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3C918" w14:textId="23A11270" w:rsidR="008D2AB8" w:rsidRPr="003126B8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3126B8">
        <w:rPr>
          <w:rFonts w:ascii="Times New Roman" w:hAnsi="Times New Roman"/>
          <w:b w:val="0"/>
          <w:sz w:val="22"/>
          <w:szCs w:val="22"/>
        </w:rPr>
        <w:tab/>
      </w:r>
      <w:r w:rsidRPr="003126B8">
        <w:rPr>
          <w:rFonts w:ascii="Times New Roman" w:hAnsi="Times New Roman"/>
          <w:b w:val="0"/>
          <w:sz w:val="22"/>
          <w:szCs w:val="22"/>
        </w:rPr>
        <w:tab/>
      </w:r>
      <w:r w:rsidRPr="003126B8">
        <w:rPr>
          <w:rFonts w:ascii="Times New Roman" w:hAnsi="Times New Roman"/>
          <w:b w:val="0"/>
          <w:sz w:val="22"/>
          <w:szCs w:val="22"/>
        </w:rPr>
        <w:tab/>
      </w:r>
      <w:r w:rsidRPr="003126B8">
        <w:rPr>
          <w:rFonts w:ascii="Times New Roman" w:hAnsi="Times New Roman"/>
          <w:b w:val="0"/>
          <w:sz w:val="22"/>
          <w:szCs w:val="22"/>
        </w:rPr>
        <w:tab/>
      </w:r>
      <w:r w:rsidRPr="003126B8">
        <w:rPr>
          <w:rFonts w:ascii="Times New Roman" w:hAnsi="Times New Roman"/>
          <w:b w:val="0"/>
          <w:sz w:val="22"/>
          <w:szCs w:val="22"/>
        </w:rPr>
        <w:tab/>
      </w:r>
      <w:r w:rsidRPr="003126B8">
        <w:rPr>
          <w:rFonts w:ascii="Times New Roman" w:hAnsi="Times New Roman"/>
          <w:b w:val="0"/>
          <w:sz w:val="22"/>
          <w:szCs w:val="22"/>
        </w:rPr>
        <w:tab/>
      </w:r>
      <w:r w:rsidRPr="003126B8">
        <w:rPr>
          <w:rFonts w:ascii="Times New Roman" w:hAnsi="Times New Roman"/>
          <w:b w:val="0"/>
          <w:sz w:val="22"/>
          <w:szCs w:val="22"/>
        </w:rPr>
        <w:tab/>
      </w:r>
      <w:r w:rsidRPr="003126B8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3126B8">
        <w:rPr>
          <w:rFonts w:ascii="Times New Roman" w:hAnsi="Times New Roman"/>
          <w:sz w:val="22"/>
          <w:szCs w:val="22"/>
        </w:rPr>
        <w:t>1</w:t>
      </w:r>
    </w:p>
    <w:p w14:paraId="66666220" w14:textId="77777777" w:rsidR="008D2AB8" w:rsidRPr="003126B8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0CF5F9D" w14:textId="77777777" w:rsidR="008D2AB8" w:rsidRPr="003126B8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3126B8">
        <w:rPr>
          <w:b/>
          <w:sz w:val="22"/>
          <w:szCs w:val="22"/>
        </w:rPr>
        <w:t>FORMULARZ OFERTY</w:t>
      </w:r>
    </w:p>
    <w:p w14:paraId="75795CFA" w14:textId="2686B8A7" w:rsidR="00777D5A" w:rsidRPr="003126B8" w:rsidRDefault="00777D5A" w:rsidP="00777D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126B8">
        <w:rPr>
          <w:sz w:val="22"/>
          <w:szCs w:val="22"/>
        </w:rPr>
        <w:t>NAZWA WYKONAWCY:……………………………………………………………………</w:t>
      </w:r>
      <w:r w:rsidR="003126B8">
        <w:rPr>
          <w:sz w:val="22"/>
          <w:szCs w:val="22"/>
        </w:rPr>
        <w:t>……….</w:t>
      </w:r>
    </w:p>
    <w:p w14:paraId="4BF0E0D9" w14:textId="097C9DB2" w:rsidR="00777D5A" w:rsidRPr="003126B8" w:rsidRDefault="00777D5A" w:rsidP="00777D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126B8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 w:rsidR="003126B8">
        <w:rPr>
          <w:sz w:val="22"/>
          <w:szCs w:val="22"/>
        </w:rPr>
        <w:t>………</w:t>
      </w:r>
    </w:p>
    <w:p w14:paraId="72EED2C0" w14:textId="771D0B40" w:rsidR="00777D5A" w:rsidRPr="003126B8" w:rsidRDefault="00777D5A" w:rsidP="00777D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126B8">
        <w:rPr>
          <w:sz w:val="22"/>
          <w:szCs w:val="22"/>
        </w:rPr>
        <w:t>ADRES:…………………………………………………………………………………………</w:t>
      </w:r>
      <w:r w:rsidR="003126B8">
        <w:rPr>
          <w:sz w:val="22"/>
          <w:szCs w:val="22"/>
        </w:rPr>
        <w:t>……</w:t>
      </w:r>
    </w:p>
    <w:p w14:paraId="4F17FB7F" w14:textId="01BACE6C" w:rsidR="00777D5A" w:rsidRPr="003126B8" w:rsidRDefault="00777D5A" w:rsidP="00777D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126B8">
        <w:rPr>
          <w:sz w:val="22"/>
          <w:szCs w:val="22"/>
        </w:rPr>
        <w:t>WOJEWÓDZTWO ……………………………............................................................................</w:t>
      </w:r>
      <w:r w:rsidR="003126B8">
        <w:rPr>
          <w:sz w:val="22"/>
          <w:szCs w:val="22"/>
        </w:rPr>
        <w:t>.....</w:t>
      </w:r>
    </w:p>
    <w:p w14:paraId="661818C4" w14:textId="660FD954" w:rsidR="00777D5A" w:rsidRPr="003126B8" w:rsidRDefault="00777D5A" w:rsidP="00777D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126B8">
        <w:rPr>
          <w:sz w:val="22"/>
          <w:szCs w:val="22"/>
        </w:rPr>
        <w:t>TEL.……………………………………………………………………………………………</w:t>
      </w:r>
      <w:r w:rsidR="003126B8">
        <w:rPr>
          <w:sz w:val="22"/>
          <w:szCs w:val="22"/>
        </w:rPr>
        <w:t>…….</w:t>
      </w:r>
    </w:p>
    <w:p w14:paraId="457B0B0B" w14:textId="278B82F1" w:rsidR="00777D5A" w:rsidRPr="003126B8" w:rsidRDefault="00777D5A" w:rsidP="00777D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126B8">
        <w:rPr>
          <w:sz w:val="22"/>
          <w:szCs w:val="22"/>
        </w:rPr>
        <w:t>FAX ……………………………………………………………………………………………</w:t>
      </w:r>
      <w:r w:rsidR="003126B8">
        <w:rPr>
          <w:sz w:val="22"/>
          <w:szCs w:val="22"/>
        </w:rPr>
        <w:t>…….</w:t>
      </w:r>
    </w:p>
    <w:p w14:paraId="1C6377CB" w14:textId="1F3A1E05" w:rsidR="00777D5A" w:rsidRPr="003126B8" w:rsidRDefault="00777D5A" w:rsidP="00777D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126B8">
        <w:rPr>
          <w:sz w:val="22"/>
          <w:szCs w:val="22"/>
        </w:rPr>
        <w:t>E-MAIL…………………………………………………………………………………………</w:t>
      </w:r>
      <w:r w:rsidR="003126B8">
        <w:rPr>
          <w:sz w:val="22"/>
          <w:szCs w:val="22"/>
        </w:rPr>
        <w:t>……</w:t>
      </w:r>
    </w:p>
    <w:p w14:paraId="2EF77592" w14:textId="02A96B5C" w:rsidR="00777D5A" w:rsidRPr="003126B8" w:rsidRDefault="00777D5A" w:rsidP="00777D5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126B8">
        <w:rPr>
          <w:sz w:val="22"/>
          <w:szCs w:val="22"/>
        </w:rPr>
        <w:t>NIP…………………………………. REGON:………………………………………………...</w:t>
      </w:r>
      <w:r w:rsidR="003126B8">
        <w:rPr>
          <w:sz w:val="22"/>
          <w:szCs w:val="22"/>
        </w:rPr>
        <w:t>........</w:t>
      </w:r>
    </w:p>
    <w:p w14:paraId="561BBF35" w14:textId="72CD05FF" w:rsidR="008D2AB8" w:rsidRDefault="00777D5A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126B8">
        <w:rPr>
          <w:sz w:val="22"/>
          <w:szCs w:val="22"/>
        </w:rPr>
        <w:t>BANK/ NR KONTA ……………………………………………………………………</w:t>
      </w:r>
      <w:r w:rsidR="003126B8">
        <w:rPr>
          <w:sz w:val="22"/>
          <w:szCs w:val="22"/>
        </w:rPr>
        <w:t>…………..</w:t>
      </w:r>
    </w:p>
    <w:p w14:paraId="51162F63" w14:textId="77777777" w:rsidR="003126B8" w:rsidRPr="003126B8" w:rsidRDefault="003126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1833703" w14:textId="77777777" w:rsidR="008D2AB8" w:rsidRPr="003126B8" w:rsidRDefault="008D2AB8" w:rsidP="008D2AB8">
      <w:pPr>
        <w:spacing w:line="360" w:lineRule="auto"/>
        <w:rPr>
          <w:sz w:val="22"/>
          <w:szCs w:val="22"/>
        </w:rPr>
      </w:pPr>
      <w:r w:rsidRPr="003126B8">
        <w:rPr>
          <w:sz w:val="22"/>
          <w:szCs w:val="22"/>
        </w:rPr>
        <w:t>Do: Nazwa i siedziba Zamawiającego:</w:t>
      </w:r>
    </w:p>
    <w:p w14:paraId="21E23101" w14:textId="77777777" w:rsidR="006B276E" w:rsidRPr="003126B8" w:rsidRDefault="006B276E" w:rsidP="008D2AB8">
      <w:pPr>
        <w:ind w:right="-110"/>
        <w:rPr>
          <w:b/>
          <w:sz w:val="22"/>
          <w:szCs w:val="22"/>
        </w:rPr>
      </w:pPr>
      <w:r w:rsidRPr="003126B8">
        <w:rPr>
          <w:b/>
          <w:sz w:val="22"/>
          <w:szCs w:val="22"/>
        </w:rPr>
        <w:t>Akademia Górniczo - Hutnicza</w:t>
      </w:r>
    </w:p>
    <w:p w14:paraId="7D7EAEB4" w14:textId="77777777" w:rsidR="006B276E" w:rsidRPr="003126B8" w:rsidRDefault="006B276E" w:rsidP="008D2AB8">
      <w:pPr>
        <w:ind w:right="-110"/>
        <w:rPr>
          <w:b/>
          <w:sz w:val="22"/>
          <w:szCs w:val="22"/>
        </w:rPr>
      </w:pPr>
      <w:r w:rsidRPr="003126B8">
        <w:rPr>
          <w:b/>
          <w:sz w:val="22"/>
          <w:szCs w:val="22"/>
        </w:rPr>
        <w:t>im. Stanisława Staszica w Krakowie</w:t>
      </w:r>
    </w:p>
    <w:p w14:paraId="000135B4" w14:textId="77777777" w:rsidR="008D2AB8" w:rsidRPr="003126B8" w:rsidRDefault="006B276E" w:rsidP="008D2AB8">
      <w:pPr>
        <w:ind w:right="-110"/>
        <w:rPr>
          <w:b/>
          <w:sz w:val="22"/>
          <w:szCs w:val="22"/>
        </w:rPr>
      </w:pPr>
      <w:r w:rsidRPr="003126B8">
        <w:rPr>
          <w:b/>
          <w:sz w:val="22"/>
          <w:szCs w:val="22"/>
        </w:rPr>
        <w:t>Dział Zamówień Publicznych</w:t>
      </w:r>
      <w:r w:rsidR="008D2AB8" w:rsidRPr="003126B8">
        <w:rPr>
          <w:b/>
          <w:sz w:val="22"/>
          <w:szCs w:val="22"/>
        </w:rPr>
        <w:t xml:space="preserve">  </w:t>
      </w:r>
    </w:p>
    <w:p w14:paraId="4975F176" w14:textId="77777777" w:rsidR="008D2AB8" w:rsidRPr="003126B8" w:rsidRDefault="006B276E" w:rsidP="008D2AB8">
      <w:pPr>
        <w:ind w:right="-110"/>
        <w:rPr>
          <w:b/>
          <w:sz w:val="22"/>
          <w:szCs w:val="22"/>
        </w:rPr>
      </w:pPr>
      <w:r w:rsidRPr="003126B8">
        <w:rPr>
          <w:b/>
          <w:sz w:val="22"/>
          <w:szCs w:val="22"/>
        </w:rPr>
        <w:t>Al. Mickiewicza</w:t>
      </w:r>
      <w:r w:rsidR="008D2AB8" w:rsidRPr="003126B8">
        <w:rPr>
          <w:b/>
          <w:sz w:val="22"/>
          <w:szCs w:val="22"/>
        </w:rPr>
        <w:t xml:space="preserve"> </w:t>
      </w:r>
      <w:r w:rsidRPr="003126B8">
        <w:rPr>
          <w:b/>
          <w:sz w:val="22"/>
          <w:szCs w:val="22"/>
        </w:rPr>
        <w:t>30</w:t>
      </w:r>
      <w:r w:rsidR="008D2AB8" w:rsidRPr="003126B8">
        <w:rPr>
          <w:b/>
          <w:sz w:val="22"/>
          <w:szCs w:val="22"/>
        </w:rPr>
        <w:t xml:space="preserve"> </w:t>
      </w:r>
    </w:p>
    <w:p w14:paraId="4CBD291D" w14:textId="77777777" w:rsidR="008D2AB8" w:rsidRPr="003126B8" w:rsidRDefault="006B276E" w:rsidP="008D2AB8">
      <w:pPr>
        <w:rPr>
          <w:b/>
          <w:sz w:val="22"/>
          <w:szCs w:val="22"/>
        </w:rPr>
      </w:pPr>
      <w:r w:rsidRPr="003126B8">
        <w:rPr>
          <w:b/>
          <w:sz w:val="22"/>
          <w:szCs w:val="22"/>
        </w:rPr>
        <w:t>30-059</w:t>
      </w:r>
      <w:r w:rsidR="008D2AB8" w:rsidRPr="003126B8">
        <w:rPr>
          <w:b/>
          <w:sz w:val="22"/>
          <w:szCs w:val="22"/>
        </w:rPr>
        <w:t xml:space="preserve"> </w:t>
      </w:r>
      <w:r w:rsidRPr="003126B8">
        <w:rPr>
          <w:b/>
          <w:sz w:val="22"/>
          <w:szCs w:val="22"/>
        </w:rPr>
        <w:t>Kraków</w:t>
      </w:r>
      <w:r w:rsidR="008D2AB8" w:rsidRPr="003126B8">
        <w:rPr>
          <w:b/>
          <w:sz w:val="22"/>
          <w:szCs w:val="22"/>
        </w:rPr>
        <w:t xml:space="preserve">,  </w:t>
      </w:r>
    </w:p>
    <w:p w14:paraId="0FDF1ECC" w14:textId="77777777" w:rsidR="008D2AB8" w:rsidRPr="003126B8" w:rsidRDefault="008D2AB8" w:rsidP="008D2AB8">
      <w:pPr>
        <w:ind w:firstLine="3969"/>
        <w:rPr>
          <w:b/>
          <w:sz w:val="22"/>
          <w:szCs w:val="22"/>
        </w:rPr>
      </w:pPr>
    </w:p>
    <w:p w14:paraId="7DAD22BD" w14:textId="6729B661" w:rsidR="008D2AB8" w:rsidRPr="003126B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3126B8">
        <w:rPr>
          <w:sz w:val="22"/>
          <w:szCs w:val="22"/>
        </w:rPr>
        <w:t xml:space="preserve">Przystępując do postępowania o udzielenie zamówienia publicznego, którego przedmiotem jest </w:t>
      </w:r>
      <w:r w:rsidR="006B276E" w:rsidRPr="003126B8">
        <w:rPr>
          <w:b/>
          <w:sz w:val="22"/>
          <w:szCs w:val="22"/>
        </w:rPr>
        <w:t xml:space="preserve">dostawa 5 sztuk urządzeń do transmisji danych </w:t>
      </w:r>
      <w:proofErr w:type="spellStart"/>
      <w:r w:rsidR="006B276E" w:rsidRPr="003126B8">
        <w:rPr>
          <w:b/>
          <w:sz w:val="22"/>
          <w:szCs w:val="22"/>
        </w:rPr>
        <w:t>LoRa</w:t>
      </w:r>
      <w:proofErr w:type="spellEnd"/>
      <w:r w:rsidR="006B276E" w:rsidRPr="003126B8">
        <w:rPr>
          <w:b/>
          <w:sz w:val="22"/>
          <w:szCs w:val="22"/>
        </w:rPr>
        <w:t xml:space="preserve"> i 5 sztuk kamer do komputera jednopłytkowego dla </w:t>
      </w:r>
      <w:proofErr w:type="spellStart"/>
      <w:r w:rsidR="006B276E" w:rsidRPr="003126B8">
        <w:rPr>
          <w:b/>
          <w:sz w:val="22"/>
          <w:szCs w:val="22"/>
        </w:rPr>
        <w:t>WIEiT</w:t>
      </w:r>
      <w:proofErr w:type="spellEnd"/>
      <w:r w:rsidR="006B276E" w:rsidRPr="003126B8">
        <w:rPr>
          <w:b/>
          <w:sz w:val="22"/>
          <w:szCs w:val="22"/>
        </w:rPr>
        <w:t xml:space="preserve"> - KC-zp.272-75/23</w:t>
      </w:r>
      <w:r w:rsidRPr="003126B8">
        <w:rPr>
          <w:b/>
          <w:sz w:val="22"/>
          <w:szCs w:val="22"/>
        </w:rPr>
        <w:t xml:space="preserve">, </w:t>
      </w:r>
      <w:r w:rsidRPr="003126B8">
        <w:rPr>
          <w:sz w:val="22"/>
          <w:szCs w:val="22"/>
        </w:rPr>
        <w:t>oferuję realizację przedmiotu zamówienia, zgodnie z zasadami określonymi w specyfikacji warunków zamówienia.</w:t>
      </w:r>
    </w:p>
    <w:p w14:paraId="33442B9E" w14:textId="594A250A" w:rsidR="00442B91" w:rsidRPr="003126B8" w:rsidRDefault="00442B91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417"/>
        <w:gridCol w:w="993"/>
        <w:gridCol w:w="606"/>
        <w:gridCol w:w="2001"/>
      </w:tblGrid>
      <w:tr w:rsidR="00A034E6" w:rsidRPr="003126B8" w14:paraId="1C11CAE1" w14:textId="77777777" w:rsidTr="00791E6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59B013" w14:textId="77777777" w:rsidR="00A034E6" w:rsidRPr="003126B8" w:rsidRDefault="00A034E6">
            <w:pPr>
              <w:jc w:val="center"/>
              <w:rPr>
                <w:sz w:val="22"/>
                <w:szCs w:val="22"/>
              </w:rPr>
            </w:pPr>
            <w:r w:rsidRPr="003126B8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C47B67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BF0898" w14:textId="302BA4A1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Nazwa producenta</w:t>
            </w:r>
            <w:r w:rsidR="00791E65">
              <w:rPr>
                <w:b/>
                <w:bCs/>
                <w:sz w:val="22"/>
                <w:szCs w:val="22"/>
              </w:rPr>
              <w:t xml:space="preserve">, </w:t>
            </w:r>
            <w:r w:rsidRPr="003126B8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B97174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Ilość</w:t>
            </w:r>
          </w:p>
          <w:p w14:paraId="0A425EDD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3DF118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3126B8">
              <w:rPr>
                <w:sz w:val="22"/>
                <w:szCs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56F105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Wartość netto</w:t>
            </w:r>
          </w:p>
          <w:p w14:paraId="00693BB7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sz w:val="22"/>
                <w:szCs w:val="22"/>
              </w:rPr>
              <w:t>[PLN]</w:t>
            </w:r>
          </w:p>
        </w:tc>
        <w:tc>
          <w:tcPr>
            <w:tcW w:w="60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24885C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VAT</w:t>
            </w:r>
          </w:p>
          <w:p w14:paraId="74902A0E" w14:textId="77777777" w:rsidR="00A034E6" w:rsidRPr="003126B8" w:rsidRDefault="00A034E6">
            <w:pPr>
              <w:jc w:val="center"/>
              <w:rPr>
                <w:sz w:val="22"/>
                <w:szCs w:val="22"/>
              </w:rPr>
            </w:pPr>
            <w:r w:rsidRPr="003126B8">
              <w:rPr>
                <w:sz w:val="22"/>
                <w:szCs w:val="22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9AA543E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66EC3C9" w14:textId="77777777" w:rsidR="00A034E6" w:rsidRPr="003126B8" w:rsidRDefault="00A034E6">
            <w:pPr>
              <w:jc w:val="center"/>
              <w:rPr>
                <w:sz w:val="22"/>
                <w:szCs w:val="22"/>
              </w:rPr>
            </w:pPr>
            <w:r w:rsidRPr="003126B8">
              <w:rPr>
                <w:sz w:val="22"/>
                <w:szCs w:val="22"/>
              </w:rPr>
              <w:t>[PLN]</w:t>
            </w:r>
          </w:p>
          <w:p w14:paraId="1259DA20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sz w:val="22"/>
                <w:szCs w:val="22"/>
              </w:rPr>
              <w:t xml:space="preserve"> (z doliczonym </w:t>
            </w:r>
            <w:r w:rsidRPr="003126B8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A034E6" w:rsidRPr="003126B8" w14:paraId="47F9A1F0" w14:textId="77777777" w:rsidTr="00791E6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A0D7A0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7D16AD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DBC6EF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6BA1BB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2853C9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22F91E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BBEF75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DE2336" w14:textId="77777777" w:rsidR="00A034E6" w:rsidRPr="003126B8" w:rsidRDefault="00A034E6">
            <w:pPr>
              <w:jc w:val="center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034E6" w:rsidRPr="003126B8" w14:paraId="5DAF4418" w14:textId="77777777" w:rsidTr="00791E6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64D6D" w14:textId="77777777" w:rsidR="00A034E6" w:rsidRPr="003126B8" w:rsidRDefault="00A034E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26B8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53540" w14:textId="298AB0E7" w:rsidR="00A034E6" w:rsidRPr="003126B8" w:rsidRDefault="00A034E6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3126B8">
              <w:rPr>
                <w:b/>
                <w:bCs/>
                <w:color w:val="000000"/>
                <w:sz w:val="22"/>
                <w:szCs w:val="22"/>
              </w:rPr>
              <w:t xml:space="preserve">Bramka </w:t>
            </w:r>
            <w:proofErr w:type="spellStart"/>
            <w:r w:rsidRPr="003126B8">
              <w:rPr>
                <w:b/>
                <w:bCs/>
                <w:color w:val="000000"/>
                <w:sz w:val="22"/>
                <w:szCs w:val="22"/>
              </w:rPr>
              <w:t>LoRa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AC3E" w14:textId="77777777" w:rsidR="00A034E6" w:rsidRPr="003126B8" w:rsidRDefault="00A034E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4B81D" w14:textId="77777777" w:rsidR="00A034E6" w:rsidRPr="003126B8" w:rsidRDefault="00A034E6">
            <w:pPr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5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1875" w14:textId="77777777" w:rsidR="00A034E6" w:rsidRPr="003126B8" w:rsidRDefault="00A034E6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3E3B" w14:textId="77777777" w:rsidR="00A034E6" w:rsidRPr="003126B8" w:rsidRDefault="00A034E6">
            <w:pPr>
              <w:rPr>
                <w:sz w:val="22"/>
                <w:szCs w:val="22"/>
              </w:rPr>
            </w:pPr>
          </w:p>
        </w:tc>
        <w:tc>
          <w:tcPr>
            <w:tcW w:w="6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9355D8" w14:textId="77777777" w:rsidR="00A034E6" w:rsidRPr="003126B8" w:rsidRDefault="00A034E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511569" w14:textId="77777777" w:rsidR="00A034E6" w:rsidRPr="003126B8" w:rsidRDefault="00A034E6">
            <w:pPr>
              <w:ind w:right="425"/>
              <w:rPr>
                <w:sz w:val="22"/>
                <w:szCs w:val="22"/>
              </w:rPr>
            </w:pPr>
          </w:p>
        </w:tc>
      </w:tr>
      <w:tr w:rsidR="00A034E6" w:rsidRPr="003126B8" w14:paraId="2C4D707A" w14:textId="77777777" w:rsidTr="00791E65">
        <w:trPr>
          <w:trHeight w:val="661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43C97" w14:textId="77777777" w:rsidR="00A034E6" w:rsidRPr="003126B8" w:rsidRDefault="00A034E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26B8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0201" w14:textId="207F8E0E" w:rsidR="00A034E6" w:rsidRPr="003126B8" w:rsidRDefault="00A034E6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 xml:space="preserve">Kamera do komputera jednopłytkowego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D002" w14:textId="77777777" w:rsidR="00A034E6" w:rsidRPr="003126B8" w:rsidRDefault="00A034E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1E22A915" w14:textId="77777777" w:rsidR="00A034E6" w:rsidRPr="003126B8" w:rsidRDefault="00A034E6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D41A1" w14:textId="656E7E94" w:rsidR="00A034E6" w:rsidRPr="003126B8" w:rsidRDefault="00A034E6">
            <w:pPr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5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B7D68" w14:textId="77777777" w:rsidR="00A034E6" w:rsidRPr="003126B8" w:rsidRDefault="00A034E6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AFEE" w14:textId="77777777" w:rsidR="00A034E6" w:rsidRPr="003126B8" w:rsidRDefault="00A034E6">
            <w:pPr>
              <w:rPr>
                <w:sz w:val="22"/>
                <w:szCs w:val="22"/>
              </w:rPr>
            </w:pPr>
          </w:p>
        </w:tc>
        <w:tc>
          <w:tcPr>
            <w:tcW w:w="6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A843A8" w14:textId="77777777" w:rsidR="00A034E6" w:rsidRPr="003126B8" w:rsidRDefault="00A034E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386A29" w14:textId="77777777" w:rsidR="00A034E6" w:rsidRPr="003126B8" w:rsidRDefault="00A034E6">
            <w:pPr>
              <w:ind w:right="425"/>
              <w:rPr>
                <w:sz w:val="22"/>
                <w:szCs w:val="22"/>
              </w:rPr>
            </w:pPr>
          </w:p>
        </w:tc>
      </w:tr>
      <w:tr w:rsidR="00A034E6" w:rsidRPr="003126B8" w14:paraId="40BF0C63" w14:textId="77777777" w:rsidTr="00791E65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E0BA09" w14:textId="77777777" w:rsidR="00A034E6" w:rsidRPr="003126B8" w:rsidRDefault="00A034E6">
            <w:pPr>
              <w:ind w:right="425"/>
              <w:rPr>
                <w:sz w:val="22"/>
                <w:szCs w:val="22"/>
              </w:rPr>
            </w:pPr>
          </w:p>
          <w:p w14:paraId="154DAA36" w14:textId="77777777" w:rsidR="00A034E6" w:rsidRPr="003126B8" w:rsidRDefault="00A034E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3126B8">
              <w:rPr>
                <w:b/>
                <w:bCs/>
                <w:sz w:val="22"/>
                <w:szCs w:val="22"/>
              </w:rPr>
              <w:t>RAZEM:</w:t>
            </w:r>
          </w:p>
          <w:p w14:paraId="5F87A345" w14:textId="77777777" w:rsidR="00A034E6" w:rsidRPr="003126B8" w:rsidRDefault="00A034E6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7D1C" w14:textId="77777777" w:rsidR="00A034E6" w:rsidRPr="003126B8" w:rsidRDefault="00A034E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BF7C5B" w14:textId="77777777" w:rsidR="00A034E6" w:rsidRPr="003126B8" w:rsidRDefault="00A034E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127929" w14:textId="77777777" w:rsidR="00A034E6" w:rsidRPr="003126B8" w:rsidRDefault="00A034E6">
            <w:pPr>
              <w:ind w:right="425"/>
              <w:rPr>
                <w:sz w:val="22"/>
                <w:szCs w:val="22"/>
              </w:rPr>
            </w:pPr>
          </w:p>
        </w:tc>
      </w:tr>
      <w:tr w:rsidR="00A034E6" w:rsidRPr="003126B8" w14:paraId="497128D4" w14:textId="77777777" w:rsidTr="00791E65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AFA6B" w14:textId="77777777" w:rsidR="00A034E6" w:rsidRPr="003126B8" w:rsidRDefault="00A034E6">
            <w:pPr>
              <w:rPr>
                <w:sz w:val="22"/>
                <w:szCs w:val="22"/>
              </w:rPr>
            </w:pPr>
            <w:r w:rsidRPr="003126B8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375CD82" w14:textId="77777777" w:rsidR="00A034E6" w:rsidRPr="003126B8" w:rsidRDefault="00A034E6">
            <w:pPr>
              <w:rPr>
                <w:sz w:val="22"/>
                <w:szCs w:val="22"/>
              </w:rPr>
            </w:pPr>
            <w:r w:rsidRPr="003126B8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F122" w14:textId="77777777" w:rsidR="00A034E6" w:rsidRPr="003126B8" w:rsidRDefault="00A034E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847753" w14:textId="77777777" w:rsidR="00A034E6" w:rsidRPr="003126B8" w:rsidRDefault="00A034E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E27A0D" w14:textId="77777777" w:rsidR="00A034E6" w:rsidRPr="003126B8" w:rsidRDefault="00A034E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9796944" w14:textId="03F5D5EE" w:rsidR="00BB1E2B" w:rsidRPr="003126B8" w:rsidRDefault="00BB1E2B" w:rsidP="00BB1E2B">
      <w:pPr>
        <w:jc w:val="both"/>
        <w:rPr>
          <w:i/>
          <w:iCs/>
          <w:sz w:val="22"/>
          <w:szCs w:val="22"/>
        </w:rPr>
      </w:pPr>
      <w:r w:rsidRPr="003126B8">
        <w:rPr>
          <w:i/>
          <w:iCs/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3126B8">
        <w:rPr>
          <w:b/>
          <w:bCs/>
          <w:i/>
          <w:iCs/>
          <w:sz w:val="22"/>
          <w:szCs w:val="22"/>
        </w:rPr>
        <w:t xml:space="preserve">na urządzenia do transmisji danych </w:t>
      </w:r>
      <w:r w:rsidRPr="003126B8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2E019F8C" w14:textId="77777777" w:rsidR="00442B91" w:rsidRPr="003126B8" w:rsidRDefault="00442B91" w:rsidP="008D2AB8">
      <w:pPr>
        <w:tabs>
          <w:tab w:val="right" w:pos="9000"/>
        </w:tabs>
        <w:rPr>
          <w:sz w:val="22"/>
          <w:szCs w:val="22"/>
        </w:rPr>
      </w:pPr>
    </w:p>
    <w:p w14:paraId="1892F3DE" w14:textId="0FD08639" w:rsidR="008D2AB8" w:rsidRPr="001D35BB" w:rsidRDefault="008D2AB8" w:rsidP="001D35BB">
      <w:pPr>
        <w:suppressAutoHyphens/>
        <w:autoSpaceDN w:val="0"/>
        <w:rPr>
          <w:b/>
          <w:bCs/>
          <w:sz w:val="22"/>
          <w:szCs w:val="22"/>
        </w:rPr>
      </w:pPr>
      <w:r w:rsidRPr="003126B8">
        <w:rPr>
          <w:b/>
          <w:sz w:val="22"/>
          <w:szCs w:val="22"/>
        </w:rPr>
        <w:t xml:space="preserve">Termin realizacji umowy: </w:t>
      </w:r>
      <w:r w:rsidR="00080713" w:rsidRPr="003126B8">
        <w:rPr>
          <w:b/>
          <w:bCs/>
          <w:sz w:val="22"/>
          <w:szCs w:val="22"/>
        </w:rPr>
        <w:t xml:space="preserve">do 28 dni </w:t>
      </w:r>
      <w:r w:rsidR="001D35BB" w:rsidRPr="0006618C">
        <w:rPr>
          <w:b/>
          <w:bCs/>
          <w:sz w:val="22"/>
          <w:szCs w:val="22"/>
        </w:rPr>
        <w:t>od daty otrzymania</w:t>
      </w:r>
      <w:r w:rsidR="001D35BB">
        <w:rPr>
          <w:b/>
          <w:bCs/>
          <w:sz w:val="22"/>
          <w:szCs w:val="22"/>
        </w:rPr>
        <w:t xml:space="preserve"> zamówienia potwierdzonego przez </w:t>
      </w:r>
      <w:proofErr w:type="spellStart"/>
      <w:r w:rsidR="001D35BB">
        <w:rPr>
          <w:b/>
          <w:bCs/>
          <w:sz w:val="22"/>
          <w:szCs w:val="22"/>
        </w:rPr>
        <w:t>MEiN</w:t>
      </w:r>
      <w:proofErr w:type="spellEnd"/>
      <w:r w:rsidR="001D35BB">
        <w:rPr>
          <w:b/>
          <w:bCs/>
          <w:sz w:val="22"/>
          <w:szCs w:val="22"/>
        </w:rPr>
        <w:t>.</w:t>
      </w:r>
    </w:p>
    <w:p w14:paraId="58A2390E" w14:textId="35D97E13" w:rsidR="008D2AB8" w:rsidRPr="003126B8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126B8">
        <w:rPr>
          <w:b/>
          <w:sz w:val="22"/>
          <w:szCs w:val="22"/>
        </w:rPr>
        <w:t>Okres udzielonej gwarancji wynosi:</w:t>
      </w:r>
      <w:r w:rsidRPr="003126B8">
        <w:rPr>
          <w:sz w:val="22"/>
          <w:szCs w:val="22"/>
        </w:rPr>
        <w:t xml:space="preserve"> </w:t>
      </w:r>
      <w:r w:rsidRPr="003126B8">
        <w:rPr>
          <w:b/>
          <w:bCs/>
          <w:sz w:val="22"/>
          <w:szCs w:val="22"/>
        </w:rPr>
        <w:t>…………</w:t>
      </w:r>
      <w:r w:rsidR="00080713" w:rsidRPr="003126B8">
        <w:rPr>
          <w:b/>
          <w:bCs/>
          <w:sz w:val="22"/>
          <w:szCs w:val="22"/>
        </w:rPr>
        <w:t xml:space="preserve"> miesięcy</w:t>
      </w:r>
      <w:r w:rsidR="00080713" w:rsidRPr="003126B8">
        <w:rPr>
          <w:sz w:val="22"/>
          <w:szCs w:val="22"/>
        </w:rPr>
        <w:t xml:space="preserve"> </w:t>
      </w:r>
      <w:r w:rsidRPr="003126B8">
        <w:rPr>
          <w:sz w:val="22"/>
          <w:szCs w:val="22"/>
          <w:highlight w:val="yellow"/>
        </w:rPr>
        <w:t>(</w:t>
      </w:r>
      <w:r w:rsidRPr="003126B8">
        <w:rPr>
          <w:i/>
          <w:sz w:val="22"/>
          <w:szCs w:val="22"/>
          <w:highlight w:val="yellow"/>
        </w:rPr>
        <w:t>kryterium oceny ofert)</w:t>
      </w:r>
    </w:p>
    <w:p w14:paraId="6273AAC5" w14:textId="77777777" w:rsidR="008D2AB8" w:rsidRPr="003126B8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126B8">
        <w:rPr>
          <w:sz w:val="22"/>
          <w:szCs w:val="22"/>
        </w:rPr>
        <w:t xml:space="preserve">Oświadczamy, że zgodnie z ustawą z dnia </w:t>
      </w:r>
      <w:r w:rsidR="00A0022B" w:rsidRPr="003126B8">
        <w:rPr>
          <w:sz w:val="22"/>
          <w:szCs w:val="22"/>
        </w:rPr>
        <w:t>6 marca 2018 r</w:t>
      </w:r>
      <w:r w:rsidRPr="003126B8">
        <w:rPr>
          <w:sz w:val="22"/>
          <w:szCs w:val="22"/>
        </w:rPr>
        <w:t>.</w:t>
      </w:r>
      <w:r w:rsidR="00A0022B" w:rsidRPr="003126B8">
        <w:rPr>
          <w:sz w:val="22"/>
          <w:szCs w:val="22"/>
        </w:rPr>
        <w:t xml:space="preserve"> Prawo przedsiębiorców, </w:t>
      </w:r>
      <w:r w:rsidRPr="003126B8">
        <w:rPr>
          <w:sz w:val="22"/>
          <w:szCs w:val="22"/>
        </w:rPr>
        <w:t>należymy do małych lub średnich przedsiębiorców:</w:t>
      </w:r>
      <w:r w:rsidRPr="003126B8">
        <w:rPr>
          <w:b/>
          <w:sz w:val="22"/>
          <w:szCs w:val="22"/>
        </w:rPr>
        <w:t xml:space="preserve"> TAK/NIE</w:t>
      </w:r>
    </w:p>
    <w:p w14:paraId="0A6B3BDC" w14:textId="44E2924E" w:rsidR="008D2AB8" w:rsidRPr="003126B8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3126B8">
        <w:rPr>
          <w:b/>
          <w:sz w:val="22"/>
          <w:szCs w:val="22"/>
        </w:rPr>
        <w:t xml:space="preserve">Termin płatności: </w:t>
      </w:r>
      <w:r w:rsidR="00AB0B40" w:rsidRPr="003126B8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0A6804C" w14:textId="3CE48339" w:rsidR="00FE545C" w:rsidRPr="003126B8" w:rsidRDefault="008D2AB8" w:rsidP="00FE545C">
      <w:pPr>
        <w:rPr>
          <w:b/>
          <w:sz w:val="22"/>
          <w:szCs w:val="22"/>
          <w:u w:val="single"/>
        </w:rPr>
      </w:pPr>
      <w:r w:rsidRPr="003126B8">
        <w:rPr>
          <w:sz w:val="22"/>
          <w:szCs w:val="22"/>
        </w:rPr>
        <w:br w:type="page"/>
      </w:r>
      <w:r w:rsidR="00FE545C" w:rsidRPr="003126B8">
        <w:rPr>
          <w:b/>
          <w:sz w:val="22"/>
          <w:szCs w:val="22"/>
          <w:u w:val="single"/>
        </w:rPr>
        <w:lastRenderedPageBreak/>
        <w:t>Jednocześnie oświadczamy, że:</w:t>
      </w:r>
    </w:p>
    <w:p w14:paraId="5F7C600E" w14:textId="77777777" w:rsidR="00442B91" w:rsidRPr="003126B8" w:rsidRDefault="00442B91" w:rsidP="00442B9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126B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C4FC05" w14:textId="29E19791" w:rsidR="00570386" w:rsidRPr="003126B8" w:rsidRDefault="00442B91" w:rsidP="005703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126B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126B8">
        <w:rPr>
          <w:color w:val="000000"/>
          <w:sz w:val="22"/>
          <w:szCs w:val="22"/>
        </w:rPr>
        <w:t xml:space="preserve"> i nie wnosimy do nich żadnych zastrzeżeń.</w:t>
      </w:r>
    </w:p>
    <w:p w14:paraId="4EEE7FE3" w14:textId="77777777" w:rsidR="00442B91" w:rsidRPr="003126B8" w:rsidRDefault="00442B91" w:rsidP="00442B91">
      <w:pPr>
        <w:numPr>
          <w:ilvl w:val="0"/>
          <w:numId w:val="1"/>
        </w:numPr>
        <w:jc w:val="both"/>
        <w:rPr>
          <w:sz w:val="22"/>
          <w:szCs w:val="22"/>
        </w:rPr>
      </w:pPr>
      <w:r w:rsidRPr="003126B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EAD1383" w14:textId="77777777" w:rsidR="00442B91" w:rsidRPr="003126B8" w:rsidRDefault="00442B91" w:rsidP="00442B91">
      <w:pPr>
        <w:ind w:left="360"/>
        <w:jc w:val="both"/>
        <w:rPr>
          <w:i/>
          <w:sz w:val="22"/>
          <w:szCs w:val="22"/>
        </w:rPr>
      </w:pPr>
      <w:r w:rsidRPr="003126B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D25F95" w14:textId="7F4F3A9F" w:rsidR="00442B91" w:rsidRPr="003126B8" w:rsidRDefault="00442B91" w:rsidP="00442B91">
      <w:pPr>
        <w:ind w:left="360"/>
        <w:jc w:val="both"/>
        <w:rPr>
          <w:i/>
          <w:sz w:val="22"/>
          <w:szCs w:val="22"/>
        </w:rPr>
      </w:pPr>
      <w:r w:rsidRPr="003126B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86F4088" w14:textId="0260E186" w:rsidR="00570386" w:rsidRPr="003126B8" w:rsidRDefault="00570386" w:rsidP="005703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3126B8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3126B8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3126B8">
        <w:rPr>
          <w:sz w:val="22"/>
          <w:szCs w:val="22"/>
        </w:rPr>
        <w:t>późn</w:t>
      </w:r>
      <w:proofErr w:type="spellEnd"/>
      <w:r w:rsidRPr="003126B8">
        <w:rPr>
          <w:sz w:val="22"/>
          <w:szCs w:val="22"/>
        </w:rPr>
        <w:t xml:space="preserve">. zm.) </w:t>
      </w:r>
      <w:r w:rsidRPr="003126B8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3126B8">
        <w:rPr>
          <w:b/>
          <w:color w:val="000000"/>
          <w:sz w:val="22"/>
          <w:szCs w:val="22"/>
          <w:lang w:eastAsia="ar-SA"/>
        </w:rPr>
        <w:t xml:space="preserve">na urządzenia do transmisji danych </w:t>
      </w:r>
      <w:r w:rsidRPr="003126B8">
        <w:rPr>
          <w:sz w:val="22"/>
          <w:szCs w:val="22"/>
        </w:rPr>
        <w:t xml:space="preserve">w zakresie objętym zwolnieniem – zgodnie z art. 83 ust. 1 pkt 26 przywołanej ustawy. </w:t>
      </w:r>
    </w:p>
    <w:p w14:paraId="1D88E96A" w14:textId="6C6F9BE8" w:rsidR="00570386" w:rsidRPr="003126B8" w:rsidRDefault="00570386" w:rsidP="00570386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3126B8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3126B8">
        <w:rPr>
          <w:b/>
          <w:color w:val="000000"/>
          <w:sz w:val="22"/>
          <w:szCs w:val="22"/>
          <w:lang w:eastAsia="ar-SA"/>
        </w:rPr>
        <w:t xml:space="preserve">urządzenia do transmisji danych </w:t>
      </w:r>
      <w:r w:rsidRPr="003126B8">
        <w:rPr>
          <w:color w:val="000000"/>
          <w:sz w:val="22"/>
          <w:szCs w:val="22"/>
          <w:lang w:eastAsia="ar-SA"/>
        </w:rPr>
        <w:t xml:space="preserve">są przeznaczony dla placówki oświatowej - </w:t>
      </w:r>
      <w:r w:rsidRPr="003126B8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3126B8">
        <w:rPr>
          <w:sz w:val="22"/>
          <w:szCs w:val="22"/>
        </w:rPr>
        <w:t>późn</w:t>
      </w:r>
      <w:proofErr w:type="spellEnd"/>
      <w:r w:rsidRPr="003126B8">
        <w:rPr>
          <w:sz w:val="22"/>
          <w:szCs w:val="22"/>
        </w:rPr>
        <w:t>. zm.)</w:t>
      </w:r>
    </w:p>
    <w:p w14:paraId="61A9AC8C" w14:textId="77777777" w:rsidR="00442B91" w:rsidRPr="003126B8" w:rsidRDefault="00442B91" w:rsidP="00442B9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126B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42B91" w:rsidRPr="003126B8" w14:paraId="76697F1E" w14:textId="77777777" w:rsidTr="001E29F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D5365" w14:textId="77777777" w:rsidR="00442B91" w:rsidRPr="003126B8" w:rsidRDefault="00442B91" w:rsidP="001E29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26B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5300B" w14:textId="77777777" w:rsidR="00442B91" w:rsidRPr="003126B8" w:rsidRDefault="00442B91" w:rsidP="001E29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26B8">
              <w:rPr>
                <w:sz w:val="22"/>
                <w:szCs w:val="22"/>
              </w:rPr>
              <w:t xml:space="preserve">Opis części zamówienia, którą wykonawca </w:t>
            </w:r>
          </w:p>
          <w:p w14:paraId="0A90F47C" w14:textId="77777777" w:rsidR="00442B91" w:rsidRPr="003126B8" w:rsidRDefault="00442B91" w:rsidP="001E29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26B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FFEE65" w14:textId="77777777" w:rsidR="00442B91" w:rsidRPr="003126B8" w:rsidRDefault="00442B91" w:rsidP="001E29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126B8">
              <w:rPr>
                <w:sz w:val="22"/>
                <w:szCs w:val="22"/>
              </w:rPr>
              <w:t>Nazwa podwykonawcy</w:t>
            </w:r>
            <w:r w:rsidRPr="003126B8">
              <w:rPr>
                <w:sz w:val="22"/>
                <w:szCs w:val="22"/>
              </w:rPr>
              <w:br/>
              <w:t>(o ile jest znana)</w:t>
            </w:r>
          </w:p>
        </w:tc>
      </w:tr>
      <w:tr w:rsidR="00442B91" w:rsidRPr="003126B8" w14:paraId="599F97D0" w14:textId="77777777" w:rsidTr="001E29F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E876D" w14:textId="77777777" w:rsidR="00442B91" w:rsidRPr="003126B8" w:rsidRDefault="00442B91" w:rsidP="001E29F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E3F3C" w14:textId="77777777" w:rsidR="00442B91" w:rsidRPr="003126B8" w:rsidRDefault="00442B91" w:rsidP="001E29F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CA415" w14:textId="77777777" w:rsidR="00442B91" w:rsidRPr="003126B8" w:rsidRDefault="00442B91" w:rsidP="001E29F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42B91" w:rsidRPr="003126B8" w14:paraId="6B61C711" w14:textId="77777777" w:rsidTr="001E29F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FECC3" w14:textId="77777777" w:rsidR="00442B91" w:rsidRPr="003126B8" w:rsidRDefault="00442B91" w:rsidP="001E29F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AEBC0" w14:textId="77777777" w:rsidR="00442B91" w:rsidRPr="003126B8" w:rsidRDefault="00442B91" w:rsidP="001E29F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308B5" w14:textId="77777777" w:rsidR="00442B91" w:rsidRPr="003126B8" w:rsidRDefault="00442B91" w:rsidP="001E29F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11EC3AD" w14:textId="77777777" w:rsidR="00442B91" w:rsidRPr="003126B8" w:rsidRDefault="00442B91" w:rsidP="00442B91">
      <w:pPr>
        <w:numPr>
          <w:ilvl w:val="0"/>
          <w:numId w:val="1"/>
        </w:numPr>
        <w:jc w:val="both"/>
        <w:rPr>
          <w:sz w:val="22"/>
          <w:szCs w:val="22"/>
        </w:rPr>
      </w:pPr>
      <w:r w:rsidRPr="003126B8">
        <w:rPr>
          <w:sz w:val="22"/>
          <w:szCs w:val="22"/>
        </w:rPr>
        <w:t>Upoważnionymi do reprezentowania naszej firmy są następujące osoby:</w:t>
      </w:r>
    </w:p>
    <w:p w14:paraId="344577ED" w14:textId="77777777" w:rsidR="00442B91" w:rsidRPr="003126B8" w:rsidRDefault="00442B91" w:rsidP="00442B91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3126B8">
        <w:rPr>
          <w:b/>
          <w:bCs/>
          <w:kern w:val="32"/>
          <w:sz w:val="22"/>
          <w:szCs w:val="22"/>
        </w:rPr>
        <w:tab/>
        <w:t>Imię i Nazwisko</w:t>
      </w:r>
      <w:r w:rsidRPr="003126B8">
        <w:rPr>
          <w:b/>
          <w:bCs/>
          <w:kern w:val="32"/>
          <w:sz w:val="22"/>
          <w:szCs w:val="22"/>
        </w:rPr>
        <w:tab/>
      </w:r>
      <w:r w:rsidRPr="003126B8">
        <w:rPr>
          <w:b/>
          <w:bCs/>
          <w:kern w:val="32"/>
          <w:sz w:val="22"/>
          <w:szCs w:val="22"/>
        </w:rPr>
        <w:tab/>
      </w:r>
      <w:r w:rsidRPr="003126B8">
        <w:rPr>
          <w:b/>
          <w:bCs/>
          <w:kern w:val="32"/>
          <w:sz w:val="22"/>
          <w:szCs w:val="22"/>
        </w:rPr>
        <w:tab/>
      </w:r>
      <w:r w:rsidRPr="003126B8">
        <w:rPr>
          <w:b/>
          <w:bCs/>
          <w:kern w:val="32"/>
          <w:sz w:val="22"/>
          <w:szCs w:val="22"/>
        </w:rPr>
        <w:tab/>
      </w:r>
      <w:r w:rsidRPr="003126B8">
        <w:rPr>
          <w:b/>
          <w:bCs/>
          <w:kern w:val="32"/>
          <w:sz w:val="22"/>
          <w:szCs w:val="22"/>
        </w:rPr>
        <w:tab/>
      </w:r>
      <w:r w:rsidRPr="003126B8">
        <w:rPr>
          <w:b/>
          <w:bCs/>
          <w:kern w:val="32"/>
          <w:sz w:val="22"/>
          <w:szCs w:val="22"/>
        </w:rPr>
        <w:tab/>
      </w:r>
      <w:r w:rsidRPr="003126B8">
        <w:rPr>
          <w:b/>
          <w:bCs/>
          <w:kern w:val="32"/>
          <w:sz w:val="22"/>
          <w:szCs w:val="22"/>
        </w:rPr>
        <w:tab/>
      </w:r>
    </w:p>
    <w:p w14:paraId="4197D32B" w14:textId="1F6484FA" w:rsidR="00442B91" w:rsidRPr="003126B8" w:rsidRDefault="00442B91" w:rsidP="00791E6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126B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126B8">
        <w:rPr>
          <w:sz w:val="22"/>
          <w:szCs w:val="22"/>
        </w:rPr>
        <w:tab/>
      </w:r>
      <w:r w:rsidRPr="003126B8">
        <w:rPr>
          <w:sz w:val="22"/>
          <w:szCs w:val="22"/>
        </w:rPr>
        <w:tab/>
        <w:t xml:space="preserve"> </w:t>
      </w:r>
    </w:p>
    <w:p w14:paraId="788CE9D7" w14:textId="77777777" w:rsidR="00442B91" w:rsidRPr="003126B8" w:rsidRDefault="00442B91" w:rsidP="00442B9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126B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126B8">
        <w:rPr>
          <w:sz w:val="22"/>
          <w:szCs w:val="22"/>
        </w:rPr>
        <w:tab/>
      </w:r>
      <w:r w:rsidRPr="003126B8">
        <w:rPr>
          <w:sz w:val="22"/>
          <w:szCs w:val="22"/>
        </w:rPr>
        <w:tab/>
        <w:t xml:space="preserve"> </w:t>
      </w:r>
    </w:p>
    <w:p w14:paraId="50F3D969" w14:textId="77777777" w:rsidR="00442B91" w:rsidRPr="003126B8" w:rsidRDefault="00442B91" w:rsidP="00442B91">
      <w:pPr>
        <w:numPr>
          <w:ilvl w:val="0"/>
          <w:numId w:val="1"/>
        </w:numPr>
        <w:jc w:val="both"/>
        <w:rPr>
          <w:sz w:val="22"/>
          <w:szCs w:val="22"/>
        </w:rPr>
      </w:pPr>
      <w:r w:rsidRPr="003126B8">
        <w:rPr>
          <w:sz w:val="22"/>
          <w:szCs w:val="22"/>
        </w:rPr>
        <w:t>upoważnienie dla powyżej wskazanych osób wynika z następującego (</w:t>
      </w:r>
      <w:proofErr w:type="spellStart"/>
      <w:r w:rsidRPr="003126B8">
        <w:rPr>
          <w:sz w:val="22"/>
          <w:szCs w:val="22"/>
        </w:rPr>
        <w:t>ych</w:t>
      </w:r>
      <w:proofErr w:type="spellEnd"/>
      <w:r w:rsidRPr="003126B8">
        <w:rPr>
          <w:sz w:val="22"/>
          <w:szCs w:val="22"/>
        </w:rPr>
        <w:t>) dokumentu(ów)</w:t>
      </w:r>
    </w:p>
    <w:p w14:paraId="35E8782C" w14:textId="77777777" w:rsidR="00442B91" w:rsidRPr="003126B8" w:rsidRDefault="00442B91" w:rsidP="00442B91">
      <w:pPr>
        <w:jc w:val="both"/>
        <w:rPr>
          <w:sz w:val="22"/>
          <w:szCs w:val="22"/>
        </w:rPr>
      </w:pPr>
      <w:r w:rsidRPr="003126B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2570075" w14:textId="77777777" w:rsidR="00442B91" w:rsidRPr="003126B8" w:rsidRDefault="00442B91" w:rsidP="00442B91">
      <w:pPr>
        <w:numPr>
          <w:ilvl w:val="0"/>
          <w:numId w:val="1"/>
        </w:numPr>
        <w:jc w:val="both"/>
        <w:rPr>
          <w:sz w:val="22"/>
          <w:szCs w:val="22"/>
        </w:rPr>
      </w:pPr>
      <w:r w:rsidRPr="003126B8">
        <w:rPr>
          <w:sz w:val="22"/>
          <w:szCs w:val="22"/>
        </w:rPr>
        <w:t>załącznikami do niniejszej oferty są:</w:t>
      </w:r>
    </w:p>
    <w:p w14:paraId="4EB9657D" w14:textId="77777777" w:rsidR="00442B91" w:rsidRPr="003126B8" w:rsidRDefault="00442B91" w:rsidP="00442B9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126B8">
        <w:rPr>
          <w:sz w:val="22"/>
          <w:szCs w:val="22"/>
        </w:rPr>
        <w:t>………………………………………………………………………………………….</w:t>
      </w:r>
    </w:p>
    <w:p w14:paraId="39775636" w14:textId="77777777" w:rsidR="00442B91" w:rsidRPr="003126B8" w:rsidRDefault="00442B91" w:rsidP="00442B9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126B8">
        <w:rPr>
          <w:sz w:val="22"/>
          <w:szCs w:val="22"/>
        </w:rPr>
        <w:t>……………………………………………..……………………………………………</w:t>
      </w:r>
    </w:p>
    <w:p w14:paraId="32331B60" w14:textId="77777777" w:rsidR="00442B91" w:rsidRPr="003126B8" w:rsidRDefault="00442B91" w:rsidP="00442B9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126B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45C75C1" w14:textId="5F14B825" w:rsidR="00FE545C" w:rsidRPr="00791E65" w:rsidRDefault="00442B91" w:rsidP="00791E6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3126B8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3126B8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126B8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3126B8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126B8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3126B8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126B8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126B8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791E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CABBC" w14:textId="77777777" w:rsidR="00D7311F" w:rsidRDefault="00D7311F">
      <w:r>
        <w:separator/>
      </w:r>
    </w:p>
  </w:endnote>
  <w:endnote w:type="continuationSeparator" w:id="0">
    <w:p w14:paraId="12B3080F" w14:textId="77777777" w:rsidR="00D7311F" w:rsidRDefault="00D73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B3B57" w14:textId="77777777" w:rsidR="006B276E" w:rsidRDefault="006B27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0C70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A0B6A" w14:textId="77777777" w:rsidR="006B276E" w:rsidRDefault="006B27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CC9C3" w14:textId="77777777" w:rsidR="00D7311F" w:rsidRDefault="00D7311F">
      <w:r>
        <w:separator/>
      </w:r>
    </w:p>
  </w:footnote>
  <w:footnote w:type="continuationSeparator" w:id="0">
    <w:p w14:paraId="7927E28A" w14:textId="77777777" w:rsidR="00D7311F" w:rsidRDefault="00D73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48086" w14:textId="77777777" w:rsidR="006B276E" w:rsidRDefault="006B27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0F566" w14:textId="63025386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6B4B20C1" w14:textId="4728AEE6" w:rsidR="002E3103" w:rsidRDefault="00791E65" w:rsidP="002E3103">
    <w:pPr>
      <w:pStyle w:val="Nagwek"/>
      <w:jc w:val="center"/>
      <w:rPr>
        <w:sz w:val="22"/>
      </w:rPr>
    </w:pPr>
    <w:r>
      <w:rPr>
        <w:noProof/>
      </w:rPr>
      <w:pict w14:anchorId="3C348D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273D2" w14:textId="77777777" w:rsidR="006B276E" w:rsidRDefault="006B27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05668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10318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5989744">
    <w:abstractNumId w:val="0"/>
  </w:num>
  <w:num w:numId="4" w16cid:durableId="6288232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311F"/>
    <w:rsid w:val="00012286"/>
    <w:rsid w:val="000704FC"/>
    <w:rsid w:val="00071CCC"/>
    <w:rsid w:val="00080713"/>
    <w:rsid w:val="000B731D"/>
    <w:rsid w:val="000D6134"/>
    <w:rsid w:val="000E09C7"/>
    <w:rsid w:val="000F6589"/>
    <w:rsid w:val="00106636"/>
    <w:rsid w:val="00116EC6"/>
    <w:rsid w:val="001801DD"/>
    <w:rsid w:val="001D35BB"/>
    <w:rsid w:val="001D4612"/>
    <w:rsid w:val="00207E98"/>
    <w:rsid w:val="002723B0"/>
    <w:rsid w:val="002E3103"/>
    <w:rsid w:val="003126B8"/>
    <w:rsid w:val="00315A4A"/>
    <w:rsid w:val="00442B91"/>
    <w:rsid w:val="004B7300"/>
    <w:rsid w:val="004C6753"/>
    <w:rsid w:val="00570386"/>
    <w:rsid w:val="00595C87"/>
    <w:rsid w:val="005D2C65"/>
    <w:rsid w:val="005E6D94"/>
    <w:rsid w:val="0063384F"/>
    <w:rsid w:val="00643C6F"/>
    <w:rsid w:val="00646202"/>
    <w:rsid w:val="0065290F"/>
    <w:rsid w:val="006815F6"/>
    <w:rsid w:val="006B276E"/>
    <w:rsid w:val="007748F0"/>
    <w:rsid w:val="00777D5A"/>
    <w:rsid w:val="00791E65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034E6"/>
    <w:rsid w:val="00A346FE"/>
    <w:rsid w:val="00A47B4D"/>
    <w:rsid w:val="00A83018"/>
    <w:rsid w:val="00AB0B40"/>
    <w:rsid w:val="00B774DC"/>
    <w:rsid w:val="00BB1E2B"/>
    <w:rsid w:val="00C969A6"/>
    <w:rsid w:val="00CA7D36"/>
    <w:rsid w:val="00D24208"/>
    <w:rsid w:val="00D60C38"/>
    <w:rsid w:val="00D66893"/>
    <w:rsid w:val="00D7311F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00AE0F99"/>
  <w15:chartTrackingRefBased/>
  <w15:docId w15:val="{65321452-92DE-422B-9288-1683C2AB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730</Words>
  <Characters>5237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2023-02-17T10:09:00Z</dcterms:created>
  <dcterms:modified xsi:type="dcterms:W3CDTF">2023-02-17T13:55:00Z</dcterms:modified>
</cp:coreProperties>
</file>