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55964" w14:textId="3BD0F451" w:rsidR="00016DBC" w:rsidRPr="00395684" w:rsidRDefault="00CE151E" w:rsidP="00395684">
      <w:pPr>
        <w:pStyle w:val="Nagwek4"/>
        <w:spacing w:before="0" w:after="360"/>
        <w:rPr>
          <w:rFonts w:ascii="Times New Roman" w:hAnsi="Times New Roman"/>
          <w:b w:val="0"/>
          <w:i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83590EA" wp14:editId="6365E97E">
            <wp:simplePos x="0" y="0"/>
            <wp:positionH relativeFrom="column">
              <wp:posOffset>4533900</wp:posOffset>
            </wp:positionH>
            <wp:positionV relativeFrom="paragraph">
              <wp:posOffset>19050</wp:posOffset>
            </wp:positionV>
            <wp:extent cx="918359" cy="1010155"/>
            <wp:effectExtent l="19050" t="19050" r="15091" b="18545"/>
            <wp:wrapSquare wrapText="bothSides"/>
            <wp:docPr id="3" name="Obraz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8359" cy="1010155"/>
                    </a:xfrm>
                    <a:prstGeom prst="rect">
                      <a:avLst/>
                    </a:prstGeom>
                    <a:noFill/>
                    <a:ln w="758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2716AE3" wp14:editId="177ADA3D">
            <wp:simplePos x="0" y="0"/>
            <wp:positionH relativeFrom="column">
              <wp:posOffset>2238375</wp:posOffset>
            </wp:positionH>
            <wp:positionV relativeFrom="paragraph">
              <wp:posOffset>37514</wp:posOffset>
            </wp:positionV>
            <wp:extent cx="1509482" cy="981718"/>
            <wp:effectExtent l="19050" t="19050" r="14518" b="27932"/>
            <wp:wrapSquare wrapText="bothSides"/>
            <wp:docPr id="2" name="Obraz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9482" cy="981718"/>
                    </a:xfrm>
                    <a:prstGeom prst="rect">
                      <a:avLst/>
                    </a:prstGeom>
                    <a:noFill/>
                    <a:ln w="758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E0EC9CE" wp14:editId="498800EB">
            <wp:extent cx="1976118" cy="1020442"/>
            <wp:effectExtent l="0" t="0" r="5082" b="8258"/>
            <wp:docPr id="1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76118" cy="102044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555E073" w14:textId="1773C4A3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CE151E">
        <w:rPr>
          <w:rFonts w:ascii="Times New Roman" w:hAnsi="Times New Roman"/>
          <w:b w:val="0"/>
          <w:i/>
          <w:iCs/>
          <w:sz w:val="22"/>
          <w:szCs w:val="22"/>
        </w:rPr>
        <w:t>13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187E3628" w:rsidR="00272917" w:rsidRDefault="00272917" w:rsidP="00272917">
      <w:pPr>
        <w:rPr>
          <w:b/>
          <w:bCs/>
        </w:rPr>
      </w:pPr>
      <w:r w:rsidRPr="00016DBC">
        <w:rPr>
          <w:bCs/>
        </w:rPr>
        <w:t xml:space="preserve">Znak sprawy </w:t>
      </w:r>
      <w:r w:rsidRPr="00272917">
        <w:rPr>
          <w:b/>
          <w:bCs/>
        </w:rPr>
        <w:t>PCUW.261.</w:t>
      </w:r>
      <w:r w:rsidR="00A0605C">
        <w:rPr>
          <w:b/>
          <w:bCs/>
        </w:rPr>
        <w:t>2.</w:t>
      </w:r>
      <w:r w:rsidR="00754625">
        <w:rPr>
          <w:b/>
          <w:bCs/>
        </w:rPr>
        <w:t>4</w:t>
      </w:r>
      <w:r w:rsidR="00016DBC">
        <w:rPr>
          <w:b/>
          <w:bCs/>
        </w:rPr>
        <w:t>.202</w:t>
      </w:r>
      <w:r w:rsidR="00A0605C">
        <w:rPr>
          <w:b/>
          <w:bCs/>
        </w:rPr>
        <w:t>3</w:t>
      </w:r>
    </w:p>
    <w:p w14:paraId="7A908B31" w14:textId="77777777" w:rsidR="007E331F" w:rsidRDefault="007E331F" w:rsidP="00754625">
      <w:pPr>
        <w:pStyle w:val="Nagwek2"/>
        <w:widowControl/>
        <w:spacing w:line="360" w:lineRule="auto"/>
        <w:jc w:val="left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3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AE0AC8" w14:textId="77777777" w:rsidR="00532CC3" w:rsidRPr="00532CC3" w:rsidRDefault="00532CC3" w:rsidP="00532CC3"/>
    <w:p w14:paraId="2BF2047E" w14:textId="5E18CB03" w:rsidR="00395684" w:rsidRDefault="00395684" w:rsidP="00395684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Pr="00B62A71">
        <w:rPr>
          <w:sz w:val="22"/>
          <w:szCs w:val="22"/>
        </w:rPr>
        <w:t>podstawowy</w:t>
      </w:r>
      <w:r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z możliwością negocjacji, na podstawie art. 275 pkt 2 ustawy Prawo zamówień publicznych (t.j. Dz.U. z 202</w:t>
      </w:r>
      <w:r w:rsidR="00606E3B">
        <w:rPr>
          <w:sz w:val="22"/>
          <w:szCs w:val="22"/>
        </w:rPr>
        <w:t>2</w:t>
      </w:r>
      <w:r>
        <w:rPr>
          <w:sz w:val="22"/>
          <w:szCs w:val="22"/>
        </w:rPr>
        <w:t xml:space="preserve"> r. poz. 1</w:t>
      </w:r>
      <w:r w:rsidR="00606E3B">
        <w:rPr>
          <w:sz w:val="22"/>
          <w:szCs w:val="22"/>
        </w:rPr>
        <w:t>710</w:t>
      </w:r>
      <w:r>
        <w:rPr>
          <w:sz w:val="22"/>
          <w:szCs w:val="22"/>
        </w:rPr>
        <w:t xml:space="preserve"> ze zm.), na zadanie pn.:</w:t>
      </w:r>
      <w:r w:rsidRPr="00525EFF">
        <w:rPr>
          <w:sz w:val="22"/>
          <w:szCs w:val="22"/>
        </w:rPr>
        <w:t xml:space="preserve"> </w:t>
      </w:r>
    </w:p>
    <w:p w14:paraId="066F9DCA" w14:textId="0FE68172" w:rsidR="00CE151E" w:rsidRPr="00754625" w:rsidRDefault="00754625" w:rsidP="00CE151E">
      <w:pPr>
        <w:spacing w:before="240" w:line="276" w:lineRule="auto"/>
        <w:jc w:val="center"/>
        <w:rPr>
          <w:bCs/>
          <w:sz w:val="22"/>
          <w:szCs w:val="22"/>
        </w:rPr>
      </w:pPr>
      <w:r w:rsidRPr="00754625">
        <w:rPr>
          <w:rFonts w:eastAsia="Calibri"/>
          <w:b/>
          <w:bCs/>
          <w:kern w:val="3"/>
          <w:sz w:val="22"/>
          <w:szCs w:val="22"/>
          <w:lang w:eastAsia="zh-CN"/>
        </w:rPr>
        <w:t xml:space="preserve">Pełnienie funkcji Inspektora Nadzoru Inwestorskiego w zadaniach inwestycyjnych </w:t>
      </w:r>
      <w:r w:rsidRPr="00754625">
        <w:rPr>
          <w:rFonts w:eastAsia="Calibri"/>
          <w:b/>
          <w:bCs/>
          <w:kern w:val="3"/>
          <w:sz w:val="22"/>
          <w:szCs w:val="22"/>
          <w:lang w:eastAsia="zh-CN"/>
        </w:rPr>
        <w:br/>
        <w:t>w ramach Projektu „Modernizacja sali gimnastycznej Zespołu Szkół Przyrodniczo – Technicznych Centrum Kształcenia Ustawicznego w Bojanowie i sali gimnastycznej Zespołu Szkół Zawodowych w Rawiczu” w ramach programu „Środowisko, Energi</w:t>
      </w:r>
      <w:r w:rsidR="003707B1">
        <w:rPr>
          <w:rFonts w:eastAsia="Calibri"/>
          <w:b/>
          <w:bCs/>
          <w:kern w:val="3"/>
          <w:sz w:val="22"/>
          <w:szCs w:val="22"/>
          <w:lang w:eastAsia="zh-CN"/>
        </w:rPr>
        <w:t>a</w:t>
      </w:r>
      <w:r w:rsidRPr="00754625">
        <w:rPr>
          <w:rFonts w:eastAsia="Calibri"/>
          <w:b/>
          <w:bCs/>
          <w:kern w:val="3"/>
          <w:sz w:val="22"/>
          <w:szCs w:val="22"/>
          <w:lang w:eastAsia="zh-CN"/>
        </w:rPr>
        <w:t xml:space="preserve"> i Zmiany klimatu” dofinansowywanego ze środków Mechanizmu Finansowego EOG na lata 2014-2021</w:t>
      </w:r>
      <w:r>
        <w:rPr>
          <w:rFonts w:eastAsia="Calibri"/>
          <w:b/>
          <w:bCs/>
          <w:kern w:val="3"/>
          <w:lang w:eastAsia="zh-CN"/>
        </w:rPr>
        <w:br/>
      </w:r>
      <w:r w:rsidR="00395684" w:rsidRPr="00754625">
        <w:rPr>
          <w:bCs/>
          <w:sz w:val="22"/>
          <w:szCs w:val="22"/>
        </w:rPr>
        <w:t>dla Części I</w:t>
      </w:r>
      <w:r w:rsidR="00606E3B" w:rsidRPr="00754625">
        <w:rPr>
          <w:bCs/>
          <w:sz w:val="22"/>
          <w:szCs w:val="22"/>
        </w:rPr>
        <w:t xml:space="preserve"> i/lub I</w:t>
      </w:r>
      <w:r w:rsidRPr="00754625">
        <w:rPr>
          <w:bCs/>
          <w:sz w:val="22"/>
          <w:szCs w:val="22"/>
        </w:rPr>
        <w:t>I</w:t>
      </w:r>
      <w:r w:rsidR="00606E3B" w:rsidRPr="00754625">
        <w:rPr>
          <w:bCs/>
          <w:sz w:val="22"/>
          <w:szCs w:val="22"/>
        </w:rPr>
        <w:t xml:space="preserve"> zamówienia*</w:t>
      </w:r>
    </w:p>
    <w:p w14:paraId="031CE1AE" w14:textId="74DFA72A" w:rsidR="00CE151E" w:rsidRPr="00CE151E" w:rsidRDefault="00CE151E" w:rsidP="00CE151E">
      <w:pPr>
        <w:spacing w:before="240" w:line="276" w:lineRule="auto"/>
        <w:jc w:val="both"/>
        <w:rPr>
          <w:color w:val="FF0000"/>
          <w:sz w:val="20"/>
          <w:szCs w:val="20"/>
        </w:rPr>
      </w:pPr>
      <w:r w:rsidRPr="00CE151E">
        <w:rPr>
          <w:color w:val="FF0000"/>
          <w:sz w:val="20"/>
          <w:szCs w:val="20"/>
        </w:rPr>
        <w:t>* niepotrzebne skreślić</w:t>
      </w:r>
    </w:p>
    <w:p w14:paraId="06EA70F6" w14:textId="77777777" w:rsidR="00395684" w:rsidRPr="00272917" w:rsidRDefault="00395684" w:rsidP="00395684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 xml:space="preserve">Ja/ </w:t>
      </w:r>
      <w:r w:rsidRPr="00525EFF">
        <w:rPr>
          <w:sz w:val="22"/>
          <w:szCs w:val="22"/>
        </w:rPr>
        <w:t>my niżej podpisani:</w:t>
      </w:r>
    </w:p>
    <w:p w14:paraId="6AFC45F0" w14:textId="4899FBCA" w:rsidR="00395684" w:rsidRPr="00525EFF" w:rsidRDefault="00395684" w:rsidP="0039568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B13E758" w14:textId="77777777" w:rsidR="00395684" w:rsidRPr="00525EFF" w:rsidRDefault="00395684" w:rsidP="00395684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działając w imieniu i na rzecz:</w:t>
      </w:r>
    </w:p>
    <w:p w14:paraId="759F0F2E" w14:textId="77777777" w:rsidR="00395684" w:rsidRPr="007677F8" w:rsidRDefault="00395684" w:rsidP="00395684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395684" w:rsidRPr="007677F8" w14:paraId="435E4CDA" w14:textId="77777777" w:rsidTr="00D451A5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2164D6C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5CA50FDC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01A7C150" w14:textId="77777777" w:rsidTr="00D451A5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3B7308C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5CE2D2B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61F64B78" w14:textId="77777777" w:rsidTr="00D451A5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BAFC2C0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0CF0B6E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0FBA3F4F" w14:textId="77777777" w:rsidTr="00D451A5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0BA2E49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18E6B61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14E48E7E" w14:textId="77777777" w:rsidTr="00D451A5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71B6FB8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7299E49F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735E605F" w14:textId="77777777" w:rsidTr="00D451A5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F3B2C73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3C2505DA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95684" w:rsidRPr="007677F8" w14:paraId="592D3A88" w14:textId="77777777" w:rsidTr="00D451A5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06A41719" w14:textId="77777777" w:rsidR="00395684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6016D3DA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66CA2DC1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754A43F7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3D1E486D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4DCD5470" w14:textId="77777777" w:rsidR="00395684" w:rsidRPr="007677F8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395684" w:rsidRPr="007677F8" w14:paraId="0750E4AC" w14:textId="77777777" w:rsidTr="00D451A5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72B5830" w14:textId="77777777" w:rsidR="00395684" w:rsidRPr="007677F8" w:rsidRDefault="00395684" w:rsidP="00D451A5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Ustanowionym pełnomocnikiem do reprezentowania w niniejszym postępowaniu </w:t>
            </w:r>
            <w:r>
              <w:rPr>
                <w:rFonts w:eastAsia="Calibri"/>
                <w:sz w:val="22"/>
                <w:szCs w:val="22"/>
              </w:rPr>
              <w:lastRenderedPageBreak/>
              <w:t>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14E2E8AE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lastRenderedPageBreak/>
              <w:t>Imię i nazwisko: ………………………………….</w:t>
            </w:r>
          </w:p>
          <w:p w14:paraId="60051A60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3ED1B36F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lastRenderedPageBreak/>
              <w:t>Podstawa reprezentowania: ………………………</w:t>
            </w:r>
          </w:p>
          <w:p w14:paraId="0DDD8C02" w14:textId="77777777" w:rsidR="00395684" w:rsidRDefault="00395684" w:rsidP="00D451A5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DE918D8" w14:textId="6DFBCCAA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E669E8C" w14:textId="77777777" w:rsidR="00B0108D" w:rsidRPr="00CE151E" w:rsidRDefault="00B0108D" w:rsidP="00CE151E">
      <w:pPr>
        <w:spacing w:after="120" w:line="276" w:lineRule="auto"/>
        <w:jc w:val="both"/>
        <w:rPr>
          <w:sz w:val="22"/>
        </w:rPr>
      </w:pPr>
    </w:p>
    <w:p w14:paraId="425055B8" w14:textId="2806731F" w:rsidR="00B0108D" w:rsidRPr="00CE151E" w:rsidRDefault="004D5A42" w:rsidP="00CE151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72212F38" w14:textId="7B4F9514" w:rsidR="00606E3B" w:rsidRDefault="008F1DC9" w:rsidP="00CE151E">
      <w:pPr>
        <w:pStyle w:val="Akapitzlist"/>
        <w:spacing w:line="276" w:lineRule="auto"/>
        <w:ind w:left="284"/>
        <w:jc w:val="center"/>
        <w:rPr>
          <w:b/>
          <w:sz w:val="22"/>
        </w:rPr>
      </w:pPr>
      <w:r w:rsidRPr="008F1DC9">
        <w:rPr>
          <w:b/>
          <w:sz w:val="22"/>
        </w:rPr>
        <w:t>Część I - Pełnienie funkcji Inspektora Nadzoru Inwestorskiego dla zadania inwestycyjnego pn.: „Termomodernizacja budynku sali gimnastycznej Zespołu Szkół Zawodowych im. Stefana Bobrowskiego w Rawiczu ul. Gen. Józefa Hallera 12, 63-900 Rawicz”.</w:t>
      </w:r>
      <w:r w:rsidR="00CE151E">
        <w:rPr>
          <w:rFonts w:eastAsia="Arial" w:cs="Calibri"/>
          <w:b/>
          <w:bCs/>
          <w:i/>
          <w:iCs/>
          <w:color w:val="000000"/>
        </w:rPr>
        <w:t>*</w:t>
      </w:r>
    </w:p>
    <w:p w14:paraId="449DB9A4" w14:textId="77777777" w:rsidR="00B0108D" w:rsidRDefault="00B0108D" w:rsidP="006F0F29">
      <w:pPr>
        <w:pStyle w:val="Akapitzlist"/>
        <w:spacing w:after="120" w:line="276" w:lineRule="auto"/>
        <w:ind w:left="284"/>
        <w:jc w:val="center"/>
        <w:rPr>
          <w:b/>
          <w:sz w:val="22"/>
        </w:rPr>
      </w:pPr>
    </w:p>
    <w:tbl>
      <w:tblPr>
        <w:tblW w:w="936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60"/>
      </w:tblGrid>
      <w:tr w:rsidR="00DA6618" w14:paraId="275C3648" w14:textId="77777777" w:rsidTr="00DA6618">
        <w:trPr>
          <w:trHeight w:val="7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606053" w14:textId="77777777" w:rsidR="00DA6618" w:rsidRDefault="00DA66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oferty, doświadczenie zawodowe w latach, czas reakcji na zgłoszenie</w:t>
            </w:r>
          </w:p>
        </w:tc>
      </w:tr>
      <w:tr w:rsidR="00DA6618" w14:paraId="565EA577" w14:textId="77777777" w:rsidTr="00DA6618">
        <w:trPr>
          <w:trHeight w:val="618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31BD" w14:textId="77777777" w:rsidR="00DA6618" w:rsidRDefault="00DA661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37CFE160" w14:textId="77777777" w:rsidR="00DA6618" w:rsidRDefault="00DA6618" w:rsidP="00DA6618">
            <w:pPr>
              <w:pStyle w:val="Akapitzlist"/>
              <w:numPr>
                <w:ilvl w:val="0"/>
                <w:numId w:val="15"/>
              </w:num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3D05DED1" w14:textId="77777777" w:rsidR="00DA6618" w:rsidRDefault="00DA661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(słownie: ............................................................................ zł),</w:t>
            </w:r>
          </w:p>
          <w:p w14:paraId="2541C195" w14:textId="77777777" w:rsidR="00DA6618" w:rsidRDefault="00DA661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natomiast wraz z należnym podatkiem VAT w wysokości ......%,</w:t>
            </w:r>
          </w:p>
          <w:p w14:paraId="66AC39CF" w14:textId="77777777" w:rsidR="00DA6618" w:rsidRDefault="00DA661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wynosi kwotę brutto ……….......... zł </w:t>
            </w:r>
          </w:p>
          <w:p w14:paraId="78329B61" w14:textId="77777777" w:rsidR="00DA6618" w:rsidRDefault="00DA661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(słownie: ............................................ zł)</w:t>
            </w:r>
          </w:p>
          <w:p w14:paraId="487FC8A1" w14:textId="77777777" w:rsidR="00DA6618" w:rsidRDefault="00DA6618" w:rsidP="00DA6618">
            <w:pPr>
              <w:pStyle w:val="Akapitzlist"/>
              <w:numPr>
                <w:ilvl w:val="0"/>
                <w:numId w:val="15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Doświadczenie zawodowe w latach**:</w:t>
            </w:r>
          </w:p>
          <w:p w14:paraId="6940B402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-188"/>
              <w:tblOverlap w:val="never"/>
              <w:tblW w:w="6990" w:type="dxa"/>
              <w:tblLayout w:type="fixed"/>
              <w:tblLook w:val="04A0" w:firstRow="1" w:lastRow="0" w:firstColumn="1" w:lastColumn="0" w:noHBand="0" w:noVBand="1"/>
            </w:tblPr>
            <w:tblGrid>
              <w:gridCol w:w="586"/>
              <w:gridCol w:w="3802"/>
              <w:gridCol w:w="2602"/>
            </w:tblGrid>
            <w:tr w:rsidR="00DA6618" w14:paraId="040DBD9F" w14:textId="77777777" w:rsidTr="00DA6618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246A3AA" w14:textId="77777777" w:rsidR="00DA6618" w:rsidRDefault="00DA6618">
                  <w:pPr>
                    <w:pStyle w:val="Akapitzlist"/>
                    <w:spacing w:after="60"/>
                    <w:ind w:left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3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1B01A307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posiadanie uprawnień w zakresie pełnienia funkcji inspektora nadzoru w specjalności konstrukcyjno – budowlanej:</w:t>
                  </w:r>
                </w:p>
              </w:tc>
              <w:tc>
                <w:tcPr>
                  <w:tcW w:w="2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D7F72C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0-5 lata</w:t>
                  </w:r>
                </w:p>
                <w:p w14:paraId="00320C3C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5-10 lat</w:t>
                  </w:r>
                </w:p>
                <w:p w14:paraId="1B0C0495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10-15 lat</w:t>
                  </w:r>
                </w:p>
                <w:p w14:paraId="3718971B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15-20 lat</w:t>
                  </w:r>
                </w:p>
                <w:p w14:paraId="4569B9E7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20 lat</w:t>
                  </w:r>
                </w:p>
              </w:tc>
            </w:tr>
            <w:tr w:rsidR="00DA6618" w14:paraId="69C95CB4" w14:textId="77777777" w:rsidTr="00DA6618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1E30230D" w14:textId="77777777" w:rsidR="00DA6618" w:rsidRDefault="00DA6618">
                  <w:pPr>
                    <w:pStyle w:val="Akapitzlist"/>
                    <w:spacing w:after="60"/>
                    <w:ind w:left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2)</w:t>
                  </w:r>
                </w:p>
              </w:tc>
              <w:tc>
                <w:tcPr>
                  <w:tcW w:w="3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37BD7C98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posiadanie uprawnień w zakresie pełnienia funkcji inspektora nadzoru w specjalności instalacyjnej w zakresie instalacji i urządzeń elektrycznych i elektroenergetycznych:</w:t>
                  </w:r>
                </w:p>
              </w:tc>
              <w:tc>
                <w:tcPr>
                  <w:tcW w:w="2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61A902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0-5 lata</w:t>
                  </w:r>
                </w:p>
                <w:p w14:paraId="6C9DB11A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5-10 lat</w:t>
                  </w:r>
                </w:p>
                <w:p w14:paraId="78A02A8D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10-15 lat</w:t>
                  </w:r>
                </w:p>
                <w:p w14:paraId="338D6A05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15-20 lat</w:t>
                  </w:r>
                </w:p>
                <w:p w14:paraId="532912F7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20 lat</w:t>
                  </w:r>
                </w:p>
              </w:tc>
            </w:tr>
            <w:tr w:rsidR="00DA6618" w14:paraId="483BEE8F" w14:textId="77777777" w:rsidTr="00DA6618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CF65076" w14:textId="77777777" w:rsidR="00DA6618" w:rsidRDefault="00DA6618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3)</w:t>
                  </w:r>
                </w:p>
              </w:tc>
              <w:tc>
                <w:tcPr>
                  <w:tcW w:w="3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079AE5C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posiadanie uprawnień w zakresie pełnienia funkcji inspektora nadzoru w specjalności instalacyjnej w zakresie instalacji sanitarnych (instalacji i urządzeń cieplnych, wentylacyjnych, gazowych, wodociągowych i kanalizacyjnych):</w:t>
                  </w:r>
                </w:p>
              </w:tc>
              <w:tc>
                <w:tcPr>
                  <w:tcW w:w="2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22E40E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0-5 lata</w:t>
                  </w:r>
                </w:p>
                <w:p w14:paraId="30939E64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5-10 lat</w:t>
                  </w:r>
                </w:p>
                <w:p w14:paraId="2A3029BD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10-15 lat</w:t>
                  </w:r>
                </w:p>
                <w:p w14:paraId="14BDEF1C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15-20 lat</w:t>
                  </w:r>
                </w:p>
                <w:p w14:paraId="558AC888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20 lat</w:t>
                  </w:r>
                </w:p>
              </w:tc>
            </w:tr>
          </w:tbl>
          <w:p w14:paraId="62E44E39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6B99CC9A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064B1F5E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0AFF1086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7629A112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361518D0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6265C558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75509C61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308C2628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660D17E1" w14:textId="3673832E" w:rsidR="00DA6618" w:rsidRDefault="00DA6618" w:rsidP="00DA6618">
            <w:pPr>
              <w:spacing w:after="60" w:line="360" w:lineRule="auto"/>
              <w:rPr>
                <w:sz w:val="22"/>
                <w:szCs w:val="22"/>
              </w:rPr>
            </w:pPr>
          </w:p>
          <w:p w14:paraId="1F59F113" w14:textId="77777777" w:rsidR="00DA6618" w:rsidRDefault="00DA6618" w:rsidP="00DA6618">
            <w:pPr>
              <w:pStyle w:val="Akapitzlist"/>
              <w:numPr>
                <w:ilvl w:val="0"/>
                <w:numId w:val="15"/>
              </w:num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na zgłoszenie (należy wskazać w ofercie czas reakcji Inspektora nadzoru inwestorskiego w przypadku wystąpienia nagłej potrzeby jego udziału w czynnościach podejmowanych przez Zamawiającego na terenie placu budowy i/lub w konsultacjach </w:t>
            </w:r>
            <w:r>
              <w:rPr>
                <w:sz w:val="22"/>
                <w:szCs w:val="22"/>
              </w:rPr>
              <w:br/>
              <w:t>z Zamawiającym)**:</w:t>
            </w:r>
          </w:p>
          <w:p w14:paraId="588233AD" w14:textId="77777777" w:rsidR="00DA6618" w:rsidRDefault="00DA6618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do 2 godzin,</w:t>
            </w:r>
          </w:p>
          <w:p w14:paraId="16056285" w14:textId="369F4FA3" w:rsidR="00DA6618" w:rsidRDefault="00DA6618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od 2 do </w:t>
            </w:r>
            <w:r w:rsidR="00D859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godzin,</w:t>
            </w:r>
          </w:p>
          <w:p w14:paraId="67A146A8" w14:textId="08EE8AAC" w:rsidR="00DA6618" w:rsidRDefault="00DA6618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od </w:t>
            </w:r>
            <w:r w:rsidR="00D859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do </w:t>
            </w:r>
            <w:r w:rsidR="00D859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godzin,</w:t>
            </w:r>
          </w:p>
          <w:p w14:paraId="312079AB" w14:textId="17BE514E" w:rsidR="00DA6618" w:rsidRDefault="00DA6618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od </w:t>
            </w:r>
            <w:r w:rsidR="00D859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do </w:t>
            </w:r>
            <w:r w:rsidR="00D859BB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godzin,</w:t>
            </w:r>
          </w:p>
          <w:p w14:paraId="45E85868" w14:textId="23CCFC11" w:rsidR="00DA6618" w:rsidRDefault="00DA6618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od </w:t>
            </w:r>
            <w:r w:rsidR="00D859BB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do </w:t>
            </w:r>
            <w:r w:rsidR="00D859BB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godzin,</w:t>
            </w:r>
          </w:p>
          <w:p w14:paraId="2DE89E39" w14:textId="1AB6050F" w:rsidR="00DA6618" w:rsidRDefault="00DA6618" w:rsidP="00DA6618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="00D859BB">
              <w:rPr>
                <w:sz w:val="22"/>
                <w:szCs w:val="22"/>
              </w:rPr>
              <w:t>powyżej 10 godzin</w:t>
            </w:r>
            <w:r>
              <w:rPr>
                <w:sz w:val="22"/>
                <w:szCs w:val="22"/>
              </w:rPr>
              <w:t>.</w:t>
            </w:r>
          </w:p>
          <w:p w14:paraId="666F495F" w14:textId="476F7F18" w:rsidR="00D859BB" w:rsidRPr="00D859BB" w:rsidRDefault="00D859BB" w:rsidP="00D859BB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859BB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00D4D398" w14:textId="77777777" w:rsidR="00B0108D" w:rsidRPr="00CE151E" w:rsidRDefault="00B0108D" w:rsidP="00CE151E">
      <w:pPr>
        <w:spacing w:after="120" w:line="276" w:lineRule="auto"/>
        <w:rPr>
          <w:b/>
          <w:sz w:val="22"/>
        </w:rPr>
      </w:pPr>
    </w:p>
    <w:p w14:paraId="70FE84B4" w14:textId="0EA6911A" w:rsidR="00B0108D" w:rsidRPr="008F1DC9" w:rsidRDefault="008F1DC9" w:rsidP="008F1DC9">
      <w:pPr>
        <w:suppressAutoHyphens/>
        <w:autoSpaceDN w:val="0"/>
        <w:spacing w:line="276" w:lineRule="auto"/>
        <w:jc w:val="center"/>
        <w:textAlignment w:val="baseline"/>
        <w:rPr>
          <w:rFonts w:ascii="Calibri" w:eastAsia="Calibri" w:hAnsi="Calibri"/>
          <w:kern w:val="3"/>
          <w:sz w:val="22"/>
          <w:szCs w:val="22"/>
          <w:lang w:eastAsia="zh-CN"/>
        </w:rPr>
      </w:pPr>
      <w:r w:rsidRPr="008F1DC9">
        <w:rPr>
          <w:rFonts w:eastAsia="Arial" w:cs="Calibri"/>
          <w:b/>
          <w:bCs/>
          <w:i/>
          <w:iCs/>
          <w:color w:val="000000"/>
          <w:kern w:val="3"/>
          <w:sz w:val="22"/>
          <w:szCs w:val="22"/>
          <w:lang w:eastAsia="zh-CN"/>
        </w:rPr>
        <w:lastRenderedPageBreak/>
        <w:t xml:space="preserve">Część II - </w:t>
      </w:r>
      <w:r w:rsidRPr="008F1DC9">
        <w:rPr>
          <w:b/>
          <w:bCs/>
          <w:i/>
          <w:iCs/>
          <w:color w:val="000000"/>
          <w:kern w:val="3"/>
          <w:sz w:val="22"/>
          <w:szCs w:val="22"/>
          <w:lang w:eastAsia="ar-SA"/>
        </w:rPr>
        <w:t>Pełnienie funkcji Inspektora Nadzoru Inwestorskiego dla zadania inwestycyjnego</w:t>
      </w:r>
      <w:r w:rsidRPr="008F1DC9">
        <w:rPr>
          <w:rFonts w:eastAsia="Arial"/>
          <w:b/>
          <w:bCs/>
          <w:i/>
          <w:iCs/>
          <w:color w:val="000000"/>
          <w:kern w:val="3"/>
          <w:sz w:val="22"/>
          <w:szCs w:val="22"/>
          <w:lang w:eastAsia="zh-CN"/>
        </w:rPr>
        <w:t xml:space="preserve"> </w:t>
      </w:r>
      <w:r w:rsidRPr="008F1DC9">
        <w:rPr>
          <w:rFonts w:eastAsia="Arial" w:cs="Calibri"/>
          <w:b/>
          <w:bCs/>
          <w:i/>
          <w:iCs/>
          <w:color w:val="000000"/>
          <w:kern w:val="3"/>
          <w:sz w:val="22"/>
          <w:szCs w:val="22"/>
          <w:lang w:eastAsia="zh-CN"/>
        </w:rPr>
        <w:t>pn.: „Termomodernizacja budynku sali gimnastycznej Zespołu Szkół Przyrodniczo - Technicznych Centrum Kształcenia Ustawicznego w Bojanowie, ul. Dworcowa 29, 63-940 Bojanowo”</w:t>
      </w:r>
      <w:r>
        <w:rPr>
          <w:rFonts w:eastAsia="Arial" w:cs="Calibri"/>
          <w:color w:val="000000"/>
          <w:kern w:val="3"/>
          <w:sz w:val="22"/>
          <w:szCs w:val="22"/>
          <w:lang w:eastAsia="zh-CN"/>
        </w:rPr>
        <w:t xml:space="preserve"> </w:t>
      </w:r>
      <w:r w:rsidR="00CE151E">
        <w:rPr>
          <w:rFonts w:eastAsia="Arial" w:cs="Calibri"/>
          <w:b/>
          <w:bCs/>
          <w:i/>
          <w:iCs/>
          <w:color w:val="000000"/>
        </w:rPr>
        <w:t>*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3ECF7AA5" w14:textId="77777777" w:rsidR="00DA6618" w:rsidRDefault="005B6F01" w:rsidP="00D13D73">
      <w:pPr>
        <w:jc w:val="both"/>
      </w:pPr>
      <w:r>
        <w:t>__</w:t>
      </w:r>
    </w:p>
    <w:tbl>
      <w:tblPr>
        <w:tblW w:w="936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60"/>
      </w:tblGrid>
      <w:tr w:rsidR="00DA6618" w14:paraId="11CF61FC" w14:textId="77777777" w:rsidTr="00DA6618">
        <w:trPr>
          <w:trHeight w:val="7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A0F478" w14:textId="77777777" w:rsidR="00DA6618" w:rsidRDefault="00DA661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oferty, doświadczenie zawodowe w latach, czas reakcji na zgłoszenie</w:t>
            </w:r>
          </w:p>
        </w:tc>
      </w:tr>
      <w:tr w:rsidR="00DA6618" w14:paraId="4275D329" w14:textId="77777777" w:rsidTr="00DA6618">
        <w:trPr>
          <w:trHeight w:val="618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B179" w14:textId="77777777" w:rsidR="00DA6618" w:rsidRDefault="00DA661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F1B603F" w14:textId="77777777" w:rsidR="00DA6618" w:rsidRDefault="00DA6618" w:rsidP="00DA6618">
            <w:pPr>
              <w:pStyle w:val="Akapitzlist"/>
              <w:numPr>
                <w:ilvl w:val="0"/>
                <w:numId w:val="16"/>
              </w:num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(C) za wykonanie zdania wynosi kwotę netto ……......................... zł </w:t>
            </w:r>
          </w:p>
          <w:p w14:paraId="0848434E" w14:textId="77777777" w:rsidR="00DA6618" w:rsidRDefault="00DA661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(słownie: ............................................................................ zł),</w:t>
            </w:r>
          </w:p>
          <w:p w14:paraId="574AC8E6" w14:textId="77777777" w:rsidR="00DA6618" w:rsidRDefault="00DA661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natomiast wraz z należnym podatkiem VAT w wysokości ......%,</w:t>
            </w:r>
          </w:p>
          <w:p w14:paraId="6B09F6EB" w14:textId="77777777" w:rsidR="00DA6618" w:rsidRDefault="00DA661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wynosi kwotę brutto ……….......... zł </w:t>
            </w:r>
          </w:p>
          <w:p w14:paraId="78528DA1" w14:textId="77777777" w:rsidR="00DA6618" w:rsidRDefault="00DA661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(słownie: ............................................ zł)</w:t>
            </w:r>
          </w:p>
          <w:p w14:paraId="121047DC" w14:textId="77777777" w:rsidR="00DA6618" w:rsidRDefault="00DA6618" w:rsidP="00DA6618">
            <w:pPr>
              <w:pStyle w:val="Akapitzlist"/>
              <w:numPr>
                <w:ilvl w:val="0"/>
                <w:numId w:val="16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Doświadczenie zawodowe w latach**:</w:t>
            </w:r>
          </w:p>
          <w:p w14:paraId="15A18BD4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tbl>
            <w:tblPr>
              <w:tblStyle w:val="Tabela-Siatka"/>
              <w:tblpPr w:leftFromText="141" w:rightFromText="141" w:vertAnchor="text" w:horzAnchor="margin" w:tblpXSpec="center" w:tblpY="-188"/>
              <w:tblOverlap w:val="never"/>
              <w:tblW w:w="6990" w:type="dxa"/>
              <w:tblLayout w:type="fixed"/>
              <w:tblLook w:val="04A0" w:firstRow="1" w:lastRow="0" w:firstColumn="1" w:lastColumn="0" w:noHBand="0" w:noVBand="1"/>
            </w:tblPr>
            <w:tblGrid>
              <w:gridCol w:w="586"/>
              <w:gridCol w:w="3802"/>
              <w:gridCol w:w="2602"/>
            </w:tblGrid>
            <w:tr w:rsidR="00DA6618" w14:paraId="4EB9E810" w14:textId="77777777" w:rsidTr="00DA6618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17E13BD" w14:textId="77777777" w:rsidR="00DA6618" w:rsidRDefault="00DA6618">
                  <w:pPr>
                    <w:pStyle w:val="Akapitzlist"/>
                    <w:spacing w:after="60"/>
                    <w:ind w:left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3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0CC81DB1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posiadanie uprawnień w zakresie pełnienia funkcji inspektora nadzoru w specjalności konstrukcyjno – budowlanej:</w:t>
                  </w:r>
                </w:p>
              </w:tc>
              <w:tc>
                <w:tcPr>
                  <w:tcW w:w="2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27D5A8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0-5 lata</w:t>
                  </w:r>
                </w:p>
                <w:p w14:paraId="373C7D60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5-10 lat</w:t>
                  </w:r>
                </w:p>
                <w:p w14:paraId="26A2A2B8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10-15 lat</w:t>
                  </w:r>
                </w:p>
                <w:p w14:paraId="48493453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15-20 lat</w:t>
                  </w:r>
                </w:p>
                <w:p w14:paraId="3B6938EE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20 lat</w:t>
                  </w:r>
                </w:p>
              </w:tc>
            </w:tr>
            <w:tr w:rsidR="00DA6618" w14:paraId="1D92F6DA" w14:textId="77777777" w:rsidTr="00DA6618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D089357" w14:textId="77777777" w:rsidR="00DA6618" w:rsidRDefault="00DA6618">
                  <w:pPr>
                    <w:pStyle w:val="Akapitzlist"/>
                    <w:spacing w:after="60"/>
                    <w:ind w:left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2)</w:t>
                  </w:r>
                </w:p>
              </w:tc>
              <w:tc>
                <w:tcPr>
                  <w:tcW w:w="3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D094F2A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posiadanie uprawnień w zakresie pełnienia funkcji inspektora nadzoru w specjalności instalacyjnej w zakresie instalacji i urządzeń elektrycznych i elektroenergetycznych:</w:t>
                  </w:r>
                </w:p>
              </w:tc>
              <w:tc>
                <w:tcPr>
                  <w:tcW w:w="2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2EE0F0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0-5 lata</w:t>
                  </w:r>
                </w:p>
                <w:p w14:paraId="2678397F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5-10 lat</w:t>
                  </w:r>
                </w:p>
                <w:p w14:paraId="6D427C99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10-15 lat</w:t>
                  </w:r>
                </w:p>
                <w:p w14:paraId="2AB2F404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15-20 lat</w:t>
                  </w:r>
                </w:p>
                <w:p w14:paraId="2E480FCD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20 lat</w:t>
                  </w:r>
                </w:p>
              </w:tc>
            </w:tr>
            <w:tr w:rsidR="00DA6618" w14:paraId="45643420" w14:textId="77777777" w:rsidTr="00DA6618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2A14D8B2" w14:textId="77777777" w:rsidR="00DA6618" w:rsidRDefault="00DA6618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3)</w:t>
                  </w:r>
                </w:p>
              </w:tc>
              <w:tc>
                <w:tcPr>
                  <w:tcW w:w="3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CC9F3C9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posiadanie uprawnień w zakresie pełnienia funkcji inspektora nadzoru w specjalności instalacyjnej w zakresie instalacji sanitarnych (instalacji i urządzeń cieplnych, wentylacyjnych, gazowych, wodociągowych i kanalizacyjnych):</w:t>
                  </w:r>
                </w:p>
              </w:tc>
              <w:tc>
                <w:tcPr>
                  <w:tcW w:w="2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9A5F07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0-5 lata</w:t>
                  </w:r>
                </w:p>
                <w:p w14:paraId="3F3C76DF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5-10 lat</w:t>
                  </w:r>
                </w:p>
                <w:p w14:paraId="0DA90F00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10-15 lat</w:t>
                  </w:r>
                </w:p>
                <w:p w14:paraId="29B11924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15-20 lat</w:t>
                  </w:r>
                </w:p>
                <w:p w14:paraId="0A1E3F04" w14:textId="77777777" w:rsidR="00DA6618" w:rsidRDefault="00DA6618">
                  <w:pPr>
                    <w:pStyle w:val="Akapitzlist"/>
                    <w:spacing w:after="60"/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sym w:font="Symbol" w:char="F0FF"/>
                  </w:r>
                  <w:r>
                    <w:rPr>
                      <w:sz w:val="20"/>
                      <w:szCs w:val="20"/>
                    </w:rPr>
                    <w:t xml:space="preserve"> powyżej 20 lat</w:t>
                  </w:r>
                </w:p>
              </w:tc>
            </w:tr>
          </w:tbl>
          <w:p w14:paraId="644DC695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16C835AC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19BFBE69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6BF87B16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3696FCFE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59747BCE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64BE7E60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7B032255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42490194" w14:textId="77777777" w:rsidR="00DA6618" w:rsidRDefault="00DA6618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p w14:paraId="1D1826F1" w14:textId="06392710" w:rsidR="00DA6618" w:rsidRDefault="00DA6618" w:rsidP="00DA6618">
            <w:pPr>
              <w:spacing w:after="60" w:line="360" w:lineRule="auto"/>
              <w:rPr>
                <w:sz w:val="22"/>
                <w:szCs w:val="22"/>
              </w:rPr>
            </w:pPr>
          </w:p>
          <w:p w14:paraId="429ABD4C" w14:textId="77777777" w:rsidR="00DA6618" w:rsidRDefault="00DA6618" w:rsidP="00DA6618">
            <w:pPr>
              <w:pStyle w:val="Akapitzlist"/>
              <w:numPr>
                <w:ilvl w:val="0"/>
                <w:numId w:val="16"/>
              </w:num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na zgłoszenie (należy wskazać w ofercie czas reakcji Inspektora nadzoru inwestorskiego w przypadku wystąpienia nagłej potrzeby jego udziału w czynnościach podejmowanych przez Zamawiającego na terenie placu budowy i/lub w konsultacjach </w:t>
            </w:r>
            <w:r>
              <w:rPr>
                <w:sz w:val="22"/>
                <w:szCs w:val="22"/>
              </w:rPr>
              <w:br/>
              <w:t>z Zamawiającym)**:</w:t>
            </w:r>
          </w:p>
          <w:p w14:paraId="00ABB574" w14:textId="77777777" w:rsidR="00D859BB" w:rsidRDefault="00D859BB" w:rsidP="00D859BB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do 2 godzin,</w:t>
            </w:r>
          </w:p>
          <w:p w14:paraId="565CC54F" w14:textId="77777777" w:rsidR="00D859BB" w:rsidRDefault="00D859BB" w:rsidP="00D859BB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od 2 do 4 godzin,</w:t>
            </w:r>
          </w:p>
          <w:p w14:paraId="400A3AF2" w14:textId="77777777" w:rsidR="00D859BB" w:rsidRDefault="00D859BB" w:rsidP="00D859BB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od 4 do 6 godzin,</w:t>
            </w:r>
          </w:p>
          <w:p w14:paraId="638433A6" w14:textId="77777777" w:rsidR="00D859BB" w:rsidRDefault="00D859BB" w:rsidP="00D859BB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od 6 do 8 godzin,</w:t>
            </w:r>
          </w:p>
          <w:p w14:paraId="61BE4A0F" w14:textId="77777777" w:rsidR="00D859BB" w:rsidRDefault="00D859BB" w:rsidP="00D859BB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od 8 do 10 godzin,</w:t>
            </w:r>
          </w:p>
          <w:p w14:paraId="5C2C0AB9" w14:textId="77777777" w:rsidR="00D859BB" w:rsidRDefault="00D859BB" w:rsidP="00D859BB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sym w:font="Symbol" w:char="F0FF"/>
            </w:r>
            <w:r>
              <w:rPr>
                <w:sz w:val="22"/>
                <w:szCs w:val="22"/>
              </w:rPr>
              <w:t xml:space="preserve"> powyżej 10 godzin.</w:t>
            </w:r>
          </w:p>
          <w:p w14:paraId="1EEF46EB" w14:textId="77777777" w:rsidR="00DA6618" w:rsidRDefault="00DA6618">
            <w:pPr>
              <w:pStyle w:val="Akapitzlist"/>
              <w:spacing w:after="60"/>
              <w:ind w:left="2124"/>
              <w:rPr>
                <w:sz w:val="22"/>
                <w:szCs w:val="22"/>
              </w:rPr>
            </w:pPr>
          </w:p>
          <w:p w14:paraId="5EF76CE8" w14:textId="77777777" w:rsidR="00D859BB" w:rsidRPr="00D859BB" w:rsidRDefault="00D859BB" w:rsidP="00D859BB">
            <w:pPr>
              <w:spacing w:line="276" w:lineRule="auto"/>
              <w:jc w:val="both"/>
              <w:rPr>
                <w:color w:val="FF0000"/>
                <w:sz w:val="20"/>
                <w:szCs w:val="20"/>
              </w:rPr>
            </w:pPr>
            <w:r w:rsidRPr="00D859BB">
              <w:rPr>
                <w:color w:val="FF0000"/>
                <w:sz w:val="20"/>
                <w:szCs w:val="20"/>
              </w:rPr>
              <w:t>** zaznaczyć właściwe</w:t>
            </w:r>
          </w:p>
          <w:p w14:paraId="5C805626" w14:textId="77777777" w:rsidR="00DA6618" w:rsidRPr="00D859BB" w:rsidRDefault="00DA6618" w:rsidP="00D859BB">
            <w:pPr>
              <w:spacing w:after="60"/>
              <w:rPr>
                <w:sz w:val="22"/>
                <w:szCs w:val="22"/>
              </w:rPr>
            </w:pPr>
          </w:p>
        </w:tc>
      </w:tr>
    </w:tbl>
    <w:p w14:paraId="0E457559" w14:textId="77777777" w:rsidR="005B6F01" w:rsidRDefault="005B6F01" w:rsidP="005B6F01">
      <w:pPr>
        <w:spacing w:line="276" w:lineRule="auto"/>
        <w:jc w:val="both"/>
        <w:rPr>
          <w:sz w:val="20"/>
          <w:szCs w:val="20"/>
        </w:rPr>
      </w:pPr>
    </w:p>
    <w:p w14:paraId="77E80B01" w14:textId="3FFD3101" w:rsidR="00B9086B" w:rsidRPr="0097776D" w:rsidRDefault="00B9086B" w:rsidP="00AB231A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3E4BBC0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472B4FD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</w:t>
      </w:r>
      <w:r w:rsidR="005B6F01">
        <w:rPr>
          <w:sz w:val="22"/>
        </w:rPr>
        <w:t>,</w:t>
      </w:r>
    </w:p>
    <w:p w14:paraId="30CA948E" w14:textId="2A30AD2D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 w:rsidR="00606E3B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072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562"/>
        <w:gridCol w:w="3402"/>
      </w:tblGrid>
      <w:tr w:rsidR="00BC4F99" w:rsidRPr="001661BD" w14:paraId="732D5B0E" w14:textId="77777777" w:rsidTr="00C64F8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C64F8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C64F8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3233E00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3667E2" w:rsidRPr="003667E2">
        <w:rPr>
          <w:i/>
          <w:iCs/>
          <w:sz w:val="22"/>
        </w:rPr>
        <w:t>Z</w:t>
      </w:r>
      <w:r w:rsidR="00A857E5" w:rsidRPr="003667E2">
        <w:rPr>
          <w:i/>
          <w:iCs/>
          <w:sz w:val="22"/>
        </w:rPr>
        <w:t xml:space="preserve">ałączniku Nr </w:t>
      </w:r>
      <w:r w:rsidR="00606E3B">
        <w:rPr>
          <w:i/>
          <w:iCs/>
          <w:sz w:val="22"/>
        </w:rPr>
        <w:t>1</w:t>
      </w:r>
      <w:r w:rsidR="00CE151E">
        <w:rPr>
          <w:i/>
          <w:iCs/>
          <w:sz w:val="22"/>
        </w:rPr>
        <w:t>1</w:t>
      </w:r>
      <w:r w:rsidR="00606E3B">
        <w:rPr>
          <w:i/>
          <w:iCs/>
          <w:sz w:val="22"/>
        </w:rPr>
        <w:t>.3 i 1</w:t>
      </w:r>
      <w:r w:rsidR="00CE151E">
        <w:rPr>
          <w:i/>
          <w:iCs/>
          <w:sz w:val="22"/>
        </w:rPr>
        <w:t>1</w:t>
      </w:r>
      <w:r w:rsidR="00606E3B">
        <w:rPr>
          <w:i/>
          <w:iCs/>
          <w:sz w:val="22"/>
        </w:rPr>
        <w:t>.4</w:t>
      </w:r>
      <w:r w:rsidR="00A857E5" w:rsidRPr="003667E2">
        <w:rPr>
          <w:sz w:val="22"/>
        </w:rPr>
        <w:t xml:space="preserve"> </w:t>
      </w:r>
      <w:r w:rsidR="00A857E5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3D992559" w:rsidR="00932EAB" w:rsidRP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wymagane uprawnienia </w:t>
      </w:r>
      <w:r w:rsidR="005B6F01">
        <w:rPr>
          <w:sz w:val="22"/>
        </w:rPr>
        <w:t>do pełnienia funkcji inspektora nadz</w:t>
      </w:r>
      <w:r w:rsidR="00C64F80">
        <w:rPr>
          <w:sz w:val="22"/>
        </w:rPr>
        <w:t>oru inwestorskiego we wskazanej przez Zamawiającego branży</w:t>
      </w:r>
      <w:r w:rsidR="005B6F01">
        <w:rPr>
          <w:sz w:val="22"/>
        </w:rPr>
        <w:t>,</w:t>
      </w:r>
    </w:p>
    <w:p w14:paraId="15CBD4CC" w14:textId="2C666089" w:rsidR="004F2145" w:rsidRPr="005F4F2B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w celu </w:t>
      </w:r>
      <w:r w:rsidRPr="005F4F2B">
        <w:rPr>
          <w:sz w:val="22"/>
        </w:rPr>
        <w:t>ubiegania się o udzielenie zamówienia publicznego w niniejszym postępowaniu</w:t>
      </w:r>
      <w:r w:rsidR="004F2145" w:rsidRPr="005F4F2B">
        <w:rPr>
          <w:sz w:val="22"/>
        </w:rPr>
        <w:t>,</w:t>
      </w:r>
    </w:p>
    <w:p w14:paraId="776B1A2B" w14:textId="77777777" w:rsidR="006B72A2" w:rsidRPr="005F4F2B" w:rsidRDefault="006B72A2" w:rsidP="006B72A2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5F4F2B">
        <w:rPr>
          <w:sz w:val="22"/>
        </w:rPr>
        <w:t>wadium zostało wniesione w formie: ………………………….</w:t>
      </w:r>
    </w:p>
    <w:p w14:paraId="6E922090" w14:textId="28FB1B54" w:rsidR="006B72A2" w:rsidRPr="005F4F2B" w:rsidRDefault="006B72A2" w:rsidP="006B72A2">
      <w:pPr>
        <w:pStyle w:val="Akapitzlist"/>
        <w:spacing w:before="120" w:after="120" w:line="276" w:lineRule="auto"/>
        <w:ind w:left="641"/>
        <w:jc w:val="both"/>
      </w:pPr>
      <w:r w:rsidRPr="005F4F2B">
        <w:rPr>
          <w:sz w:val="22"/>
        </w:rPr>
        <w:t>Wskazuję/my numer konta, na które należy zwrócić wadium: ……………………………………….</w:t>
      </w:r>
      <w:r w:rsidRPr="005F4F2B">
        <w:rPr>
          <w:sz w:val="22"/>
        </w:rPr>
        <w:br/>
        <w:t>………………………………………………………………………………………………………</w:t>
      </w:r>
      <w:r w:rsidRPr="005F4F2B">
        <w:rPr>
          <w:sz w:val="22"/>
        </w:rPr>
        <w:br/>
      </w:r>
      <w:r w:rsidRPr="005F4F2B">
        <w:rPr>
          <w:sz w:val="16"/>
          <w:szCs w:val="16"/>
        </w:rPr>
        <w:t xml:space="preserve">                                                   (wypełnia Wykonawca, który wniósł wadium w formie pieniądza</w:t>
      </w:r>
      <w:r w:rsidR="00606E3B" w:rsidRPr="005F4F2B">
        <w:rPr>
          <w:sz w:val="16"/>
          <w:szCs w:val="16"/>
        </w:rPr>
        <w:t>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AB231A">
      <w:pPr>
        <w:pStyle w:val="Akapitzlist"/>
        <w:numPr>
          <w:ilvl w:val="0"/>
          <w:numId w:val="13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2D679A1" w:rsidR="00CE3AE6" w:rsidRPr="00295615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</w:t>
      </w:r>
      <w:r w:rsidRPr="00295615">
        <w:rPr>
          <w:bCs/>
          <w:sz w:val="22"/>
          <w:szCs w:val="22"/>
        </w:rPr>
        <w:t xml:space="preserve">obowiązku podatkowego zgodnie z ustawą </w:t>
      </w:r>
      <w:r w:rsidR="00493A1E" w:rsidRPr="00295615">
        <w:rPr>
          <w:bCs/>
          <w:sz w:val="22"/>
          <w:szCs w:val="22"/>
        </w:rPr>
        <w:br/>
      </w:r>
      <w:r w:rsidRPr="00295615">
        <w:rPr>
          <w:bCs/>
          <w:sz w:val="22"/>
          <w:szCs w:val="22"/>
        </w:rPr>
        <w:t>z dnia 11 marca 2014 r. o podatku od towarów i usług (Dz.U. z 20</w:t>
      </w:r>
      <w:r w:rsidR="00CE3AE6" w:rsidRPr="00295615">
        <w:rPr>
          <w:bCs/>
          <w:sz w:val="22"/>
          <w:szCs w:val="22"/>
        </w:rPr>
        <w:t>2</w:t>
      </w:r>
      <w:r w:rsidR="00EC64DE" w:rsidRPr="00295615">
        <w:rPr>
          <w:bCs/>
          <w:sz w:val="22"/>
          <w:szCs w:val="22"/>
        </w:rPr>
        <w:t>2</w:t>
      </w:r>
      <w:r w:rsidR="00493A1E" w:rsidRPr="00295615">
        <w:rPr>
          <w:bCs/>
          <w:sz w:val="22"/>
          <w:szCs w:val="22"/>
        </w:rPr>
        <w:t xml:space="preserve"> </w:t>
      </w:r>
      <w:r w:rsidRPr="00295615">
        <w:rPr>
          <w:bCs/>
          <w:sz w:val="22"/>
          <w:szCs w:val="22"/>
        </w:rPr>
        <w:t xml:space="preserve">r. poz. </w:t>
      </w:r>
      <w:r w:rsidR="00EC64DE" w:rsidRPr="00295615">
        <w:rPr>
          <w:bCs/>
          <w:sz w:val="22"/>
          <w:szCs w:val="22"/>
        </w:rPr>
        <w:t>931 ze zm.</w:t>
      </w:r>
      <w:r w:rsidRPr="00295615">
        <w:rPr>
          <w:bCs/>
          <w:sz w:val="22"/>
          <w:szCs w:val="22"/>
        </w:rPr>
        <w:t>)</w:t>
      </w:r>
      <w:r w:rsidR="00931094" w:rsidRPr="00295615">
        <w:rPr>
          <w:bCs/>
          <w:sz w:val="22"/>
          <w:szCs w:val="22"/>
        </w:rPr>
        <w:t>,</w:t>
      </w:r>
    </w:p>
    <w:p w14:paraId="72B5E6D1" w14:textId="77777777" w:rsidR="00CE3AE6" w:rsidRPr="00295615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0BDE375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295615">
        <w:rPr>
          <w:b/>
          <w:sz w:val="22"/>
          <w:szCs w:val="22"/>
          <w:u w:val="single"/>
        </w:rPr>
        <w:t>będzie prowadzić</w:t>
      </w:r>
      <w:r w:rsidRPr="00295615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295615">
        <w:rPr>
          <w:bCs/>
          <w:sz w:val="22"/>
          <w:szCs w:val="22"/>
        </w:rPr>
        <w:br/>
      </w:r>
      <w:r w:rsidRPr="00295615">
        <w:rPr>
          <w:bCs/>
          <w:sz w:val="22"/>
          <w:szCs w:val="22"/>
        </w:rPr>
        <w:t>z dnia 11 marca 2014 r. o podatku od towarów i usług (Dz.U. z 202</w:t>
      </w:r>
      <w:r w:rsidR="00EC64DE" w:rsidRPr="00295615">
        <w:rPr>
          <w:bCs/>
          <w:sz w:val="22"/>
          <w:szCs w:val="22"/>
        </w:rPr>
        <w:t>2</w:t>
      </w:r>
      <w:r w:rsidR="00493A1E" w:rsidRPr="00295615">
        <w:rPr>
          <w:bCs/>
          <w:sz w:val="22"/>
          <w:szCs w:val="22"/>
        </w:rPr>
        <w:t xml:space="preserve"> </w:t>
      </w:r>
      <w:r w:rsidRPr="00295615">
        <w:rPr>
          <w:bCs/>
          <w:sz w:val="22"/>
          <w:szCs w:val="22"/>
        </w:rPr>
        <w:t xml:space="preserve">r. poz. </w:t>
      </w:r>
      <w:r w:rsidR="00EC64DE" w:rsidRPr="00295615">
        <w:rPr>
          <w:bCs/>
          <w:sz w:val="22"/>
          <w:szCs w:val="22"/>
        </w:rPr>
        <w:t>931</w:t>
      </w:r>
      <w:r w:rsidR="00A62BF4" w:rsidRPr="00295615">
        <w:rPr>
          <w:bCs/>
          <w:sz w:val="22"/>
          <w:szCs w:val="22"/>
        </w:rPr>
        <w:t xml:space="preserve"> ze zm.</w:t>
      </w:r>
      <w:r w:rsidRPr="00295615">
        <w:rPr>
          <w:bCs/>
          <w:sz w:val="22"/>
          <w:szCs w:val="22"/>
        </w:rPr>
        <w:t xml:space="preserve">), wobec </w:t>
      </w:r>
      <w:r>
        <w:rPr>
          <w:bCs/>
          <w:sz w:val="22"/>
          <w:szCs w:val="22"/>
        </w:rPr>
        <w:t xml:space="preserve">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92BB711" w:rsidR="00493A1E" w:rsidRPr="000140B0" w:rsidRDefault="00493A1E" w:rsidP="00AB231A">
      <w:pPr>
        <w:pStyle w:val="Akapitzlist"/>
        <w:widowControl w:val="0"/>
        <w:numPr>
          <w:ilvl w:val="0"/>
          <w:numId w:val="13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 xml:space="preserve">(Dz.U. z </w:t>
      </w:r>
      <w:r w:rsidR="00C45A25" w:rsidRPr="00295615">
        <w:rPr>
          <w:rFonts w:eastAsia="Lucida Sans Unicode"/>
          <w:kern w:val="2"/>
          <w:lang w:eastAsia="zh-CN"/>
        </w:rPr>
        <w:t>20</w:t>
      </w:r>
      <w:r w:rsidR="00BD56AA" w:rsidRPr="00295615">
        <w:rPr>
          <w:rFonts w:eastAsia="Lucida Sans Unicode"/>
          <w:kern w:val="2"/>
          <w:lang w:eastAsia="zh-CN"/>
        </w:rPr>
        <w:t>22</w:t>
      </w:r>
      <w:r w:rsidR="00C45A25" w:rsidRPr="00295615">
        <w:rPr>
          <w:rFonts w:eastAsia="Lucida Sans Unicode"/>
          <w:kern w:val="2"/>
          <w:lang w:eastAsia="zh-CN"/>
        </w:rPr>
        <w:t xml:space="preserve"> r. poz. 1</w:t>
      </w:r>
      <w:r w:rsidR="00BD56AA" w:rsidRPr="00295615">
        <w:rPr>
          <w:rFonts w:eastAsia="Lucida Sans Unicode"/>
          <w:kern w:val="2"/>
          <w:lang w:eastAsia="zh-CN"/>
        </w:rPr>
        <w:t>233</w:t>
      </w:r>
      <w:r w:rsidR="00C45A25">
        <w:rPr>
          <w:rFonts w:eastAsia="Lucida Sans Unicode"/>
          <w:kern w:val="2"/>
          <w:lang w:eastAsia="zh-CN"/>
        </w:rPr>
        <w:t>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AB231A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5D3ABE31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</w:p>
    <w:p w14:paraId="35269D5F" w14:textId="49FC4060" w:rsidR="00525EFF" w:rsidRPr="0097776D" w:rsidRDefault="00525EFF" w:rsidP="00AB231A">
      <w:pPr>
        <w:pStyle w:val="Akapitzlist"/>
        <w:numPr>
          <w:ilvl w:val="0"/>
          <w:numId w:val="13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AB231A">
      <w:pPr>
        <w:pStyle w:val="Akapitzlist"/>
        <w:numPr>
          <w:ilvl w:val="0"/>
          <w:numId w:val="13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395684">
      <w:headerReference w:type="default" r:id="rId11"/>
      <w:footerReference w:type="default" r:id="rId12"/>
      <w:pgSz w:w="11906" w:h="16838"/>
      <w:pgMar w:top="1135" w:right="1274" w:bottom="720" w:left="1276" w:header="711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BB28E" w14:textId="77777777" w:rsidR="003767C3" w:rsidRDefault="003767C3" w:rsidP="00FF57EE">
      <w:r>
        <w:separator/>
      </w:r>
    </w:p>
  </w:endnote>
  <w:endnote w:type="continuationSeparator" w:id="0">
    <w:p w14:paraId="1B80DCF6" w14:textId="77777777" w:rsidR="003767C3" w:rsidRDefault="003767C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4975388"/>
      <w:docPartObj>
        <w:docPartGallery w:val="Page Numbers (Bottom of Page)"/>
        <w:docPartUnique/>
      </w:docPartObj>
    </w:sdtPr>
    <w:sdtEndPr/>
    <w:sdtContent>
      <w:p w14:paraId="0DEE5C27" w14:textId="398BFBB0" w:rsidR="00E64763" w:rsidRDefault="00E647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6BFA838D" w14:textId="77777777" w:rsidR="00E64763" w:rsidRDefault="00E647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813C6" w14:textId="77777777" w:rsidR="003767C3" w:rsidRDefault="003767C3" w:rsidP="00FF57EE">
      <w:r>
        <w:separator/>
      </w:r>
    </w:p>
  </w:footnote>
  <w:footnote w:type="continuationSeparator" w:id="0">
    <w:p w14:paraId="1B6FA716" w14:textId="77777777" w:rsidR="003767C3" w:rsidRDefault="003767C3" w:rsidP="00FF57EE">
      <w:r>
        <w:continuationSeparator/>
      </w:r>
    </w:p>
  </w:footnote>
  <w:footnote w:id="1">
    <w:p w14:paraId="0A558F88" w14:textId="77777777" w:rsidR="00395684" w:rsidRPr="00BC4F99" w:rsidRDefault="00395684" w:rsidP="00395684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F7011DA" w14:textId="77777777" w:rsidR="00395684" w:rsidRDefault="00395684" w:rsidP="00395684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0916" w14:textId="2EB010F3" w:rsidR="00AE2ACB" w:rsidRPr="00272917" w:rsidRDefault="00016DBC" w:rsidP="00272917">
    <w:pPr>
      <w:pStyle w:val="Nagwek"/>
    </w:pPr>
    <w:r>
      <w:t xml:space="preserve">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55439"/>
    <w:multiLevelType w:val="hybridMultilevel"/>
    <w:tmpl w:val="CA70CDD6"/>
    <w:lvl w:ilvl="0" w:tplc="D89EB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A0B78"/>
    <w:multiLevelType w:val="multilevel"/>
    <w:tmpl w:val="512A3B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B2C6D"/>
    <w:multiLevelType w:val="hybridMultilevel"/>
    <w:tmpl w:val="5D0400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5233C"/>
    <w:multiLevelType w:val="multilevel"/>
    <w:tmpl w:val="F7CAC1BC"/>
    <w:lvl w:ilvl="0">
      <w:start w:val="1"/>
      <w:numFmt w:val="decimal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46EC8"/>
    <w:multiLevelType w:val="multilevel"/>
    <w:tmpl w:val="57FCC7B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01A1093"/>
    <w:multiLevelType w:val="multilevel"/>
    <w:tmpl w:val="214816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D3A44"/>
    <w:multiLevelType w:val="hybridMultilevel"/>
    <w:tmpl w:val="7B84F5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23953234">
    <w:abstractNumId w:val="13"/>
  </w:num>
  <w:num w:numId="2" w16cid:durableId="412747305">
    <w:abstractNumId w:val="9"/>
  </w:num>
  <w:num w:numId="3" w16cid:durableId="937443656">
    <w:abstractNumId w:val="12"/>
  </w:num>
  <w:num w:numId="4" w16cid:durableId="718823085">
    <w:abstractNumId w:val="14"/>
  </w:num>
  <w:num w:numId="5" w16cid:durableId="866917906">
    <w:abstractNumId w:val="7"/>
  </w:num>
  <w:num w:numId="6" w16cid:durableId="96462769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1948789">
    <w:abstractNumId w:val="1"/>
  </w:num>
  <w:num w:numId="8" w16cid:durableId="2061900793">
    <w:abstractNumId w:val="6"/>
  </w:num>
  <w:num w:numId="9" w16cid:durableId="1765615230">
    <w:abstractNumId w:val="10"/>
  </w:num>
  <w:num w:numId="10" w16cid:durableId="1343896654">
    <w:abstractNumId w:val="5"/>
  </w:num>
  <w:num w:numId="11" w16cid:durableId="1635285345">
    <w:abstractNumId w:val="3"/>
  </w:num>
  <w:num w:numId="12" w16cid:durableId="848565292">
    <w:abstractNumId w:val="8"/>
  </w:num>
  <w:num w:numId="13" w16cid:durableId="1642416993">
    <w:abstractNumId w:val="4"/>
  </w:num>
  <w:num w:numId="14" w16cid:durableId="862594930">
    <w:abstractNumId w:val="0"/>
  </w:num>
  <w:num w:numId="15" w16cid:durableId="17369262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049445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16DBC"/>
    <w:rsid w:val="00034779"/>
    <w:rsid w:val="000D6E50"/>
    <w:rsid w:val="000E2529"/>
    <w:rsid w:val="000E2727"/>
    <w:rsid w:val="001063D3"/>
    <w:rsid w:val="0011144E"/>
    <w:rsid w:val="001331C4"/>
    <w:rsid w:val="00154274"/>
    <w:rsid w:val="00183F05"/>
    <w:rsid w:val="001A732E"/>
    <w:rsid w:val="001C7D84"/>
    <w:rsid w:val="002134F2"/>
    <w:rsid w:val="002214DB"/>
    <w:rsid w:val="002606B2"/>
    <w:rsid w:val="00267D1F"/>
    <w:rsid w:val="00272917"/>
    <w:rsid w:val="00277DBE"/>
    <w:rsid w:val="002837ED"/>
    <w:rsid w:val="00295615"/>
    <w:rsid w:val="002E612D"/>
    <w:rsid w:val="003667E2"/>
    <w:rsid w:val="003707B1"/>
    <w:rsid w:val="003767C3"/>
    <w:rsid w:val="00395684"/>
    <w:rsid w:val="003961C1"/>
    <w:rsid w:val="003B769C"/>
    <w:rsid w:val="003C00BE"/>
    <w:rsid w:val="003F7699"/>
    <w:rsid w:val="004015B1"/>
    <w:rsid w:val="00416884"/>
    <w:rsid w:val="00493A1E"/>
    <w:rsid w:val="00495075"/>
    <w:rsid w:val="004B0785"/>
    <w:rsid w:val="004D47E1"/>
    <w:rsid w:val="004D5A42"/>
    <w:rsid w:val="004F2145"/>
    <w:rsid w:val="00521979"/>
    <w:rsid w:val="00525EFF"/>
    <w:rsid w:val="00532CC3"/>
    <w:rsid w:val="005805A0"/>
    <w:rsid w:val="00580D5F"/>
    <w:rsid w:val="005844F6"/>
    <w:rsid w:val="00584709"/>
    <w:rsid w:val="005A44FC"/>
    <w:rsid w:val="005B6F01"/>
    <w:rsid w:val="005D166F"/>
    <w:rsid w:val="005E080A"/>
    <w:rsid w:val="005F4F2B"/>
    <w:rsid w:val="005F6F5F"/>
    <w:rsid w:val="00606E3B"/>
    <w:rsid w:val="0061011E"/>
    <w:rsid w:val="006500A6"/>
    <w:rsid w:val="0068096D"/>
    <w:rsid w:val="006B63D6"/>
    <w:rsid w:val="006B72A2"/>
    <w:rsid w:val="006C641D"/>
    <w:rsid w:val="006D09E0"/>
    <w:rsid w:val="006D120B"/>
    <w:rsid w:val="006F0F29"/>
    <w:rsid w:val="006F38E1"/>
    <w:rsid w:val="006F7D33"/>
    <w:rsid w:val="00754625"/>
    <w:rsid w:val="007D475B"/>
    <w:rsid w:val="007E1D2E"/>
    <w:rsid w:val="007E331F"/>
    <w:rsid w:val="007F201A"/>
    <w:rsid w:val="007F3E87"/>
    <w:rsid w:val="00804B6D"/>
    <w:rsid w:val="00844F22"/>
    <w:rsid w:val="0087114F"/>
    <w:rsid w:val="0087690F"/>
    <w:rsid w:val="008B3666"/>
    <w:rsid w:val="008F1DC9"/>
    <w:rsid w:val="00931094"/>
    <w:rsid w:val="009312B4"/>
    <w:rsid w:val="00932EAB"/>
    <w:rsid w:val="009428EB"/>
    <w:rsid w:val="00947AD8"/>
    <w:rsid w:val="0096455B"/>
    <w:rsid w:val="00965B7A"/>
    <w:rsid w:val="00966968"/>
    <w:rsid w:val="0097776D"/>
    <w:rsid w:val="00983D1D"/>
    <w:rsid w:val="009C666E"/>
    <w:rsid w:val="009D75A8"/>
    <w:rsid w:val="00A0605C"/>
    <w:rsid w:val="00A066DF"/>
    <w:rsid w:val="00A165D5"/>
    <w:rsid w:val="00A2389E"/>
    <w:rsid w:val="00A50E18"/>
    <w:rsid w:val="00A62BF4"/>
    <w:rsid w:val="00A857E5"/>
    <w:rsid w:val="00AA39D6"/>
    <w:rsid w:val="00AB231A"/>
    <w:rsid w:val="00AC221C"/>
    <w:rsid w:val="00AE2ACB"/>
    <w:rsid w:val="00AF4AC3"/>
    <w:rsid w:val="00B0108D"/>
    <w:rsid w:val="00B05945"/>
    <w:rsid w:val="00B1041F"/>
    <w:rsid w:val="00B15605"/>
    <w:rsid w:val="00B20C7A"/>
    <w:rsid w:val="00B47637"/>
    <w:rsid w:val="00B625CB"/>
    <w:rsid w:val="00B62A71"/>
    <w:rsid w:val="00B67AAE"/>
    <w:rsid w:val="00B866DD"/>
    <w:rsid w:val="00B869F6"/>
    <w:rsid w:val="00B9086B"/>
    <w:rsid w:val="00BC4F99"/>
    <w:rsid w:val="00BD0342"/>
    <w:rsid w:val="00BD56AA"/>
    <w:rsid w:val="00C22F7D"/>
    <w:rsid w:val="00C34064"/>
    <w:rsid w:val="00C45A25"/>
    <w:rsid w:val="00C64F80"/>
    <w:rsid w:val="00CB321E"/>
    <w:rsid w:val="00CC3A8D"/>
    <w:rsid w:val="00CC74C0"/>
    <w:rsid w:val="00CD04DF"/>
    <w:rsid w:val="00CE151E"/>
    <w:rsid w:val="00CE3AE6"/>
    <w:rsid w:val="00D13D73"/>
    <w:rsid w:val="00D35048"/>
    <w:rsid w:val="00D3681A"/>
    <w:rsid w:val="00D554C7"/>
    <w:rsid w:val="00D55591"/>
    <w:rsid w:val="00D859BB"/>
    <w:rsid w:val="00DA6618"/>
    <w:rsid w:val="00DC336F"/>
    <w:rsid w:val="00E1735C"/>
    <w:rsid w:val="00E317AF"/>
    <w:rsid w:val="00E6330F"/>
    <w:rsid w:val="00E64763"/>
    <w:rsid w:val="00E721A2"/>
    <w:rsid w:val="00E7604B"/>
    <w:rsid w:val="00EA435E"/>
    <w:rsid w:val="00EB0146"/>
    <w:rsid w:val="00EC64DE"/>
    <w:rsid w:val="00F06267"/>
    <w:rsid w:val="00F134D5"/>
    <w:rsid w:val="00F220AA"/>
    <w:rsid w:val="00F266A8"/>
    <w:rsid w:val="00F31EAC"/>
    <w:rsid w:val="00F447E0"/>
    <w:rsid w:val="00F61D23"/>
    <w:rsid w:val="00F626E5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AB231A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CE151E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00030-687C-401A-8B54-3B439767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5</Pages>
  <Words>1335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8</cp:revision>
  <cp:lastPrinted>2021-05-11T06:37:00Z</cp:lastPrinted>
  <dcterms:created xsi:type="dcterms:W3CDTF">2023-02-20T10:13:00Z</dcterms:created>
  <dcterms:modified xsi:type="dcterms:W3CDTF">2023-02-23T10:33:00Z</dcterms:modified>
</cp:coreProperties>
</file>