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52A43F93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  <w:bookmarkStart w:id="0" w:name="_GoBack"/>
      <w:bookmarkEnd w:id="0"/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71A110AC" w:rsidR="002B4C17" w:rsidRDefault="00A01521" w:rsidP="004155AE">
      <w:r w:rsidRPr="00613E67">
        <w:t>Przystępując do postępowania o udzielenie zamówienia publicznego, którego przedmiotem</w:t>
      </w:r>
      <w:r w:rsidR="004155AE">
        <w:t xml:space="preserve"> </w:t>
      </w:r>
      <w:r w:rsidRPr="00613E67">
        <w:t>jest</w:t>
      </w:r>
      <w:r w:rsidRPr="004155AE">
        <w:rPr>
          <w:b/>
        </w:rPr>
        <w:t xml:space="preserve"> </w:t>
      </w:r>
      <w:bookmarkStart w:id="1" w:name="_Hlk124749934"/>
      <w:r w:rsidR="004155AE" w:rsidRPr="004155AE">
        <w:rPr>
          <w:b/>
        </w:rPr>
        <w:t xml:space="preserve">dostawa 1 szt. pehametru stacjonarnego dla </w:t>
      </w:r>
      <w:proofErr w:type="spellStart"/>
      <w:r w:rsidR="004155AE" w:rsidRPr="004155AE">
        <w:rPr>
          <w:b/>
        </w:rPr>
        <w:t>WWNiG</w:t>
      </w:r>
      <w:proofErr w:type="spellEnd"/>
      <w:r w:rsidR="004155AE" w:rsidRPr="004155AE">
        <w:rPr>
          <w:b/>
        </w:rPr>
        <w:t xml:space="preserve"> - KC-zp.272-106/23</w:t>
      </w:r>
      <w:bookmarkEnd w:id="1"/>
      <w:r w:rsidR="004155AE">
        <w:t xml:space="preserve">,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netto:   .........................................................................PLN</w:t>
      </w:r>
    </w:p>
    <w:p w14:paraId="61E9A748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</w:p>
    <w:p w14:paraId="5BC3651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brutto: .........................................................................PLN</w:t>
      </w:r>
    </w:p>
    <w:p w14:paraId="720A5828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11E4DBD6" w14:textId="77777777" w:rsidR="00C70FD6" w:rsidRPr="003C56C5" w:rsidRDefault="00C70FD6" w:rsidP="00C70FD6">
      <w:pPr>
        <w:widowControl w:val="0"/>
        <w:ind w:right="1"/>
        <w:jc w:val="both"/>
        <w:rPr>
          <w:sz w:val="22"/>
          <w:szCs w:val="22"/>
        </w:rPr>
      </w:pPr>
      <w:r w:rsidRPr="003C56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  <w:r w:rsidRPr="003C56C5">
        <w:rPr>
          <w:sz w:val="22"/>
          <w:szCs w:val="22"/>
        </w:rPr>
        <w:t>Powyższa cena zawiera podatek VAT w wysokości .......... % tj.…………………….PLN</w:t>
      </w:r>
    </w:p>
    <w:p w14:paraId="0A4893BD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</w:p>
    <w:p w14:paraId="1D58747B" w14:textId="169810AA" w:rsidR="00C70FD6" w:rsidRDefault="00C70FD6" w:rsidP="00C70FD6">
      <w:pPr>
        <w:pStyle w:val="Tekstpodstawowy"/>
        <w:spacing w:line="240" w:lineRule="auto"/>
        <w:rPr>
          <w:b w:val="0"/>
          <w:sz w:val="22"/>
          <w:szCs w:val="22"/>
        </w:rPr>
      </w:pPr>
      <w:r w:rsidRPr="003C56C5">
        <w:rPr>
          <w:sz w:val="22"/>
          <w:szCs w:val="22"/>
        </w:rPr>
        <w:t xml:space="preserve">Producent, model </w:t>
      </w:r>
      <w:r w:rsidR="00106428">
        <w:rPr>
          <w:sz w:val="22"/>
          <w:szCs w:val="22"/>
        </w:rPr>
        <w:t>za</w:t>
      </w:r>
      <w:r w:rsidRPr="003C56C5">
        <w:rPr>
          <w:sz w:val="22"/>
          <w:szCs w:val="22"/>
        </w:rPr>
        <w:t>oferowanego</w:t>
      </w:r>
      <w:r w:rsidR="00602589" w:rsidRPr="00106428">
        <w:rPr>
          <w:sz w:val="22"/>
          <w:szCs w:val="22"/>
        </w:rPr>
        <w:t xml:space="preserve"> </w:t>
      </w:r>
      <w:r w:rsidR="00106428" w:rsidRPr="00106428">
        <w:rPr>
          <w:sz w:val="22"/>
          <w:szCs w:val="22"/>
        </w:rPr>
        <w:t>sprzętu</w:t>
      </w:r>
      <w:r w:rsidR="00602589" w:rsidRPr="00106428">
        <w:rPr>
          <w:sz w:val="22"/>
          <w:szCs w:val="22"/>
        </w:rPr>
        <w:t xml:space="preserve"> </w:t>
      </w:r>
      <w:r w:rsidRPr="00106428">
        <w:rPr>
          <w:sz w:val="22"/>
          <w:szCs w:val="22"/>
        </w:rPr>
        <w:t>……………………………………..</w:t>
      </w:r>
    </w:p>
    <w:p w14:paraId="7BE69DA3" w14:textId="5979CD19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Okres udzielonej gwarancji </w:t>
      </w:r>
      <w:r w:rsidRPr="003C56C5">
        <w:rPr>
          <w:bCs/>
          <w:sz w:val="22"/>
          <w:szCs w:val="22"/>
        </w:rPr>
        <w:t>………………………………</w:t>
      </w:r>
      <w:r w:rsidR="001E5563">
        <w:rPr>
          <w:bCs/>
          <w:sz w:val="22"/>
          <w:szCs w:val="22"/>
        </w:rPr>
        <w:t>m-</w:t>
      </w:r>
      <w:proofErr w:type="spellStart"/>
      <w:r w:rsidR="001E5563">
        <w:rPr>
          <w:bCs/>
          <w:sz w:val="22"/>
          <w:szCs w:val="22"/>
        </w:rPr>
        <w:t>cy</w:t>
      </w:r>
      <w:proofErr w:type="spellEnd"/>
      <w:r w:rsidR="001E5563">
        <w:rPr>
          <w:bCs/>
          <w:sz w:val="22"/>
          <w:szCs w:val="22"/>
        </w:rPr>
        <w:t xml:space="preserve"> </w:t>
      </w:r>
      <w:r w:rsidRPr="003C56C5">
        <w:rPr>
          <w:sz w:val="22"/>
          <w:szCs w:val="22"/>
          <w:highlight w:val="yellow"/>
        </w:rPr>
        <w:t>(kryterium oceny ofert)</w:t>
      </w:r>
    </w:p>
    <w:p w14:paraId="593A6927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30E0EF96" w14:textId="757DAF46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Termin realizacji zamówienia: </w:t>
      </w:r>
      <w:r w:rsidRPr="003C56C5">
        <w:rPr>
          <w:bCs/>
          <w:sz w:val="22"/>
          <w:szCs w:val="22"/>
        </w:rPr>
        <w:t>……………</w:t>
      </w:r>
      <w:r w:rsidR="001E5563">
        <w:rPr>
          <w:bCs/>
          <w:sz w:val="22"/>
          <w:szCs w:val="22"/>
        </w:rPr>
        <w:t xml:space="preserve">dni </w:t>
      </w:r>
      <w:r w:rsidRPr="003C56C5">
        <w:rPr>
          <w:b/>
          <w:sz w:val="22"/>
          <w:szCs w:val="22"/>
        </w:rPr>
        <w:t xml:space="preserve"> od daty podpisania umowy </w:t>
      </w:r>
    </w:p>
    <w:p w14:paraId="5354829E" w14:textId="77777777" w:rsidR="00D16F96" w:rsidRPr="003C56C5" w:rsidRDefault="00D16F96" w:rsidP="00AD54C6">
      <w:pPr>
        <w:widowControl w:val="0"/>
        <w:suppressAutoHyphens/>
        <w:overflowPunct w:val="0"/>
        <w:rPr>
          <w:rFonts w:eastAsia="Source Han Sans CN Regular"/>
          <w:kern w:val="2"/>
          <w:sz w:val="22"/>
          <w:szCs w:val="22"/>
          <w:lang w:eastAsia="en-GB" w:bidi="en-GB"/>
        </w:rPr>
      </w:pPr>
    </w:p>
    <w:p w14:paraId="203B009A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6899946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DD5070D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BC531AB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59F61E5" w14:textId="607C4DE5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502C35C5" w14:textId="62C414E9" w:rsidR="004942F0" w:rsidRDefault="004942F0" w:rsidP="00A01521">
      <w:pPr>
        <w:rPr>
          <w:b/>
          <w:sz w:val="22"/>
          <w:szCs w:val="22"/>
          <w:u w:val="single"/>
        </w:rPr>
      </w:pPr>
    </w:p>
    <w:p w14:paraId="17630F9B" w14:textId="77777777" w:rsidR="00106428" w:rsidRDefault="00106428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1FD6EE4D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33382">
        <w:rPr>
          <w:color w:val="000000"/>
          <w:sz w:val="22"/>
          <w:szCs w:val="22"/>
          <w:lang w:eastAsia="ar-SA"/>
        </w:rPr>
        <w:t xml:space="preserve">wskazany w </w:t>
      </w:r>
      <w:proofErr w:type="spellStart"/>
      <w:r w:rsidR="00833382">
        <w:rPr>
          <w:color w:val="000000"/>
          <w:sz w:val="22"/>
          <w:szCs w:val="22"/>
          <w:lang w:eastAsia="ar-SA"/>
        </w:rPr>
        <w:t>swz</w:t>
      </w:r>
      <w:proofErr w:type="spellEnd"/>
      <w:r w:rsidR="00833382">
        <w:rPr>
          <w:color w:val="000000"/>
          <w:sz w:val="22"/>
          <w:szCs w:val="22"/>
          <w:lang w:eastAsia="ar-SA"/>
        </w:rPr>
        <w:t>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E0CBC" w14:textId="77777777" w:rsidR="00566BAE" w:rsidRDefault="00566BAE">
      <w:r>
        <w:separator/>
      </w:r>
    </w:p>
  </w:endnote>
  <w:endnote w:type="continuationSeparator" w:id="0">
    <w:p w14:paraId="3B93C46C" w14:textId="77777777" w:rsidR="00566BAE" w:rsidRDefault="0056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654BE" w14:textId="77777777" w:rsidR="00566BAE" w:rsidRDefault="00566BAE">
      <w:r>
        <w:separator/>
      </w:r>
    </w:p>
  </w:footnote>
  <w:footnote w:type="continuationSeparator" w:id="0">
    <w:p w14:paraId="026A33A7" w14:textId="77777777" w:rsidR="00566BAE" w:rsidRDefault="00566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01CAA" w14:textId="6B552606" w:rsidR="00286AF3" w:rsidRDefault="00286AF3">
    <w:pPr>
      <w:pStyle w:val="Nagwek"/>
    </w:pPr>
    <w:r>
      <w:rPr>
        <w:noProof/>
      </w:rPr>
      <w:drawing>
        <wp:inline distT="0" distB="0" distL="0" distR="0" wp14:anchorId="3CA0B462" wp14:editId="626496E1">
          <wp:extent cx="5759450" cy="587838"/>
          <wp:effectExtent l="0" t="0" r="0" b="3175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7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06428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74186"/>
    <w:rsid w:val="00184163"/>
    <w:rsid w:val="001915F7"/>
    <w:rsid w:val="001A6D65"/>
    <w:rsid w:val="001D08DA"/>
    <w:rsid w:val="001E5563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86AF3"/>
    <w:rsid w:val="002B4C17"/>
    <w:rsid w:val="002C50D3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1E52"/>
    <w:rsid w:val="003343FA"/>
    <w:rsid w:val="003437A2"/>
    <w:rsid w:val="00345AA9"/>
    <w:rsid w:val="003A1629"/>
    <w:rsid w:val="003A5788"/>
    <w:rsid w:val="003C56C5"/>
    <w:rsid w:val="003D22A3"/>
    <w:rsid w:val="003E2551"/>
    <w:rsid w:val="003E32D7"/>
    <w:rsid w:val="00406A50"/>
    <w:rsid w:val="00411B25"/>
    <w:rsid w:val="004124D2"/>
    <w:rsid w:val="004155AE"/>
    <w:rsid w:val="00420B6C"/>
    <w:rsid w:val="004419B1"/>
    <w:rsid w:val="004942F0"/>
    <w:rsid w:val="004B79D3"/>
    <w:rsid w:val="004D025D"/>
    <w:rsid w:val="004E4C7F"/>
    <w:rsid w:val="00526126"/>
    <w:rsid w:val="005305D2"/>
    <w:rsid w:val="005540BD"/>
    <w:rsid w:val="005664E4"/>
    <w:rsid w:val="00566BAE"/>
    <w:rsid w:val="00581B5E"/>
    <w:rsid w:val="00582FD5"/>
    <w:rsid w:val="00587D6C"/>
    <w:rsid w:val="005E1A1C"/>
    <w:rsid w:val="005E2A25"/>
    <w:rsid w:val="00602589"/>
    <w:rsid w:val="006108F3"/>
    <w:rsid w:val="00613E67"/>
    <w:rsid w:val="006142A4"/>
    <w:rsid w:val="00624DA4"/>
    <w:rsid w:val="0064044B"/>
    <w:rsid w:val="00642C6F"/>
    <w:rsid w:val="006503A9"/>
    <w:rsid w:val="006544E2"/>
    <w:rsid w:val="00655CFB"/>
    <w:rsid w:val="006706DB"/>
    <w:rsid w:val="00671E08"/>
    <w:rsid w:val="006778B5"/>
    <w:rsid w:val="00684368"/>
    <w:rsid w:val="006907AE"/>
    <w:rsid w:val="00695A3E"/>
    <w:rsid w:val="006B33BC"/>
    <w:rsid w:val="006B5D94"/>
    <w:rsid w:val="006D17FC"/>
    <w:rsid w:val="006E1FE8"/>
    <w:rsid w:val="006E5F6F"/>
    <w:rsid w:val="006F5684"/>
    <w:rsid w:val="00716C7C"/>
    <w:rsid w:val="00730EFE"/>
    <w:rsid w:val="00751124"/>
    <w:rsid w:val="007815AB"/>
    <w:rsid w:val="007838D3"/>
    <w:rsid w:val="007F3810"/>
    <w:rsid w:val="008065AD"/>
    <w:rsid w:val="00810218"/>
    <w:rsid w:val="00833382"/>
    <w:rsid w:val="008422CC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70FD6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F1984-FD3B-4CC4-8D28-E5B09C1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509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2</cp:revision>
  <cp:lastPrinted>2022-09-21T08:34:00Z</cp:lastPrinted>
  <dcterms:created xsi:type="dcterms:W3CDTF">2023-02-14T13:20:00Z</dcterms:created>
  <dcterms:modified xsi:type="dcterms:W3CDTF">2023-02-14T13:20:00Z</dcterms:modified>
</cp:coreProperties>
</file>