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C9FAC0" w14:textId="77777777" w:rsidR="00FB7F50" w:rsidRPr="002245BE" w:rsidRDefault="007D7223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D7223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7D7223">
        <w:rPr>
          <w:sz w:val="22"/>
          <w:szCs w:val="22"/>
        </w:rPr>
        <w:t>2023-02-23</w:t>
      </w:r>
    </w:p>
    <w:p w14:paraId="34A56FA4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9B8C2E4" w14:textId="77777777" w:rsidR="00FB7F50" w:rsidRPr="002245BE" w:rsidRDefault="007D7223" w:rsidP="00FB7F50">
      <w:pPr>
        <w:spacing w:after="40"/>
        <w:rPr>
          <w:b/>
          <w:bCs/>
          <w:sz w:val="22"/>
          <w:szCs w:val="22"/>
        </w:rPr>
      </w:pPr>
      <w:r w:rsidRPr="007D7223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50197646" w14:textId="77777777" w:rsidR="00FB7F50" w:rsidRPr="002245BE" w:rsidRDefault="007D7223" w:rsidP="00FB7F50">
      <w:pPr>
        <w:rPr>
          <w:sz w:val="22"/>
          <w:szCs w:val="22"/>
        </w:rPr>
      </w:pPr>
      <w:r w:rsidRPr="007D7223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7D7223">
        <w:rPr>
          <w:sz w:val="22"/>
          <w:szCs w:val="22"/>
        </w:rPr>
        <w:t>66</w:t>
      </w:r>
    </w:p>
    <w:p w14:paraId="7BDB4646" w14:textId="77777777" w:rsidR="00FB7F50" w:rsidRPr="002245BE" w:rsidRDefault="007D7223" w:rsidP="00FB7F50">
      <w:pPr>
        <w:rPr>
          <w:sz w:val="22"/>
          <w:szCs w:val="22"/>
        </w:rPr>
      </w:pPr>
      <w:r w:rsidRPr="007D7223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7D7223">
        <w:rPr>
          <w:sz w:val="22"/>
          <w:szCs w:val="22"/>
        </w:rPr>
        <w:t>Kraków</w:t>
      </w:r>
    </w:p>
    <w:p w14:paraId="2623EC62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4B30364E" w14:textId="19DDBB49" w:rsidR="00FB7F50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7EEA9D22" w14:textId="77777777" w:rsidR="00003C53" w:rsidRDefault="00003C53" w:rsidP="00FB7F50">
      <w:pPr>
        <w:jc w:val="both"/>
        <w:rPr>
          <w:bCs/>
          <w:sz w:val="18"/>
          <w:szCs w:val="18"/>
        </w:rPr>
      </w:pPr>
    </w:p>
    <w:p w14:paraId="6A6697DD" w14:textId="5D25BC02" w:rsidR="00003C53" w:rsidRPr="002245BE" w:rsidRDefault="00003C53" w:rsidP="00FB7F50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SZP-271-57/22 – 134.MM</w:t>
      </w:r>
    </w:p>
    <w:p w14:paraId="13A02BD9" w14:textId="77777777" w:rsidR="008642B3" w:rsidRPr="00003C53" w:rsidRDefault="00836DAF">
      <w:pPr>
        <w:pStyle w:val="Nagwek1"/>
        <w:spacing w:before="600"/>
        <w:rPr>
          <w:sz w:val="28"/>
        </w:rPr>
      </w:pPr>
      <w:r w:rsidRPr="00003C53">
        <w:rPr>
          <w:sz w:val="28"/>
        </w:rPr>
        <w:t>OGŁOSZENIE</w:t>
      </w:r>
    </w:p>
    <w:p w14:paraId="02BEF1B0" w14:textId="58018B10" w:rsidR="008642B3" w:rsidRPr="00003C53" w:rsidRDefault="008642B3" w:rsidP="00C65E53">
      <w:pPr>
        <w:spacing w:after="480"/>
        <w:jc w:val="center"/>
        <w:rPr>
          <w:b/>
          <w:sz w:val="28"/>
        </w:rPr>
      </w:pPr>
      <w:r w:rsidRPr="00003C53">
        <w:rPr>
          <w:b/>
          <w:sz w:val="28"/>
        </w:rPr>
        <w:t xml:space="preserve">o </w:t>
      </w:r>
      <w:r w:rsidR="0054734E" w:rsidRPr="00003C53">
        <w:rPr>
          <w:b/>
          <w:sz w:val="28"/>
        </w:rPr>
        <w:t>wyborze najkorzystniejszej oferty</w:t>
      </w:r>
      <w:r w:rsidR="00003C53" w:rsidRPr="00003C53">
        <w:rPr>
          <w:b/>
          <w:sz w:val="28"/>
        </w:rPr>
        <w:t xml:space="preserve"> – gr. 5,21,24,30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7D7223" w:rsidRPr="00607F9B" w14:paraId="2F288685" w14:textId="77777777" w:rsidTr="00A00FC5">
        <w:trPr>
          <w:trHeight w:val="638"/>
        </w:trPr>
        <w:tc>
          <w:tcPr>
            <w:tcW w:w="959" w:type="dxa"/>
            <w:shd w:val="clear" w:color="auto" w:fill="auto"/>
          </w:tcPr>
          <w:p w14:paraId="724A95D8" w14:textId="77777777" w:rsidR="007D7223" w:rsidRPr="00607F9B" w:rsidRDefault="007D7223" w:rsidP="00A00FC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263866B" w14:textId="77777777" w:rsidR="007D7223" w:rsidRPr="00607F9B" w:rsidRDefault="007D7223" w:rsidP="00A00FC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D7223">
              <w:rPr>
                <w:sz w:val="22"/>
                <w:szCs w:val="22"/>
              </w:rPr>
              <w:t>Tryb podstawowy z możliwością negocjacji - art. 275 pkt. 2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D7223">
              <w:rPr>
                <w:b/>
                <w:bCs/>
                <w:sz w:val="22"/>
                <w:szCs w:val="22"/>
              </w:rPr>
              <w:t>Wykonanie przeglądów okresowych sprzętu medycznego na potrzeby Oddziałów Szpitalnych (34 grupy)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D7223">
              <w:rPr>
                <w:b/>
                <w:sz w:val="22"/>
                <w:szCs w:val="22"/>
              </w:rPr>
              <w:t>ZP/57/2022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0BD7961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7D7223" w:rsidRPr="007D7223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7D7223" w:rsidRPr="007D7223">
        <w:rPr>
          <w:sz w:val="22"/>
          <w:szCs w:val="22"/>
        </w:rPr>
        <w:t>(t.j. Dz. U. z 2022r.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7D7223" w14:paraId="0EF1D56B" w14:textId="77777777" w:rsidTr="00A00FC5">
        <w:trPr>
          <w:cantSplit/>
        </w:trPr>
        <w:tc>
          <w:tcPr>
            <w:tcW w:w="9498" w:type="dxa"/>
          </w:tcPr>
          <w:p w14:paraId="3FE648A4" w14:textId="77777777" w:rsidR="007D7223" w:rsidRPr="001D1EEC" w:rsidRDefault="007D7223" w:rsidP="00A00FC5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7D7223">
              <w:rPr>
                <w:b/>
                <w:sz w:val="22"/>
                <w:szCs w:val="22"/>
              </w:rPr>
              <w:t>PLS SERVICES Sp. z o.o.</w:t>
            </w:r>
          </w:p>
          <w:p w14:paraId="007DA395" w14:textId="77777777" w:rsidR="007D7223" w:rsidRPr="001D1EEC" w:rsidRDefault="007D7223" w:rsidP="00A00FC5">
            <w:pPr>
              <w:spacing w:line="276" w:lineRule="auto"/>
              <w:rPr>
                <w:bCs/>
                <w:sz w:val="22"/>
                <w:szCs w:val="22"/>
              </w:rPr>
            </w:pPr>
            <w:r w:rsidRPr="007D7223">
              <w:rPr>
                <w:bCs/>
                <w:sz w:val="22"/>
                <w:szCs w:val="22"/>
              </w:rPr>
              <w:t>Rzędziany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7D7223">
              <w:rPr>
                <w:bCs/>
                <w:sz w:val="22"/>
                <w:szCs w:val="22"/>
              </w:rPr>
              <w:t>22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7D7223">
              <w:rPr>
                <w:bCs/>
                <w:sz w:val="22"/>
                <w:szCs w:val="22"/>
              </w:rPr>
              <w:t>16-080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7D7223">
              <w:rPr>
                <w:bCs/>
                <w:sz w:val="22"/>
                <w:szCs w:val="22"/>
              </w:rPr>
              <w:t>Rzędziany</w:t>
            </w:r>
          </w:p>
          <w:p w14:paraId="6EF94319" w14:textId="77777777" w:rsidR="007D7223" w:rsidRDefault="007D7223" w:rsidP="00A00FC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B900A38" w14:textId="2AB85DF5" w:rsidR="007D7223" w:rsidRPr="00211A34" w:rsidRDefault="007D7223" w:rsidP="00A00FC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7D7223">
              <w:rPr>
                <w:color w:val="000000"/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7D7223">
              <w:rPr>
                <w:color w:val="000000"/>
                <w:sz w:val="22"/>
                <w:szCs w:val="22"/>
              </w:rPr>
              <w:t>Urządzenia do ogrzewania pacjenta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="00DE4B20">
              <w:rPr>
                <w:b/>
                <w:sz w:val="22"/>
                <w:szCs w:val="22"/>
              </w:rPr>
              <w:t>29 524,50</w:t>
            </w:r>
            <w:r w:rsidRPr="007D7223">
              <w:rPr>
                <w:b/>
                <w:sz w:val="22"/>
                <w:szCs w:val="22"/>
              </w:rPr>
              <w:t xml:space="preserve">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FE5008E" w14:textId="77777777" w:rsidR="007D7223" w:rsidRPr="00D168A0" w:rsidRDefault="007D7223" w:rsidP="00A00FC5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5F5304F3" w14:textId="77777777" w:rsidR="007D7223" w:rsidRDefault="007D7223" w:rsidP="00A00FC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7D7223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7D7223" w14:paraId="2D86A6CD" w14:textId="77777777" w:rsidTr="00A00FC5">
        <w:trPr>
          <w:cantSplit/>
        </w:trPr>
        <w:tc>
          <w:tcPr>
            <w:tcW w:w="9498" w:type="dxa"/>
          </w:tcPr>
          <w:p w14:paraId="6E951600" w14:textId="77777777" w:rsidR="007D7223" w:rsidRPr="001D1EEC" w:rsidRDefault="007D7223" w:rsidP="00A00FC5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7D7223">
              <w:rPr>
                <w:b/>
                <w:sz w:val="22"/>
                <w:szCs w:val="22"/>
              </w:rPr>
              <w:t>Zakłady Techniki Medycznej Sp. z o.o.</w:t>
            </w:r>
          </w:p>
          <w:p w14:paraId="6879FDAD" w14:textId="77777777" w:rsidR="007D7223" w:rsidRPr="001D1EEC" w:rsidRDefault="007D7223" w:rsidP="00A00FC5">
            <w:pPr>
              <w:spacing w:line="276" w:lineRule="auto"/>
              <w:rPr>
                <w:bCs/>
                <w:sz w:val="22"/>
                <w:szCs w:val="22"/>
              </w:rPr>
            </w:pPr>
            <w:r w:rsidRPr="007D7223">
              <w:rPr>
                <w:bCs/>
                <w:sz w:val="22"/>
                <w:szCs w:val="22"/>
              </w:rPr>
              <w:t>Szyllinga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7D7223">
              <w:rPr>
                <w:bCs/>
                <w:sz w:val="22"/>
                <w:szCs w:val="22"/>
              </w:rPr>
              <w:t>63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7D7223">
              <w:rPr>
                <w:bCs/>
                <w:sz w:val="22"/>
                <w:szCs w:val="22"/>
              </w:rPr>
              <w:t>30-433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7D7223">
              <w:rPr>
                <w:bCs/>
                <w:sz w:val="22"/>
                <w:szCs w:val="22"/>
              </w:rPr>
              <w:t>Kraków</w:t>
            </w:r>
          </w:p>
          <w:p w14:paraId="2B05C378" w14:textId="77777777" w:rsidR="007D7223" w:rsidRDefault="007D7223" w:rsidP="00A00FC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728A278" w14:textId="77777777" w:rsidR="007D7223" w:rsidRPr="00211A34" w:rsidRDefault="007D7223" w:rsidP="00A00FC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7D7223">
              <w:rPr>
                <w:color w:val="000000"/>
                <w:sz w:val="22"/>
                <w:szCs w:val="22"/>
              </w:rPr>
              <w:t>21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7D7223">
              <w:rPr>
                <w:color w:val="000000"/>
                <w:sz w:val="22"/>
                <w:szCs w:val="22"/>
              </w:rPr>
              <w:t>Autoklaw kasetowy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7D7223">
              <w:rPr>
                <w:b/>
                <w:sz w:val="22"/>
                <w:szCs w:val="22"/>
              </w:rPr>
              <w:t>1 296.00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CEDA133" w14:textId="77777777" w:rsidR="007D7223" w:rsidRPr="00D168A0" w:rsidRDefault="007D7223" w:rsidP="00A00FC5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134DDF92" w14:textId="77777777" w:rsidR="007D7223" w:rsidRDefault="007D7223" w:rsidP="00A00FC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7D7223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7D7223" w14:paraId="553A238C" w14:textId="77777777" w:rsidTr="00A00FC5">
        <w:trPr>
          <w:cantSplit/>
        </w:trPr>
        <w:tc>
          <w:tcPr>
            <w:tcW w:w="9498" w:type="dxa"/>
          </w:tcPr>
          <w:p w14:paraId="21B9DA3F" w14:textId="77777777" w:rsidR="007D7223" w:rsidRPr="001D1EEC" w:rsidRDefault="007D7223" w:rsidP="00A00FC5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7D7223">
              <w:rPr>
                <w:b/>
                <w:sz w:val="22"/>
                <w:szCs w:val="22"/>
              </w:rPr>
              <w:lastRenderedPageBreak/>
              <w:t>Zakłady Techniki Medycznej Sp. z o.o.</w:t>
            </w:r>
          </w:p>
          <w:p w14:paraId="71F65935" w14:textId="77777777" w:rsidR="007D7223" w:rsidRPr="001D1EEC" w:rsidRDefault="007D7223" w:rsidP="00A00FC5">
            <w:pPr>
              <w:spacing w:line="276" w:lineRule="auto"/>
              <w:rPr>
                <w:bCs/>
                <w:sz w:val="22"/>
                <w:szCs w:val="22"/>
              </w:rPr>
            </w:pPr>
            <w:r w:rsidRPr="007D7223">
              <w:rPr>
                <w:bCs/>
                <w:sz w:val="22"/>
                <w:szCs w:val="22"/>
              </w:rPr>
              <w:t>Szyllinga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7D7223">
              <w:rPr>
                <w:bCs/>
                <w:sz w:val="22"/>
                <w:szCs w:val="22"/>
              </w:rPr>
              <w:t>63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7D7223">
              <w:rPr>
                <w:bCs/>
                <w:sz w:val="22"/>
                <w:szCs w:val="22"/>
              </w:rPr>
              <w:t>30-433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7D7223">
              <w:rPr>
                <w:bCs/>
                <w:sz w:val="22"/>
                <w:szCs w:val="22"/>
              </w:rPr>
              <w:t>Kraków</w:t>
            </w:r>
          </w:p>
          <w:p w14:paraId="12C93A8C" w14:textId="77777777" w:rsidR="007D7223" w:rsidRDefault="007D7223" w:rsidP="00A00FC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CD7BCBD" w14:textId="77777777" w:rsidR="007D7223" w:rsidRPr="00211A34" w:rsidRDefault="007D7223" w:rsidP="00A00FC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7D7223">
              <w:rPr>
                <w:color w:val="000000"/>
                <w:sz w:val="22"/>
                <w:szCs w:val="22"/>
              </w:rPr>
              <w:t>24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7D7223">
              <w:rPr>
                <w:color w:val="000000"/>
                <w:sz w:val="22"/>
                <w:szCs w:val="22"/>
              </w:rPr>
              <w:t>Frontofokometr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7D7223">
              <w:rPr>
                <w:b/>
                <w:sz w:val="22"/>
                <w:szCs w:val="22"/>
              </w:rPr>
              <w:t>648.00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B707B20" w14:textId="77777777" w:rsidR="007D7223" w:rsidRPr="00D168A0" w:rsidRDefault="007D7223" w:rsidP="00A00FC5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753033A4" w14:textId="77777777" w:rsidR="007D7223" w:rsidRDefault="007D7223" w:rsidP="00A00FC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7D7223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7D7223" w14:paraId="036E7006" w14:textId="77777777" w:rsidTr="00A00FC5">
        <w:trPr>
          <w:cantSplit/>
        </w:trPr>
        <w:tc>
          <w:tcPr>
            <w:tcW w:w="9498" w:type="dxa"/>
          </w:tcPr>
          <w:p w14:paraId="32728D33" w14:textId="77777777" w:rsidR="007D7223" w:rsidRPr="001D1EEC" w:rsidRDefault="007D7223" w:rsidP="00A00FC5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7D7223">
              <w:rPr>
                <w:b/>
                <w:sz w:val="22"/>
                <w:szCs w:val="22"/>
              </w:rPr>
              <w:t>Zakłady Techniki Medycznej Sp. z o.o.</w:t>
            </w:r>
          </w:p>
          <w:p w14:paraId="6F9FA11C" w14:textId="77777777" w:rsidR="007D7223" w:rsidRPr="001D1EEC" w:rsidRDefault="007D7223" w:rsidP="00A00FC5">
            <w:pPr>
              <w:spacing w:line="276" w:lineRule="auto"/>
              <w:rPr>
                <w:bCs/>
                <w:sz w:val="22"/>
                <w:szCs w:val="22"/>
              </w:rPr>
            </w:pPr>
            <w:r w:rsidRPr="007D7223">
              <w:rPr>
                <w:bCs/>
                <w:sz w:val="22"/>
                <w:szCs w:val="22"/>
              </w:rPr>
              <w:t>Szyllinga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7D7223">
              <w:rPr>
                <w:bCs/>
                <w:sz w:val="22"/>
                <w:szCs w:val="22"/>
              </w:rPr>
              <w:t>63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7D7223">
              <w:rPr>
                <w:bCs/>
                <w:sz w:val="22"/>
                <w:szCs w:val="22"/>
              </w:rPr>
              <w:t>30-433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7D7223">
              <w:rPr>
                <w:bCs/>
                <w:sz w:val="22"/>
                <w:szCs w:val="22"/>
              </w:rPr>
              <w:t>Kraków</w:t>
            </w:r>
          </w:p>
          <w:p w14:paraId="59F4A93B" w14:textId="77777777" w:rsidR="007D7223" w:rsidRDefault="007D7223" w:rsidP="00A00FC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A0D123B" w14:textId="77777777" w:rsidR="007D7223" w:rsidRPr="00211A34" w:rsidRDefault="007D7223" w:rsidP="00A00FC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7D7223">
              <w:rPr>
                <w:color w:val="000000"/>
                <w:sz w:val="22"/>
                <w:szCs w:val="22"/>
              </w:rPr>
              <w:t>30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7D7223">
              <w:rPr>
                <w:color w:val="000000"/>
                <w:sz w:val="22"/>
                <w:szCs w:val="22"/>
              </w:rPr>
              <w:t>Tonometry aplamacyjne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7D7223">
              <w:rPr>
                <w:b/>
                <w:sz w:val="22"/>
                <w:szCs w:val="22"/>
              </w:rPr>
              <w:t>1 620.00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2811417" w14:textId="77777777" w:rsidR="007D7223" w:rsidRPr="00D168A0" w:rsidRDefault="007D7223" w:rsidP="00A00FC5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2CEC61BE" w14:textId="77777777" w:rsidR="007D7223" w:rsidRDefault="007D7223" w:rsidP="00A00FC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7D7223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</w:tbl>
    <w:p w14:paraId="3ECC50ED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2D85BF68" w14:textId="77777777" w:rsidTr="00596EA3">
        <w:tc>
          <w:tcPr>
            <w:tcW w:w="2169" w:type="dxa"/>
            <w:shd w:val="clear" w:color="auto" w:fill="F3F3F3"/>
          </w:tcPr>
          <w:p w14:paraId="3F495729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7BA1892C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7F184F8C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62B0A3B8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7D7223" w:rsidRPr="00834EF4" w14:paraId="38A4D8FA" w14:textId="77777777" w:rsidTr="00A00FC5">
        <w:tc>
          <w:tcPr>
            <w:tcW w:w="2169" w:type="dxa"/>
            <w:shd w:val="clear" w:color="auto" w:fill="auto"/>
          </w:tcPr>
          <w:p w14:paraId="7F0CD264" w14:textId="77777777" w:rsidR="007D7223" w:rsidRPr="00211A34" w:rsidRDefault="007D7223" w:rsidP="00A00FC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7223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D7223">
              <w:rPr>
                <w:sz w:val="20"/>
                <w:szCs w:val="20"/>
              </w:rPr>
              <w:t>Urządzenia do ogrzewania pacjenta</w:t>
            </w:r>
          </w:p>
        </w:tc>
        <w:tc>
          <w:tcPr>
            <w:tcW w:w="2793" w:type="dxa"/>
            <w:shd w:val="clear" w:color="auto" w:fill="auto"/>
          </w:tcPr>
          <w:p w14:paraId="29F04FD3" w14:textId="77777777" w:rsidR="007D7223" w:rsidRPr="00211A34" w:rsidRDefault="007D7223" w:rsidP="00A00FC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D7223">
              <w:rPr>
                <w:b/>
                <w:bCs/>
                <w:sz w:val="20"/>
                <w:szCs w:val="20"/>
              </w:rPr>
              <w:t>PLS SERVICES Sp. z o.o.</w:t>
            </w:r>
          </w:p>
          <w:p w14:paraId="0333111F" w14:textId="77777777" w:rsidR="007D7223" w:rsidRPr="00211A34" w:rsidRDefault="007D7223" w:rsidP="00A00FC5">
            <w:pPr>
              <w:rPr>
                <w:sz w:val="20"/>
                <w:szCs w:val="20"/>
              </w:rPr>
            </w:pPr>
            <w:r w:rsidRPr="007D7223">
              <w:rPr>
                <w:sz w:val="20"/>
                <w:szCs w:val="20"/>
              </w:rPr>
              <w:t>Rzędziany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7223">
              <w:rPr>
                <w:sz w:val="20"/>
                <w:szCs w:val="20"/>
              </w:rPr>
              <w:t>22</w:t>
            </w:r>
          </w:p>
          <w:p w14:paraId="59247FF7" w14:textId="77777777" w:rsidR="007D7223" w:rsidRPr="00211A34" w:rsidRDefault="007D7223" w:rsidP="00A00FC5">
            <w:pPr>
              <w:spacing w:after="40"/>
              <w:rPr>
                <w:color w:val="000000"/>
                <w:sz w:val="20"/>
                <w:szCs w:val="20"/>
              </w:rPr>
            </w:pPr>
            <w:r w:rsidRPr="007D7223">
              <w:rPr>
                <w:sz w:val="20"/>
                <w:szCs w:val="20"/>
              </w:rPr>
              <w:t>16-080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7223">
              <w:rPr>
                <w:sz w:val="20"/>
                <w:szCs w:val="20"/>
              </w:rPr>
              <w:t>Rzędziany</w:t>
            </w:r>
          </w:p>
        </w:tc>
        <w:tc>
          <w:tcPr>
            <w:tcW w:w="2976" w:type="dxa"/>
            <w:shd w:val="clear" w:color="auto" w:fill="auto"/>
          </w:tcPr>
          <w:p w14:paraId="684E1F4A" w14:textId="77777777" w:rsidR="007D7223" w:rsidRPr="00211A34" w:rsidRDefault="007D7223" w:rsidP="00A00FC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722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81354B1" w14:textId="77777777" w:rsidR="007D7223" w:rsidRPr="00211A34" w:rsidRDefault="007D7223" w:rsidP="00A00FC5">
            <w:pPr>
              <w:jc w:val="center"/>
              <w:rPr>
                <w:color w:val="000000"/>
                <w:sz w:val="20"/>
                <w:szCs w:val="20"/>
              </w:rPr>
            </w:pPr>
            <w:r w:rsidRPr="007D7223">
              <w:rPr>
                <w:sz w:val="20"/>
                <w:szCs w:val="20"/>
              </w:rPr>
              <w:t xml:space="preserve">  100,00</w:t>
            </w:r>
          </w:p>
        </w:tc>
      </w:tr>
      <w:tr w:rsidR="007D7223" w:rsidRPr="00834EF4" w14:paraId="07BE5AD2" w14:textId="77777777" w:rsidTr="00A00FC5">
        <w:tc>
          <w:tcPr>
            <w:tcW w:w="2169" w:type="dxa"/>
            <w:shd w:val="clear" w:color="auto" w:fill="auto"/>
          </w:tcPr>
          <w:p w14:paraId="2724BE05" w14:textId="77777777" w:rsidR="007D7223" w:rsidRPr="00211A34" w:rsidRDefault="007D7223" w:rsidP="00A00FC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7223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D7223">
              <w:rPr>
                <w:sz w:val="20"/>
                <w:szCs w:val="20"/>
              </w:rPr>
              <w:t>Urządzenia do ogrzewania pacjenta</w:t>
            </w:r>
          </w:p>
        </w:tc>
        <w:tc>
          <w:tcPr>
            <w:tcW w:w="2793" w:type="dxa"/>
            <w:shd w:val="clear" w:color="auto" w:fill="auto"/>
          </w:tcPr>
          <w:p w14:paraId="479A9F6E" w14:textId="77777777" w:rsidR="007D7223" w:rsidRPr="00211A34" w:rsidRDefault="007D7223" w:rsidP="00A00FC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D7223">
              <w:rPr>
                <w:b/>
                <w:bCs/>
                <w:sz w:val="20"/>
                <w:szCs w:val="20"/>
              </w:rPr>
              <w:t>Medic Service Paweł Filipczyk Artur Trzopek spółka cywilna</w:t>
            </w:r>
          </w:p>
          <w:p w14:paraId="11E32218" w14:textId="77777777" w:rsidR="007D7223" w:rsidRPr="00211A34" w:rsidRDefault="007D7223" w:rsidP="00A00FC5">
            <w:pPr>
              <w:rPr>
                <w:sz w:val="20"/>
                <w:szCs w:val="20"/>
              </w:rPr>
            </w:pPr>
            <w:r w:rsidRPr="007D7223">
              <w:rPr>
                <w:sz w:val="20"/>
                <w:szCs w:val="20"/>
              </w:rPr>
              <w:t>Kielecka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7223">
              <w:rPr>
                <w:sz w:val="20"/>
                <w:szCs w:val="20"/>
              </w:rPr>
              <w:t>29 b</w:t>
            </w:r>
          </w:p>
          <w:p w14:paraId="519FB21B" w14:textId="77777777" w:rsidR="007D7223" w:rsidRPr="00211A34" w:rsidRDefault="007D7223" w:rsidP="00A00FC5">
            <w:pPr>
              <w:spacing w:after="40"/>
              <w:rPr>
                <w:color w:val="000000"/>
                <w:sz w:val="20"/>
                <w:szCs w:val="20"/>
              </w:rPr>
            </w:pPr>
            <w:r w:rsidRPr="007D7223">
              <w:rPr>
                <w:sz w:val="20"/>
                <w:szCs w:val="20"/>
              </w:rPr>
              <w:t>31-523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7223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7680A945" w14:textId="77777777" w:rsidR="007D7223" w:rsidRPr="00211A34" w:rsidRDefault="007D7223" w:rsidP="00A00FC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7223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0EAB8BF" w14:textId="77777777" w:rsidR="007D7223" w:rsidRPr="00211A34" w:rsidRDefault="007D7223" w:rsidP="00A00FC5">
            <w:pPr>
              <w:jc w:val="center"/>
              <w:rPr>
                <w:color w:val="000000"/>
                <w:sz w:val="20"/>
                <w:szCs w:val="20"/>
              </w:rPr>
            </w:pPr>
            <w:r w:rsidRPr="007D7223">
              <w:rPr>
                <w:sz w:val="20"/>
                <w:szCs w:val="20"/>
              </w:rPr>
              <w:t xml:space="preserve">  0,00</w:t>
            </w:r>
          </w:p>
        </w:tc>
      </w:tr>
      <w:tr w:rsidR="007D7223" w:rsidRPr="00834EF4" w14:paraId="14BA9D5D" w14:textId="77777777" w:rsidTr="00A00FC5">
        <w:tc>
          <w:tcPr>
            <w:tcW w:w="2169" w:type="dxa"/>
            <w:shd w:val="clear" w:color="auto" w:fill="auto"/>
          </w:tcPr>
          <w:p w14:paraId="2CAEDF31" w14:textId="77777777" w:rsidR="007D7223" w:rsidRPr="00211A34" w:rsidRDefault="007D7223" w:rsidP="00A00FC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7223">
              <w:rPr>
                <w:sz w:val="20"/>
                <w:szCs w:val="20"/>
              </w:rPr>
              <w:t>21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D7223">
              <w:rPr>
                <w:sz w:val="20"/>
                <w:szCs w:val="20"/>
              </w:rPr>
              <w:t>Autoklaw kasetowy</w:t>
            </w:r>
          </w:p>
        </w:tc>
        <w:tc>
          <w:tcPr>
            <w:tcW w:w="2793" w:type="dxa"/>
            <w:shd w:val="clear" w:color="auto" w:fill="auto"/>
          </w:tcPr>
          <w:p w14:paraId="4BB5176B" w14:textId="77777777" w:rsidR="007D7223" w:rsidRPr="00211A34" w:rsidRDefault="007D7223" w:rsidP="00A00FC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D7223">
              <w:rPr>
                <w:b/>
                <w:bCs/>
                <w:sz w:val="20"/>
                <w:szCs w:val="20"/>
              </w:rPr>
              <w:t>Zakłady Techniki Medycznej Sp. z o.o.</w:t>
            </w:r>
          </w:p>
          <w:p w14:paraId="7D503BAF" w14:textId="77777777" w:rsidR="007D7223" w:rsidRPr="00211A34" w:rsidRDefault="007D7223" w:rsidP="00A00FC5">
            <w:pPr>
              <w:rPr>
                <w:sz w:val="20"/>
                <w:szCs w:val="20"/>
              </w:rPr>
            </w:pPr>
            <w:r w:rsidRPr="007D7223">
              <w:rPr>
                <w:sz w:val="20"/>
                <w:szCs w:val="20"/>
              </w:rPr>
              <w:t>Szyllinga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7223">
              <w:rPr>
                <w:sz w:val="20"/>
                <w:szCs w:val="20"/>
              </w:rPr>
              <w:t>63</w:t>
            </w:r>
          </w:p>
          <w:p w14:paraId="0A0EA449" w14:textId="77777777" w:rsidR="007D7223" w:rsidRPr="00211A34" w:rsidRDefault="007D7223" w:rsidP="00A00FC5">
            <w:pPr>
              <w:spacing w:after="40"/>
              <w:rPr>
                <w:color w:val="000000"/>
                <w:sz w:val="20"/>
                <w:szCs w:val="20"/>
              </w:rPr>
            </w:pPr>
            <w:r w:rsidRPr="007D7223">
              <w:rPr>
                <w:sz w:val="20"/>
                <w:szCs w:val="20"/>
              </w:rPr>
              <w:t>30-433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7223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6EC133CC" w14:textId="77777777" w:rsidR="007D7223" w:rsidRPr="00211A34" w:rsidRDefault="007D7223" w:rsidP="00A00FC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722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4ED0A8E" w14:textId="77777777" w:rsidR="007D7223" w:rsidRPr="00211A34" w:rsidRDefault="007D7223" w:rsidP="00A00FC5">
            <w:pPr>
              <w:jc w:val="center"/>
              <w:rPr>
                <w:color w:val="000000"/>
                <w:sz w:val="20"/>
                <w:szCs w:val="20"/>
              </w:rPr>
            </w:pPr>
            <w:r w:rsidRPr="007D7223">
              <w:rPr>
                <w:sz w:val="20"/>
                <w:szCs w:val="20"/>
              </w:rPr>
              <w:t xml:space="preserve">  100,00</w:t>
            </w:r>
          </w:p>
        </w:tc>
      </w:tr>
      <w:tr w:rsidR="007D7223" w:rsidRPr="00834EF4" w14:paraId="67F5B369" w14:textId="77777777" w:rsidTr="00A00FC5">
        <w:tc>
          <w:tcPr>
            <w:tcW w:w="2169" w:type="dxa"/>
            <w:shd w:val="clear" w:color="auto" w:fill="auto"/>
          </w:tcPr>
          <w:p w14:paraId="5633BFF7" w14:textId="77777777" w:rsidR="007D7223" w:rsidRPr="00211A34" w:rsidRDefault="007D7223" w:rsidP="00A00FC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7223">
              <w:rPr>
                <w:sz w:val="20"/>
                <w:szCs w:val="20"/>
              </w:rPr>
              <w:t>24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D7223">
              <w:rPr>
                <w:sz w:val="20"/>
                <w:szCs w:val="20"/>
              </w:rPr>
              <w:t>Frontofokometr</w:t>
            </w:r>
          </w:p>
        </w:tc>
        <w:tc>
          <w:tcPr>
            <w:tcW w:w="2793" w:type="dxa"/>
            <w:shd w:val="clear" w:color="auto" w:fill="auto"/>
          </w:tcPr>
          <w:p w14:paraId="1A585600" w14:textId="77777777" w:rsidR="007D7223" w:rsidRPr="00211A34" w:rsidRDefault="007D7223" w:rsidP="00A00FC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D7223">
              <w:rPr>
                <w:b/>
                <w:bCs/>
                <w:sz w:val="20"/>
                <w:szCs w:val="20"/>
              </w:rPr>
              <w:t>Zakłady Techniki Medycznej Sp. z o.o.</w:t>
            </w:r>
          </w:p>
          <w:p w14:paraId="49E80DB9" w14:textId="77777777" w:rsidR="007D7223" w:rsidRPr="00211A34" w:rsidRDefault="007D7223" w:rsidP="00A00FC5">
            <w:pPr>
              <w:rPr>
                <w:sz w:val="20"/>
                <w:szCs w:val="20"/>
              </w:rPr>
            </w:pPr>
            <w:r w:rsidRPr="007D7223">
              <w:rPr>
                <w:sz w:val="20"/>
                <w:szCs w:val="20"/>
              </w:rPr>
              <w:t>Szyllinga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7223">
              <w:rPr>
                <w:sz w:val="20"/>
                <w:szCs w:val="20"/>
              </w:rPr>
              <w:t>63</w:t>
            </w:r>
          </w:p>
          <w:p w14:paraId="6663563C" w14:textId="77777777" w:rsidR="007D7223" w:rsidRPr="00211A34" w:rsidRDefault="007D7223" w:rsidP="00A00FC5">
            <w:pPr>
              <w:spacing w:after="40"/>
              <w:rPr>
                <w:color w:val="000000"/>
                <w:sz w:val="20"/>
                <w:szCs w:val="20"/>
              </w:rPr>
            </w:pPr>
            <w:r w:rsidRPr="007D7223">
              <w:rPr>
                <w:sz w:val="20"/>
                <w:szCs w:val="20"/>
              </w:rPr>
              <w:t>30-433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7223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0BF02872" w14:textId="77777777" w:rsidR="007D7223" w:rsidRPr="00211A34" w:rsidRDefault="007D7223" w:rsidP="00A00FC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722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74C5F6E" w14:textId="77777777" w:rsidR="007D7223" w:rsidRPr="00211A34" w:rsidRDefault="007D7223" w:rsidP="00A00FC5">
            <w:pPr>
              <w:jc w:val="center"/>
              <w:rPr>
                <w:color w:val="000000"/>
                <w:sz w:val="20"/>
                <w:szCs w:val="20"/>
              </w:rPr>
            </w:pPr>
            <w:r w:rsidRPr="007D7223">
              <w:rPr>
                <w:sz w:val="20"/>
                <w:szCs w:val="20"/>
              </w:rPr>
              <w:t xml:space="preserve">  100,00</w:t>
            </w:r>
          </w:p>
        </w:tc>
      </w:tr>
      <w:tr w:rsidR="007D7223" w:rsidRPr="00834EF4" w14:paraId="2AF428BF" w14:textId="77777777" w:rsidTr="00A00FC5">
        <w:tc>
          <w:tcPr>
            <w:tcW w:w="2169" w:type="dxa"/>
            <w:shd w:val="clear" w:color="auto" w:fill="auto"/>
          </w:tcPr>
          <w:p w14:paraId="57F0A2AD" w14:textId="77777777" w:rsidR="007D7223" w:rsidRPr="00211A34" w:rsidRDefault="007D7223" w:rsidP="00A00FC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7223">
              <w:rPr>
                <w:sz w:val="20"/>
                <w:szCs w:val="20"/>
              </w:rPr>
              <w:t>30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D7223">
              <w:rPr>
                <w:sz w:val="20"/>
                <w:szCs w:val="20"/>
              </w:rPr>
              <w:t>Tonometry aplamacyjne</w:t>
            </w:r>
          </w:p>
        </w:tc>
        <w:tc>
          <w:tcPr>
            <w:tcW w:w="2793" w:type="dxa"/>
            <w:shd w:val="clear" w:color="auto" w:fill="auto"/>
          </w:tcPr>
          <w:p w14:paraId="459DB764" w14:textId="77777777" w:rsidR="007D7223" w:rsidRPr="00211A34" w:rsidRDefault="007D7223" w:rsidP="00A00FC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D7223">
              <w:rPr>
                <w:b/>
                <w:bCs/>
                <w:sz w:val="20"/>
                <w:szCs w:val="20"/>
              </w:rPr>
              <w:t>Zakłady Techniki Medycznej Sp. z o.o.</w:t>
            </w:r>
          </w:p>
          <w:p w14:paraId="4E914A6C" w14:textId="77777777" w:rsidR="007D7223" w:rsidRPr="00211A34" w:rsidRDefault="007D7223" w:rsidP="00A00FC5">
            <w:pPr>
              <w:rPr>
                <w:sz w:val="20"/>
                <w:szCs w:val="20"/>
              </w:rPr>
            </w:pPr>
            <w:r w:rsidRPr="007D7223">
              <w:rPr>
                <w:sz w:val="20"/>
                <w:szCs w:val="20"/>
              </w:rPr>
              <w:t>Szyllinga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7223">
              <w:rPr>
                <w:sz w:val="20"/>
                <w:szCs w:val="20"/>
              </w:rPr>
              <w:t>63</w:t>
            </w:r>
          </w:p>
          <w:p w14:paraId="36E0FBEF" w14:textId="77777777" w:rsidR="007D7223" w:rsidRPr="00211A34" w:rsidRDefault="007D7223" w:rsidP="00A00FC5">
            <w:pPr>
              <w:spacing w:after="40"/>
              <w:rPr>
                <w:color w:val="000000"/>
                <w:sz w:val="20"/>
                <w:szCs w:val="20"/>
              </w:rPr>
            </w:pPr>
            <w:r w:rsidRPr="007D7223">
              <w:rPr>
                <w:sz w:val="20"/>
                <w:szCs w:val="20"/>
              </w:rPr>
              <w:t>30-433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7223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702DCC79" w14:textId="77777777" w:rsidR="007D7223" w:rsidRPr="00211A34" w:rsidRDefault="007D7223" w:rsidP="00A00FC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722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80A3731" w14:textId="77777777" w:rsidR="007D7223" w:rsidRPr="00211A34" w:rsidRDefault="007D7223" w:rsidP="00A00FC5">
            <w:pPr>
              <w:jc w:val="center"/>
              <w:rPr>
                <w:color w:val="000000"/>
                <w:sz w:val="20"/>
                <w:szCs w:val="20"/>
              </w:rPr>
            </w:pPr>
            <w:r w:rsidRPr="007D7223">
              <w:rPr>
                <w:sz w:val="20"/>
                <w:szCs w:val="20"/>
              </w:rPr>
              <w:t xml:space="preserve">  100,00</w:t>
            </w:r>
          </w:p>
        </w:tc>
      </w:tr>
    </w:tbl>
    <w:p w14:paraId="0A58F4DC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sectPr w:rsidR="00B464D3" w:rsidRPr="004229DE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8B441B" w14:textId="77777777" w:rsidR="00340149" w:rsidRDefault="00340149">
      <w:r>
        <w:separator/>
      </w:r>
    </w:p>
  </w:endnote>
  <w:endnote w:type="continuationSeparator" w:id="0">
    <w:p w14:paraId="4FE2AB64" w14:textId="77777777" w:rsidR="00340149" w:rsidRDefault="003401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28F09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4102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F4CDB7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28C7DF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9EE2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B4A65C" w14:textId="77777777" w:rsidR="00340149" w:rsidRDefault="00340149">
      <w:r>
        <w:separator/>
      </w:r>
    </w:p>
  </w:footnote>
  <w:footnote w:type="continuationSeparator" w:id="0">
    <w:p w14:paraId="11D45427" w14:textId="77777777" w:rsidR="00340149" w:rsidRDefault="003401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D107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502A6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D167B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0149"/>
    <w:rsid w:val="00003C53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0149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D7223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DE4B20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4AF593"/>
  <w15:chartTrackingRefBased/>
  <w15:docId w15:val="{980BD886-4CC9-4F76-8E9C-CD510B0F0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496</Words>
  <Characters>2735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4</cp:revision>
  <cp:lastPrinted>1899-12-31T23:00:00Z</cp:lastPrinted>
  <dcterms:created xsi:type="dcterms:W3CDTF">2023-02-23T09:17:00Z</dcterms:created>
  <dcterms:modified xsi:type="dcterms:W3CDTF">2023-02-23T09:30:00Z</dcterms:modified>
</cp:coreProperties>
</file>