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C8FBFA5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017FFD" w:rsidRPr="00017FFD">
        <w:rPr>
          <w:b/>
        </w:rPr>
        <w:t>5 szt. słuchawek bezprzewodowych - KC-</w:t>
      </w:r>
      <w:proofErr w:type="spellStart"/>
      <w:r w:rsidR="00017FFD" w:rsidRPr="00017FFD">
        <w:rPr>
          <w:b/>
        </w:rPr>
        <w:t>zp</w:t>
      </w:r>
      <w:proofErr w:type="spellEnd"/>
      <w:r w:rsidR="00017FFD" w:rsidRPr="00017FFD">
        <w:rPr>
          <w:b/>
        </w:rPr>
        <w:t>. 272-92/23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057A9" w14:textId="77777777" w:rsidR="00AE1CBE" w:rsidRDefault="00AE1C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12D36" w14:textId="77777777" w:rsidR="00AE1CBE" w:rsidRDefault="00AE1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7630A" w14:textId="77777777" w:rsidR="00AE1CBE" w:rsidRDefault="00AE1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DAE7" w14:textId="7EEA2AE1" w:rsidR="00AE1CBE" w:rsidRDefault="00AE1CBE" w:rsidP="00AE1CBE">
    <w:pPr>
      <w:pStyle w:val="Nagwek"/>
      <w:jc w:val="center"/>
    </w:pPr>
    <w:r>
      <w:rPr>
        <w:noProof/>
      </w:rPr>
      <w:drawing>
        <wp:inline distT="0" distB="0" distL="0" distR="0" wp14:anchorId="787BFEA8" wp14:editId="47E57C3A">
          <wp:extent cx="4841875" cy="659765"/>
          <wp:effectExtent l="0" t="0" r="0" b="6985"/>
          <wp:docPr id="1" name="Obraz 4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Obraz zawierający tekst&#10;&#10;Opis wygenerowany automatyczni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41875" cy="659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2023-01-04T09:58:00Z</cp:lastPrinted>
  <dcterms:created xsi:type="dcterms:W3CDTF">2023-02-17T11:33:00Z</dcterms:created>
  <dcterms:modified xsi:type="dcterms:W3CDTF">2023-02-17T11:33:00Z</dcterms:modified>
</cp:coreProperties>
</file>