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0E9A8B7E" w:rsidR="009C7573" w:rsidRDefault="006E5314" w:rsidP="00404400">
      <w:pPr>
        <w:jc w:val="both"/>
      </w:pPr>
      <w:r w:rsidRPr="001475D4">
        <w:t xml:space="preserve">Przystępując do postępowania o udzielenie zamówienia publicznego, którego przedmiotem jest </w:t>
      </w:r>
      <w:r w:rsidRPr="001475D4">
        <w:rPr>
          <w:b/>
        </w:rPr>
        <w:t xml:space="preserve">Dostawa </w:t>
      </w:r>
      <w:r w:rsidR="00CA5F58" w:rsidRPr="00CA5F58">
        <w:rPr>
          <w:b/>
        </w:rPr>
        <w:t>5 szt. słuchawek bezprzewodowych - KC-</w:t>
      </w:r>
      <w:proofErr w:type="spellStart"/>
      <w:r w:rsidR="00CA5F58" w:rsidRPr="00CA5F58">
        <w:rPr>
          <w:b/>
        </w:rPr>
        <w:t>zp</w:t>
      </w:r>
      <w:proofErr w:type="spellEnd"/>
      <w:r w:rsidR="00CA5F58" w:rsidRPr="00CA5F58">
        <w:rPr>
          <w:b/>
        </w:rPr>
        <w:t>. 272-92/23</w:t>
      </w:r>
      <w:r w:rsidRPr="001475D4">
        <w:rPr>
          <w:b/>
        </w:rPr>
        <w:t xml:space="preserve">, </w:t>
      </w:r>
      <w:r w:rsidRPr="001475D4">
        <w:t>oferuję realizację przedmiotu zamówienia, zgodnie z zasadami określonymi w specyfikacji istotnych warunków zamówienia.</w:t>
      </w:r>
    </w:p>
    <w:p w14:paraId="59E606E9" w14:textId="77777777" w:rsidR="004C0BEC" w:rsidRPr="001475D4" w:rsidRDefault="004C0BEC" w:rsidP="00404400">
      <w:pPr>
        <w:jc w:val="both"/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4C0BEC" w14:paraId="06E703FE" w14:textId="77777777" w:rsidTr="004C0BE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34526D" w14:textId="77777777" w:rsidR="004C0BEC" w:rsidRDefault="004C0BEC" w:rsidP="009627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4AED26" w14:textId="77777777" w:rsidR="004C0BEC" w:rsidRDefault="004C0BEC" w:rsidP="009627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4D78A491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4E3FBF" w14:textId="77777777" w:rsidR="004C0BEC" w:rsidRDefault="004C0BEC" w:rsidP="0096270B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5CF03988" w14:textId="77777777" w:rsidR="004C0BEC" w:rsidRDefault="004C0BEC" w:rsidP="0096270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DC0AA0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42904509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B54ADA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056C34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6414ED04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D5A266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4BC3E4C4" w14:textId="77777777" w:rsidR="004C0BEC" w:rsidRDefault="004C0BEC" w:rsidP="009627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52C1882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77B4FCE1" w14:textId="77777777" w:rsidR="004C0BEC" w:rsidRDefault="004C0BEC" w:rsidP="009627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755632C7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4C0BEC" w14:paraId="4CC0CC07" w14:textId="77777777" w:rsidTr="004C0BEC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90D8F3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DFCC87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B62040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FFFC7D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85F498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053300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682614B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2DB2901" w14:textId="77777777" w:rsidR="004C0BEC" w:rsidRDefault="004C0BEC" w:rsidP="0096270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4C0BEC" w14:paraId="40CCD740" w14:textId="77777777" w:rsidTr="007044BF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FF905" w14:textId="77777777" w:rsidR="004C0BEC" w:rsidRDefault="004C0BEC" w:rsidP="0096270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0EB70" w14:textId="42470F60" w:rsidR="004C0BEC" w:rsidRPr="00D73172" w:rsidRDefault="004C0BEC" w:rsidP="0096270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Dostawa 5 szt. słuchawek bezprzewodowych</w:t>
            </w:r>
            <w:r w:rsidRPr="00D7317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B5117D" w14:textId="67458468" w:rsidR="004C0BEC" w:rsidRPr="00D73172" w:rsidRDefault="004C0BEC" w:rsidP="0096270B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36CAE2B" w14:textId="4ED3EF51" w:rsidR="004C0BEC" w:rsidRDefault="00CA1DB9" w:rsidP="009627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B628596" w14:textId="77777777" w:rsidR="004C0BEC" w:rsidRDefault="004C0BEC" w:rsidP="0096270B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DAB766D" w14:textId="77777777" w:rsidR="004C0BEC" w:rsidRDefault="004C0BEC" w:rsidP="0096270B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5EB1083" w14:textId="77777777" w:rsidR="004C0BEC" w:rsidRDefault="004C0BEC" w:rsidP="0096270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5E52E0E" w14:textId="77777777" w:rsidR="004C0BEC" w:rsidRDefault="004C0BEC" w:rsidP="0096270B">
            <w:pPr>
              <w:ind w:right="425"/>
              <w:rPr>
                <w:sz w:val="16"/>
                <w:szCs w:val="16"/>
              </w:rPr>
            </w:pPr>
          </w:p>
          <w:p w14:paraId="7424BF53" w14:textId="77777777" w:rsidR="004C0BEC" w:rsidRDefault="004C0BEC" w:rsidP="0096270B">
            <w:pPr>
              <w:ind w:right="425"/>
              <w:rPr>
                <w:sz w:val="16"/>
                <w:szCs w:val="16"/>
              </w:rPr>
            </w:pPr>
          </w:p>
        </w:tc>
      </w:tr>
      <w:tr w:rsidR="004C0BEC" w14:paraId="310E2281" w14:textId="77777777" w:rsidTr="0096270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7090EA" w14:textId="77777777" w:rsidR="004C0BEC" w:rsidRDefault="004C0BEC" w:rsidP="0096270B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447435E7" w14:textId="77777777" w:rsidR="004C0BEC" w:rsidRDefault="004C0BEC" w:rsidP="0096270B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B10A" w14:textId="77777777" w:rsidR="004C0BEC" w:rsidRDefault="004C0BEC" w:rsidP="0096270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48A979" w14:textId="77777777" w:rsidR="004C0BEC" w:rsidRDefault="004C0BEC" w:rsidP="0096270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9A3C75" w14:textId="77777777" w:rsidR="004C0BEC" w:rsidRDefault="004C0BEC" w:rsidP="0096270B">
            <w:pPr>
              <w:ind w:right="425"/>
              <w:rPr>
                <w:sz w:val="16"/>
                <w:szCs w:val="16"/>
              </w:rPr>
            </w:pPr>
          </w:p>
        </w:tc>
      </w:tr>
      <w:tr w:rsidR="004C0BEC" w14:paraId="38C67670" w14:textId="77777777" w:rsidTr="0096270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E8C14" w14:textId="77777777" w:rsidR="004C0BEC" w:rsidRDefault="004C0BEC" w:rsidP="009627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0E608D3F" w14:textId="77777777" w:rsidR="004C0BEC" w:rsidRDefault="004C0BEC" w:rsidP="0096270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6349" w14:textId="77777777" w:rsidR="004C0BEC" w:rsidRDefault="004C0BEC" w:rsidP="0096270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48A03F" w14:textId="77777777" w:rsidR="004C0BEC" w:rsidRDefault="004C0BEC" w:rsidP="0096270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A383141" w14:textId="77777777" w:rsidR="004C0BEC" w:rsidRDefault="004C0BEC" w:rsidP="0096270B">
            <w:pPr>
              <w:ind w:right="425"/>
              <w:rPr>
                <w:sz w:val="16"/>
                <w:szCs w:val="16"/>
              </w:rPr>
            </w:pPr>
          </w:p>
        </w:tc>
      </w:tr>
    </w:tbl>
    <w:p w14:paraId="1DE5CE5F" w14:textId="77777777" w:rsidR="009D3F11" w:rsidRDefault="009D3F11" w:rsidP="00E07B3E">
      <w:pPr>
        <w:widowControl w:val="0"/>
        <w:ind w:right="1"/>
        <w:jc w:val="both"/>
      </w:pPr>
    </w:p>
    <w:p w14:paraId="6A3E8041" w14:textId="599007C4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>podpisania umowy</w:t>
      </w:r>
    </w:p>
    <w:p w14:paraId="7ACB2DDA" w14:textId="49D32520" w:rsidR="006E5314" w:rsidRDefault="006E5314" w:rsidP="006E5314">
      <w:pPr>
        <w:widowControl w:val="0"/>
        <w:spacing w:line="360" w:lineRule="auto"/>
        <w:ind w:right="1"/>
        <w:jc w:val="both"/>
        <w:rPr>
          <w:i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18172154" w14:textId="4DE51B24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142AE04A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A8865" w14:textId="2B04364D" w:rsidR="007A3941" w:rsidRDefault="007A3941" w:rsidP="007A3941">
    <w:pPr>
      <w:pStyle w:val="Nagwek"/>
      <w:jc w:val="center"/>
    </w:pPr>
    <w:r>
      <w:rPr>
        <w:noProof/>
      </w:rPr>
      <w:drawing>
        <wp:inline distT="0" distB="0" distL="0" distR="0" wp14:anchorId="5BA3F539" wp14:editId="3C036FF6">
          <wp:extent cx="4841875" cy="659765"/>
          <wp:effectExtent l="0" t="0" r="0" b="6985"/>
          <wp:docPr id="1" name="Obraz 4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Obraz zawierający tekst&#10;&#10;Opis wygenerowany automatyczni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41875" cy="659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475D4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0BEC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3941"/>
    <w:rsid w:val="007A4321"/>
    <w:rsid w:val="008250A1"/>
    <w:rsid w:val="00833933"/>
    <w:rsid w:val="00842FB1"/>
    <w:rsid w:val="00853083"/>
    <w:rsid w:val="008734EF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D3F11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BA3FB7"/>
    <w:rsid w:val="00BA4ED1"/>
    <w:rsid w:val="00C2312E"/>
    <w:rsid w:val="00C52643"/>
    <w:rsid w:val="00C706E6"/>
    <w:rsid w:val="00C969A6"/>
    <w:rsid w:val="00CA1DB9"/>
    <w:rsid w:val="00CA5F58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07B3E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3D89"/>
    <w:rsid w:val="00FF45EF"/>
    <w:rsid w:val="00FF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493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2023-02-21T10:58:00Z</cp:lastPrinted>
  <dcterms:created xsi:type="dcterms:W3CDTF">2023-02-21T10:58:00Z</dcterms:created>
  <dcterms:modified xsi:type="dcterms:W3CDTF">2023-02-21T10:58:00Z</dcterms:modified>
</cp:coreProperties>
</file>