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819C2" w14:textId="77777777" w:rsidR="00FB7F50" w:rsidRPr="002245BE" w:rsidRDefault="00CE19D4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CE19D4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CE19D4">
        <w:rPr>
          <w:sz w:val="22"/>
          <w:szCs w:val="22"/>
        </w:rPr>
        <w:t>2023-02-21</w:t>
      </w:r>
    </w:p>
    <w:p w14:paraId="3C4567F0" w14:textId="77777777" w:rsidR="00CE19D4" w:rsidRPr="00CE19D4" w:rsidRDefault="00CE19D4" w:rsidP="00FB7F50">
      <w:pPr>
        <w:spacing w:after="40"/>
        <w:rPr>
          <w:b/>
          <w:bCs/>
          <w:sz w:val="22"/>
          <w:szCs w:val="22"/>
        </w:rPr>
      </w:pPr>
      <w:r w:rsidRPr="00CE19D4">
        <w:rPr>
          <w:b/>
          <w:bCs/>
          <w:sz w:val="22"/>
          <w:szCs w:val="22"/>
        </w:rPr>
        <w:t>Akademia Górniczo - Hutnicza</w:t>
      </w:r>
    </w:p>
    <w:p w14:paraId="4DB13AD4" w14:textId="77777777" w:rsidR="00CE19D4" w:rsidRPr="00CE19D4" w:rsidRDefault="00CE19D4" w:rsidP="00FB7F50">
      <w:pPr>
        <w:spacing w:after="40"/>
        <w:rPr>
          <w:b/>
          <w:bCs/>
          <w:sz w:val="22"/>
          <w:szCs w:val="22"/>
        </w:rPr>
      </w:pPr>
      <w:r w:rsidRPr="00CE19D4">
        <w:rPr>
          <w:b/>
          <w:bCs/>
          <w:sz w:val="22"/>
          <w:szCs w:val="22"/>
        </w:rPr>
        <w:t>im. Stanisława Staszica w Krakowie</w:t>
      </w:r>
    </w:p>
    <w:p w14:paraId="232AAC49" w14:textId="77777777" w:rsidR="00FB7F50" w:rsidRPr="002245BE" w:rsidRDefault="00CE19D4" w:rsidP="00FB7F50">
      <w:pPr>
        <w:spacing w:after="40"/>
        <w:rPr>
          <w:b/>
          <w:bCs/>
          <w:sz w:val="22"/>
          <w:szCs w:val="22"/>
        </w:rPr>
      </w:pPr>
      <w:r w:rsidRPr="00CE19D4">
        <w:rPr>
          <w:b/>
          <w:bCs/>
          <w:sz w:val="22"/>
          <w:szCs w:val="22"/>
        </w:rPr>
        <w:t>Dział Zamówień Publicznych</w:t>
      </w:r>
    </w:p>
    <w:p w14:paraId="37203B1F" w14:textId="77777777" w:rsidR="00FB7F50" w:rsidRPr="002245BE" w:rsidRDefault="00CE19D4" w:rsidP="00FB7F50">
      <w:pPr>
        <w:rPr>
          <w:sz w:val="22"/>
          <w:szCs w:val="22"/>
        </w:rPr>
      </w:pPr>
      <w:r w:rsidRPr="00CE19D4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CE19D4">
        <w:rPr>
          <w:sz w:val="22"/>
          <w:szCs w:val="22"/>
        </w:rPr>
        <w:t>30</w:t>
      </w:r>
    </w:p>
    <w:p w14:paraId="6A88DC7E" w14:textId="77777777" w:rsidR="00FB7F50" w:rsidRPr="002245BE" w:rsidRDefault="00CE19D4" w:rsidP="00FB7F50">
      <w:pPr>
        <w:rPr>
          <w:sz w:val="22"/>
          <w:szCs w:val="22"/>
        </w:rPr>
      </w:pPr>
      <w:r w:rsidRPr="00CE19D4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CE19D4">
        <w:rPr>
          <w:sz w:val="22"/>
          <w:szCs w:val="22"/>
        </w:rPr>
        <w:t>Kraków</w:t>
      </w:r>
    </w:p>
    <w:p w14:paraId="1F7FAB83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14:paraId="7FE37CFA" w14:textId="77777777"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14:paraId="553E9275" w14:textId="75A10138" w:rsidR="008642B3" w:rsidRDefault="006D5F4B">
      <w:pPr>
        <w:pStyle w:val="Nagwek1"/>
        <w:spacing w:before="600"/>
        <w:rPr>
          <w:sz w:val="28"/>
        </w:rPr>
      </w:pPr>
      <w:r>
        <w:rPr>
          <w:sz w:val="28"/>
        </w:rPr>
        <w:t>INFORMACJA</w:t>
      </w:r>
    </w:p>
    <w:p w14:paraId="5C857449" w14:textId="7E37DFFE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  <w:r w:rsidR="006D5F4B">
        <w:rPr>
          <w:b/>
          <w:sz w:val="28"/>
        </w:rPr>
        <w:t xml:space="preserve"> </w:t>
      </w:r>
      <w:r w:rsidR="006D5F4B" w:rsidRPr="006D5F4B">
        <w:rPr>
          <w:b/>
          <w:color w:val="FF0000"/>
          <w:sz w:val="28"/>
        </w:rPr>
        <w:t>PO PONOWNEJ OCENIE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CE19D4" w:rsidRPr="00607F9B" w14:paraId="2B8E4ED0" w14:textId="77777777" w:rsidTr="008A0CB2">
        <w:trPr>
          <w:trHeight w:val="638"/>
        </w:trPr>
        <w:tc>
          <w:tcPr>
            <w:tcW w:w="959" w:type="dxa"/>
            <w:shd w:val="clear" w:color="auto" w:fill="auto"/>
          </w:tcPr>
          <w:p w14:paraId="06CAEFF0" w14:textId="77777777" w:rsidR="00CE19D4" w:rsidRPr="00607F9B" w:rsidRDefault="00CE19D4" w:rsidP="008A0C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2636E61" w14:textId="77777777" w:rsidR="00CE19D4" w:rsidRPr="00607F9B" w:rsidRDefault="00CE19D4" w:rsidP="008A0CB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E19D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E19D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CE19D4">
              <w:rPr>
                <w:b/>
                <w:bCs/>
                <w:sz w:val="22"/>
                <w:szCs w:val="22"/>
              </w:rPr>
              <w:t xml:space="preserve">Przedłużenie wsparcia dla posiadanej licencji oprogramowania </w:t>
            </w:r>
            <w:proofErr w:type="spellStart"/>
            <w:r w:rsidRPr="00CE19D4">
              <w:rPr>
                <w:b/>
                <w:bCs/>
                <w:sz w:val="22"/>
                <w:szCs w:val="22"/>
              </w:rPr>
              <w:t>VMwara</w:t>
            </w:r>
            <w:proofErr w:type="spellEnd"/>
            <w:r w:rsidRPr="00CE19D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E19D4">
              <w:rPr>
                <w:b/>
                <w:bCs/>
                <w:sz w:val="22"/>
                <w:szCs w:val="22"/>
              </w:rPr>
              <w:t>vSphere</w:t>
            </w:r>
            <w:proofErr w:type="spellEnd"/>
            <w:r w:rsidRPr="00CE19D4">
              <w:rPr>
                <w:b/>
                <w:bCs/>
                <w:sz w:val="22"/>
                <w:szCs w:val="22"/>
              </w:rPr>
              <w:t xml:space="preserve"> 7 Enterprise Plus oraz </w:t>
            </w:r>
            <w:proofErr w:type="spellStart"/>
            <w:r w:rsidRPr="00CE19D4">
              <w:rPr>
                <w:b/>
                <w:bCs/>
                <w:sz w:val="22"/>
                <w:szCs w:val="22"/>
              </w:rPr>
              <w:t>VMware</w:t>
            </w:r>
            <w:proofErr w:type="spellEnd"/>
            <w:r w:rsidRPr="00CE19D4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CE19D4">
              <w:rPr>
                <w:b/>
                <w:bCs/>
                <w:sz w:val="22"/>
                <w:szCs w:val="22"/>
              </w:rPr>
              <w:t>vCenter</w:t>
            </w:r>
            <w:proofErr w:type="spellEnd"/>
            <w:r w:rsidRPr="00CE19D4">
              <w:rPr>
                <w:b/>
                <w:bCs/>
                <w:sz w:val="22"/>
                <w:szCs w:val="22"/>
              </w:rPr>
              <w:t xml:space="preserve"> Server 7 Standard dla systemu USOS lub równoważny - KC-</w:t>
            </w:r>
            <w:proofErr w:type="spellStart"/>
            <w:r w:rsidRPr="00CE19D4">
              <w:rPr>
                <w:b/>
                <w:bCs/>
                <w:sz w:val="22"/>
                <w:szCs w:val="22"/>
              </w:rPr>
              <w:t>zp</w:t>
            </w:r>
            <w:proofErr w:type="spellEnd"/>
            <w:r w:rsidRPr="00CE19D4">
              <w:rPr>
                <w:b/>
                <w:bCs/>
                <w:sz w:val="22"/>
                <w:szCs w:val="22"/>
              </w:rPr>
              <w:t>. 272-34/23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E19D4">
              <w:rPr>
                <w:b/>
                <w:sz w:val="22"/>
                <w:szCs w:val="22"/>
              </w:rPr>
              <w:t>KC-</w:t>
            </w:r>
            <w:proofErr w:type="spellStart"/>
            <w:r w:rsidRPr="00CE19D4">
              <w:rPr>
                <w:b/>
                <w:sz w:val="22"/>
                <w:szCs w:val="22"/>
              </w:rPr>
              <w:t>zp</w:t>
            </w:r>
            <w:proofErr w:type="spellEnd"/>
            <w:r w:rsidRPr="00CE19D4">
              <w:rPr>
                <w:b/>
                <w:sz w:val="22"/>
                <w:szCs w:val="22"/>
              </w:rPr>
              <w:t>. 272-34/23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3FCA0F2" w14:textId="77777777" w:rsidR="00E2460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E19D4" w:rsidRPr="00CE19D4">
        <w:rPr>
          <w:b/>
          <w:sz w:val="22"/>
          <w:szCs w:val="22"/>
        </w:rPr>
        <w:t xml:space="preserve">Akademia Górniczo </w:t>
      </w:r>
      <w:r w:rsidR="006D5F4B">
        <w:rPr>
          <w:b/>
          <w:sz w:val="22"/>
          <w:szCs w:val="22"/>
        </w:rPr>
        <w:t>–</w:t>
      </w:r>
      <w:r w:rsidR="00CE19D4" w:rsidRPr="00CE19D4">
        <w:rPr>
          <w:b/>
          <w:sz w:val="22"/>
          <w:szCs w:val="22"/>
        </w:rPr>
        <w:t xml:space="preserve"> Hutnicza</w:t>
      </w:r>
      <w:r w:rsidR="006D5F4B">
        <w:rPr>
          <w:b/>
          <w:sz w:val="22"/>
          <w:szCs w:val="22"/>
        </w:rPr>
        <w:t xml:space="preserve"> </w:t>
      </w:r>
      <w:r w:rsidR="00CE19D4" w:rsidRPr="00CE19D4">
        <w:rPr>
          <w:b/>
          <w:sz w:val="22"/>
          <w:szCs w:val="22"/>
        </w:rPr>
        <w:t>im. Stanisława Staszica w Krakowie</w:t>
      </w:r>
    </w:p>
    <w:p w14:paraId="7D31AD35" w14:textId="60E107FF" w:rsidR="008642B3" w:rsidRPr="00E24600" w:rsidRDefault="00CE19D4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CE19D4">
        <w:rPr>
          <w:b/>
          <w:sz w:val="22"/>
          <w:szCs w:val="22"/>
        </w:rPr>
        <w:t>Dział Zamówień Publicznych</w:t>
      </w:r>
      <w:r w:rsidR="00C65E53" w:rsidRPr="009B2352">
        <w:rPr>
          <w:sz w:val="22"/>
          <w:szCs w:val="22"/>
        </w:rPr>
        <w:t xml:space="preserve">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="00C65E53" w:rsidRPr="009B2352">
        <w:rPr>
          <w:sz w:val="22"/>
          <w:szCs w:val="22"/>
        </w:rPr>
        <w:t xml:space="preserve"> ustawy z dnia 11 września 2019</w:t>
      </w:r>
      <w:r w:rsidR="0007404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r. Prawo zamówień publicznych </w:t>
      </w:r>
      <w:r w:rsidRPr="00CE19D4">
        <w:rPr>
          <w:sz w:val="22"/>
          <w:szCs w:val="22"/>
        </w:rPr>
        <w:t>(</w:t>
      </w:r>
      <w:proofErr w:type="spellStart"/>
      <w:r w:rsidRPr="00CE19D4">
        <w:rPr>
          <w:sz w:val="22"/>
          <w:szCs w:val="22"/>
        </w:rPr>
        <w:t>t.j</w:t>
      </w:r>
      <w:proofErr w:type="spellEnd"/>
      <w:r w:rsidRPr="00CE19D4">
        <w:rPr>
          <w:sz w:val="22"/>
          <w:szCs w:val="22"/>
        </w:rPr>
        <w:t>. Dz.U. z 2021r. poz. 1129)</w:t>
      </w:r>
      <w:r w:rsidR="00C65E53" w:rsidRPr="009B2352">
        <w:rPr>
          <w:sz w:val="22"/>
          <w:szCs w:val="22"/>
        </w:rPr>
        <w:t xml:space="preserve">, zwanej dalej „ustawą </w:t>
      </w:r>
      <w:proofErr w:type="spellStart"/>
      <w:r w:rsidR="00C65E53" w:rsidRPr="009B2352">
        <w:rPr>
          <w:sz w:val="22"/>
          <w:szCs w:val="22"/>
        </w:rPr>
        <w:t>Pzp</w:t>
      </w:r>
      <w:proofErr w:type="spellEnd"/>
      <w:r w:rsidR="00C65E53"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8642B3" w14:paraId="581508A1" w14:textId="77777777" w:rsidTr="00596EA3">
        <w:trPr>
          <w:cantSplit/>
        </w:trPr>
        <w:tc>
          <w:tcPr>
            <w:tcW w:w="9498" w:type="dxa"/>
          </w:tcPr>
          <w:p w14:paraId="4E6977D4" w14:textId="6FE55FB5" w:rsidR="00940C97" w:rsidRPr="00940C97" w:rsidRDefault="00940C97" w:rsidP="00940C97">
            <w:pPr>
              <w:spacing w:before="40" w:after="40"/>
              <w:rPr>
                <w:b/>
                <w:bCs/>
                <w:sz w:val="22"/>
                <w:szCs w:val="22"/>
              </w:rPr>
            </w:pPr>
            <w:proofErr w:type="spellStart"/>
            <w:r w:rsidRPr="00940C97">
              <w:rPr>
                <w:b/>
                <w:bCs/>
                <w:sz w:val="22"/>
                <w:szCs w:val="22"/>
              </w:rPr>
              <w:t>SoftPoint</w:t>
            </w:r>
            <w:proofErr w:type="spellEnd"/>
            <w:r w:rsidRPr="00940C97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z w:val="22"/>
                <w:szCs w:val="22"/>
              </w:rPr>
              <w:t>S</w:t>
            </w:r>
            <w:r w:rsidRPr="00940C97">
              <w:rPr>
                <w:b/>
                <w:bCs/>
                <w:sz w:val="22"/>
                <w:szCs w:val="22"/>
              </w:rPr>
              <w:t>p. z o.o.</w:t>
            </w:r>
          </w:p>
          <w:p w14:paraId="3F26EC5D" w14:textId="5B3DD91B" w:rsidR="00940C97" w:rsidRPr="00940C97" w:rsidRDefault="00940C97" w:rsidP="00940C9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940C97">
              <w:rPr>
                <w:sz w:val="22"/>
                <w:szCs w:val="22"/>
              </w:rPr>
              <w:t>Słomińskiego 1</w:t>
            </w:r>
          </w:p>
          <w:p w14:paraId="1077515F" w14:textId="53467849" w:rsidR="00940C97" w:rsidRPr="00940C97" w:rsidRDefault="00940C97" w:rsidP="00940C97">
            <w:pPr>
              <w:jc w:val="both"/>
              <w:rPr>
                <w:bCs/>
                <w:sz w:val="22"/>
                <w:szCs w:val="22"/>
              </w:rPr>
            </w:pPr>
            <w:r w:rsidRPr="00940C97">
              <w:rPr>
                <w:sz w:val="22"/>
                <w:szCs w:val="22"/>
              </w:rPr>
              <w:t>00-204 Warszawa</w:t>
            </w:r>
          </w:p>
          <w:p w14:paraId="4C795D83" w14:textId="51873BD2" w:rsidR="00940C97" w:rsidRPr="00D26ED6" w:rsidRDefault="00940C97" w:rsidP="00940C97">
            <w:pPr>
              <w:spacing w:before="40" w:after="40" w:line="276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>
              <w:rPr>
                <w:sz w:val="22"/>
                <w:szCs w:val="22"/>
              </w:rPr>
              <w:t xml:space="preserve"> </w:t>
            </w:r>
            <w:r w:rsidRPr="000B44C8">
              <w:rPr>
                <w:sz w:val="22"/>
                <w:szCs w:val="22"/>
              </w:rPr>
              <w:t xml:space="preserve">Przedłużenie wsparcia dla posiadanej licencji oprogramowania </w:t>
            </w:r>
            <w:proofErr w:type="spellStart"/>
            <w:r w:rsidRPr="000B44C8">
              <w:rPr>
                <w:sz w:val="22"/>
                <w:szCs w:val="22"/>
              </w:rPr>
              <w:t>VMwara</w:t>
            </w:r>
            <w:proofErr w:type="spellEnd"/>
            <w:r w:rsidRPr="000B44C8">
              <w:rPr>
                <w:sz w:val="22"/>
                <w:szCs w:val="22"/>
              </w:rPr>
              <w:t xml:space="preserve"> </w:t>
            </w:r>
            <w:proofErr w:type="spellStart"/>
            <w:r w:rsidRPr="000B44C8">
              <w:rPr>
                <w:sz w:val="22"/>
                <w:szCs w:val="22"/>
              </w:rPr>
              <w:t>vSphere</w:t>
            </w:r>
            <w:proofErr w:type="spellEnd"/>
            <w:r w:rsidRPr="000B44C8">
              <w:rPr>
                <w:sz w:val="22"/>
                <w:szCs w:val="22"/>
              </w:rPr>
              <w:t xml:space="preserve"> 7 Enterprise Plus oraz </w:t>
            </w:r>
            <w:proofErr w:type="spellStart"/>
            <w:r w:rsidRPr="000B44C8">
              <w:rPr>
                <w:sz w:val="22"/>
                <w:szCs w:val="22"/>
              </w:rPr>
              <w:t>VMware</w:t>
            </w:r>
            <w:proofErr w:type="spellEnd"/>
            <w:r w:rsidRPr="000B44C8">
              <w:rPr>
                <w:sz w:val="22"/>
                <w:szCs w:val="22"/>
              </w:rPr>
              <w:t xml:space="preserve"> </w:t>
            </w:r>
            <w:proofErr w:type="spellStart"/>
            <w:r w:rsidRPr="000B44C8">
              <w:rPr>
                <w:sz w:val="22"/>
                <w:szCs w:val="22"/>
              </w:rPr>
              <w:t>vCenter</w:t>
            </w:r>
            <w:proofErr w:type="spellEnd"/>
            <w:r w:rsidRPr="000B44C8">
              <w:rPr>
                <w:sz w:val="22"/>
                <w:szCs w:val="22"/>
              </w:rPr>
              <w:t xml:space="preserve"> Server 7 Standard dla systemu USOS lub równoważny - KC-</w:t>
            </w:r>
            <w:proofErr w:type="spellStart"/>
            <w:r w:rsidRPr="000B44C8">
              <w:rPr>
                <w:sz w:val="22"/>
                <w:szCs w:val="22"/>
              </w:rPr>
              <w:t>zp</w:t>
            </w:r>
            <w:proofErr w:type="spellEnd"/>
            <w:r w:rsidRPr="000B44C8">
              <w:rPr>
                <w:sz w:val="22"/>
                <w:szCs w:val="22"/>
              </w:rPr>
              <w:t>. 272-34/23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B44C8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 491,80</w:t>
            </w:r>
            <w:r w:rsidRPr="000B44C8">
              <w:rPr>
                <w:b/>
                <w:sz w:val="22"/>
                <w:szCs w:val="22"/>
              </w:rPr>
              <w:t xml:space="preserve">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3012B0CA" w14:textId="670546AD" w:rsidR="00B32D12" w:rsidRPr="00CE19D4" w:rsidRDefault="00940C97" w:rsidP="00940C97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highlight w:val="darkGray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</w:p>
        </w:tc>
      </w:tr>
    </w:tbl>
    <w:p w14:paraId="39F8DAC3" w14:textId="4FE487B3" w:rsidR="003A0AFC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243" w:type="dxa"/>
        <w:tblInd w:w="2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"/>
        <w:gridCol w:w="769"/>
        <w:gridCol w:w="4351"/>
        <w:gridCol w:w="2687"/>
        <w:gridCol w:w="1411"/>
      </w:tblGrid>
      <w:tr w:rsidR="00940C97" w:rsidRPr="00834EF4" w14:paraId="67BAC738" w14:textId="77777777" w:rsidTr="00940C97">
        <w:trPr>
          <w:gridBefore w:val="1"/>
          <w:wBefore w:w="25" w:type="dxa"/>
          <w:trHeight w:val="37"/>
        </w:trPr>
        <w:tc>
          <w:tcPr>
            <w:tcW w:w="769" w:type="dxa"/>
            <w:shd w:val="clear" w:color="auto" w:fill="F3F3F3"/>
          </w:tcPr>
          <w:p w14:paraId="753C7408" w14:textId="545D15A8" w:rsidR="00940C97" w:rsidRPr="00211A34" w:rsidRDefault="00940C97" w:rsidP="00BC6F7F">
            <w:pPr>
              <w:spacing w:before="120" w:after="12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 oferty</w:t>
            </w:r>
          </w:p>
        </w:tc>
        <w:tc>
          <w:tcPr>
            <w:tcW w:w="4351" w:type="dxa"/>
            <w:shd w:val="clear" w:color="auto" w:fill="F3F3F3"/>
          </w:tcPr>
          <w:p w14:paraId="183A7DDF" w14:textId="2F6F00BE" w:rsidR="00940C97" w:rsidRPr="00211A34" w:rsidRDefault="00940C97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687" w:type="dxa"/>
            <w:shd w:val="clear" w:color="auto" w:fill="F3F3F3"/>
          </w:tcPr>
          <w:p w14:paraId="16FBA2C4" w14:textId="77777777" w:rsidR="00940C97" w:rsidRPr="00211A34" w:rsidRDefault="00940C97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411" w:type="dxa"/>
            <w:shd w:val="clear" w:color="auto" w:fill="F3F3F3"/>
          </w:tcPr>
          <w:p w14:paraId="4E9FE902" w14:textId="77777777" w:rsidR="00940C97" w:rsidRPr="00211A34" w:rsidRDefault="00940C97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40C97" w:rsidRPr="00834EF4" w14:paraId="35892EAF" w14:textId="77777777" w:rsidTr="00940C97">
        <w:trPr>
          <w:trHeight w:val="65"/>
        </w:trPr>
        <w:tc>
          <w:tcPr>
            <w:tcW w:w="794" w:type="dxa"/>
            <w:gridSpan w:val="2"/>
          </w:tcPr>
          <w:p w14:paraId="0F0BC760" w14:textId="0363BC04" w:rsidR="00940C97" w:rsidRPr="00CE19D4" w:rsidRDefault="00940C97" w:rsidP="00940C97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351" w:type="dxa"/>
            <w:shd w:val="clear" w:color="auto" w:fill="auto"/>
          </w:tcPr>
          <w:p w14:paraId="379AB2B5" w14:textId="2B3C52D7" w:rsidR="00940C97" w:rsidRPr="00211A34" w:rsidRDefault="00940C97" w:rsidP="008A0C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9D4">
              <w:rPr>
                <w:b/>
                <w:bCs/>
                <w:sz w:val="20"/>
                <w:szCs w:val="20"/>
              </w:rPr>
              <w:t>SoftPoint</w:t>
            </w:r>
            <w:proofErr w:type="spellEnd"/>
            <w:r w:rsidRPr="00CE19D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4C69F9F" w14:textId="0CD8D640" w:rsidR="00940C97" w:rsidRPr="00211A34" w:rsidRDefault="00940C97" w:rsidP="008A0C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Pr="00CE19D4">
              <w:rPr>
                <w:sz w:val="20"/>
                <w:szCs w:val="20"/>
              </w:rPr>
              <w:t>Słomińskiego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9D4">
              <w:rPr>
                <w:sz w:val="20"/>
                <w:szCs w:val="20"/>
              </w:rPr>
              <w:t>1</w:t>
            </w:r>
          </w:p>
          <w:p w14:paraId="12E676BF" w14:textId="77777777" w:rsidR="00940C97" w:rsidRPr="00211A34" w:rsidRDefault="00940C97" w:rsidP="008A0CB2">
            <w:pPr>
              <w:spacing w:after="40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00-204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9D4">
              <w:rPr>
                <w:sz w:val="20"/>
                <w:szCs w:val="20"/>
              </w:rPr>
              <w:t>Warszawa</w:t>
            </w:r>
          </w:p>
        </w:tc>
        <w:tc>
          <w:tcPr>
            <w:tcW w:w="2687" w:type="dxa"/>
            <w:shd w:val="clear" w:color="auto" w:fill="auto"/>
          </w:tcPr>
          <w:p w14:paraId="2E664B04" w14:textId="77777777" w:rsidR="00940C97" w:rsidRPr="00CE19D4" w:rsidRDefault="00940C97" w:rsidP="008A0CB2">
            <w:pPr>
              <w:spacing w:before="40" w:after="40"/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1 - Termin realizacji zamówienia - 40.00</w:t>
            </w:r>
          </w:p>
          <w:p w14:paraId="255892D3" w14:textId="77777777" w:rsidR="00940C97" w:rsidRPr="00211A34" w:rsidRDefault="00940C97" w:rsidP="008A0C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2 - Cena - 60.00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52056F3C" w14:textId="77777777" w:rsidR="00940C97" w:rsidRPr="00211A34" w:rsidRDefault="00940C97" w:rsidP="008A0CB2">
            <w:pPr>
              <w:jc w:val="center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 xml:space="preserve">  100,00</w:t>
            </w:r>
          </w:p>
        </w:tc>
      </w:tr>
      <w:tr w:rsidR="00940C97" w:rsidRPr="00834EF4" w14:paraId="50F1D8ED" w14:textId="77777777" w:rsidTr="00940C97">
        <w:trPr>
          <w:trHeight w:val="64"/>
        </w:trPr>
        <w:tc>
          <w:tcPr>
            <w:tcW w:w="794" w:type="dxa"/>
            <w:gridSpan w:val="2"/>
          </w:tcPr>
          <w:p w14:paraId="4E70F68B" w14:textId="2430885F" w:rsidR="00940C97" w:rsidRPr="00CE19D4" w:rsidRDefault="00940C97" w:rsidP="00940C97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351" w:type="dxa"/>
            <w:shd w:val="clear" w:color="auto" w:fill="auto"/>
          </w:tcPr>
          <w:p w14:paraId="6478B3F3" w14:textId="51EC5CEE" w:rsidR="00940C97" w:rsidRPr="00211A34" w:rsidRDefault="00940C97" w:rsidP="008A0C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9D4">
              <w:rPr>
                <w:b/>
                <w:bCs/>
                <w:sz w:val="20"/>
                <w:szCs w:val="20"/>
              </w:rPr>
              <w:t>Euvic</w:t>
            </w:r>
            <w:proofErr w:type="spellEnd"/>
            <w:r w:rsidRPr="00CE19D4">
              <w:rPr>
                <w:b/>
                <w:bCs/>
                <w:sz w:val="20"/>
                <w:szCs w:val="20"/>
              </w:rPr>
              <w:t xml:space="preserve"> Solutions Spółka Akcyjna</w:t>
            </w:r>
          </w:p>
          <w:p w14:paraId="059C53D0" w14:textId="77777777" w:rsidR="00940C97" w:rsidRPr="00211A34" w:rsidRDefault="00940C97" w:rsidP="008A0CB2">
            <w:pPr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Al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9D4">
              <w:rPr>
                <w:sz w:val="20"/>
                <w:szCs w:val="20"/>
              </w:rPr>
              <w:t>98</w:t>
            </w:r>
          </w:p>
          <w:p w14:paraId="59480091" w14:textId="77777777" w:rsidR="00940C97" w:rsidRPr="00211A34" w:rsidRDefault="00940C97" w:rsidP="008A0CB2">
            <w:pPr>
              <w:spacing w:after="40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00-807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9D4">
              <w:rPr>
                <w:sz w:val="20"/>
                <w:szCs w:val="20"/>
              </w:rPr>
              <w:t>Warszawa</w:t>
            </w:r>
          </w:p>
        </w:tc>
        <w:tc>
          <w:tcPr>
            <w:tcW w:w="2687" w:type="dxa"/>
            <w:shd w:val="clear" w:color="auto" w:fill="auto"/>
          </w:tcPr>
          <w:p w14:paraId="3A4AA8BF" w14:textId="77777777" w:rsidR="00940C97" w:rsidRPr="00CE19D4" w:rsidRDefault="00940C97" w:rsidP="008A0CB2">
            <w:pPr>
              <w:spacing w:before="40" w:after="40"/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1 - Termin realizacji zamówienia - 40.00</w:t>
            </w:r>
          </w:p>
          <w:p w14:paraId="5D387AB5" w14:textId="77777777" w:rsidR="00940C97" w:rsidRPr="00211A34" w:rsidRDefault="00940C97" w:rsidP="008A0C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2 - Cena - 59.86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5AC84AFE" w14:textId="77777777" w:rsidR="00940C97" w:rsidRPr="00211A34" w:rsidRDefault="00940C97" w:rsidP="008A0CB2">
            <w:pPr>
              <w:jc w:val="center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 xml:space="preserve">  99,86</w:t>
            </w:r>
          </w:p>
        </w:tc>
      </w:tr>
      <w:tr w:rsidR="00940C97" w:rsidRPr="00834EF4" w14:paraId="2017F176" w14:textId="77777777" w:rsidTr="00940C97">
        <w:trPr>
          <w:trHeight w:val="65"/>
        </w:trPr>
        <w:tc>
          <w:tcPr>
            <w:tcW w:w="794" w:type="dxa"/>
            <w:gridSpan w:val="2"/>
          </w:tcPr>
          <w:p w14:paraId="5C03C410" w14:textId="74EC70B6" w:rsidR="00940C97" w:rsidRPr="00CE19D4" w:rsidRDefault="00940C97" w:rsidP="00940C97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351" w:type="dxa"/>
            <w:shd w:val="clear" w:color="auto" w:fill="auto"/>
          </w:tcPr>
          <w:p w14:paraId="6B0AF3F2" w14:textId="5EAF1C25" w:rsidR="00940C97" w:rsidRPr="00211A34" w:rsidRDefault="00940C97" w:rsidP="008A0C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19D4">
              <w:rPr>
                <w:b/>
                <w:bCs/>
                <w:sz w:val="20"/>
                <w:szCs w:val="20"/>
              </w:rPr>
              <w:t>CORSOFT Andrzej Korzeniewski</w:t>
            </w:r>
          </w:p>
          <w:p w14:paraId="1E3D72D8" w14:textId="719E67A7" w:rsidR="00940C97" w:rsidRPr="00211A34" w:rsidRDefault="00597759" w:rsidP="008A0C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</w:t>
            </w:r>
            <w:r w:rsidR="00940C97">
              <w:rPr>
                <w:sz w:val="20"/>
                <w:szCs w:val="20"/>
              </w:rPr>
              <w:t xml:space="preserve">l. </w:t>
            </w:r>
            <w:r w:rsidR="00940C97" w:rsidRPr="00CE19D4">
              <w:rPr>
                <w:sz w:val="20"/>
                <w:szCs w:val="20"/>
              </w:rPr>
              <w:t>Trzykrotki</w:t>
            </w:r>
            <w:r w:rsidR="00940C97" w:rsidRPr="00211A34">
              <w:rPr>
                <w:sz w:val="20"/>
                <w:szCs w:val="20"/>
              </w:rPr>
              <w:t xml:space="preserve"> </w:t>
            </w:r>
            <w:r w:rsidR="00940C97" w:rsidRPr="00CE19D4">
              <w:rPr>
                <w:sz w:val="20"/>
                <w:szCs w:val="20"/>
              </w:rPr>
              <w:t>6</w:t>
            </w:r>
          </w:p>
          <w:p w14:paraId="366B798C" w14:textId="77777777" w:rsidR="00940C97" w:rsidRPr="00211A34" w:rsidRDefault="00940C97" w:rsidP="008A0CB2">
            <w:pPr>
              <w:spacing w:after="40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04-727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9D4">
              <w:rPr>
                <w:sz w:val="20"/>
                <w:szCs w:val="20"/>
              </w:rPr>
              <w:t>Warszawa</w:t>
            </w:r>
          </w:p>
        </w:tc>
        <w:tc>
          <w:tcPr>
            <w:tcW w:w="2687" w:type="dxa"/>
            <w:shd w:val="clear" w:color="auto" w:fill="auto"/>
          </w:tcPr>
          <w:p w14:paraId="5422C8B9" w14:textId="77777777" w:rsidR="00940C97" w:rsidRPr="00CE19D4" w:rsidRDefault="00940C97" w:rsidP="008A0CB2">
            <w:pPr>
              <w:spacing w:before="40" w:after="40"/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lastRenderedPageBreak/>
              <w:t xml:space="preserve">1 - Termin realizacji </w:t>
            </w:r>
            <w:r w:rsidRPr="00CE19D4">
              <w:rPr>
                <w:sz w:val="20"/>
                <w:szCs w:val="20"/>
              </w:rPr>
              <w:lastRenderedPageBreak/>
              <w:t>zamówienia - 40.00</w:t>
            </w:r>
          </w:p>
          <w:p w14:paraId="557B4B61" w14:textId="77777777" w:rsidR="00940C97" w:rsidRPr="00211A34" w:rsidRDefault="00940C97" w:rsidP="008A0C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2 - Cena - 58.80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607B0D6" w14:textId="77777777" w:rsidR="00940C97" w:rsidRPr="00211A34" w:rsidRDefault="00940C97" w:rsidP="008A0CB2">
            <w:pPr>
              <w:jc w:val="center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lastRenderedPageBreak/>
              <w:t xml:space="preserve">  98,80</w:t>
            </w:r>
          </w:p>
        </w:tc>
      </w:tr>
      <w:tr w:rsidR="00940C97" w:rsidRPr="00834EF4" w14:paraId="35245F05" w14:textId="77777777" w:rsidTr="00940C97">
        <w:trPr>
          <w:trHeight w:val="65"/>
        </w:trPr>
        <w:tc>
          <w:tcPr>
            <w:tcW w:w="794" w:type="dxa"/>
            <w:gridSpan w:val="2"/>
          </w:tcPr>
          <w:p w14:paraId="7206413C" w14:textId="2DACEBE8" w:rsidR="00940C97" w:rsidRPr="00CE19D4" w:rsidRDefault="00940C97" w:rsidP="00940C97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351" w:type="dxa"/>
            <w:shd w:val="clear" w:color="auto" w:fill="auto"/>
          </w:tcPr>
          <w:p w14:paraId="2B2B9DCF" w14:textId="17857DC5" w:rsidR="00940C97" w:rsidRPr="00211A34" w:rsidRDefault="00940C97" w:rsidP="008A0C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19D4">
              <w:rPr>
                <w:b/>
                <w:bCs/>
                <w:sz w:val="20"/>
                <w:szCs w:val="20"/>
              </w:rPr>
              <w:t xml:space="preserve">AMG </w:t>
            </w:r>
            <w:proofErr w:type="spellStart"/>
            <w:r w:rsidRPr="00CE19D4">
              <w:rPr>
                <w:b/>
                <w:bCs/>
                <w:sz w:val="20"/>
                <w:szCs w:val="20"/>
              </w:rPr>
              <w:t>Vision</w:t>
            </w:r>
            <w:proofErr w:type="spellEnd"/>
            <w:r w:rsidRPr="00CE19D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4351D29C" w14:textId="77777777" w:rsidR="00940C97" w:rsidRPr="00211A34" w:rsidRDefault="00940C97" w:rsidP="008A0CB2">
            <w:pPr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ul. Mazowiecka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9D4">
              <w:rPr>
                <w:sz w:val="20"/>
                <w:szCs w:val="20"/>
              </w:rPr>
              <w:t>189</w:t>
            </w:r>
          </w:p>
          <w:p w14:paraId="35097E4B" w14:textId="77777777" w:rsidR="00940C97" w:rsidRPr="00211A34" w:rsidRDefault="00940C97" w:rsidP="008A0CB2">
            <w:pPr>
              <w:spacing w:after="40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05-110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9D4">
              <w:rPr>
                <w:sz w:val="20"/>
                <w:szCs w:val="20"/>
              </w:rPr>
              <w:t>Rajszew</w:t>
            </w:r>
          </w:p>
        </w:tc>
        <w:tc>
          <w:tcPr>
            <w:tcW w:w="2687" w:type="dxa"/>
            <w:shd w:val="clear" w:color="auto" w:fill="auto"/>
          </w:tcPr>
          <w:p w14:paraId="483ED1FF" w14:textId="77777777" w:rsidR="00940C97" w:rsidRPr="00CE19D4" w:rsidRDefault="00940C97" w:rsidP="008A0CB2">
            <w:pPr>
              <w:spacing w:before="40" w:after="40"/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1 - Termin realizacji zamówienia - 40.00</w:t>
            </w:r>
          </w:p>
          <w:p w14:paraId="2D0AF9CE" w14:textId="77777777" w:rsidR="00940C97" w:rsidRPr="00211A34" w:rsidRDefault="00940C97" w:rsidP="008A0C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2 - Cena - 58.08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191E2955" w14:textId="77777777" w:rsidR="00940C97" w:rsidRPr="00211A34" w:rsidRDefault="00940C97" w:rsidP="008A0CB2">
            <w:pPr>
              <w:jc w:val="center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 xml:space="preserve">  98,08</w:t>
            </w:r>
          </w:p>
        </w:tc>
      </w:tr>
      <w:tr w:rsidR="00597759" w:rsidRPr="00834EF4" w14:paraId="19E2C5E1" w14:textId="77777777" w:rsidTr="00940C97">
        <w:trPr>
          <w:trHeight w:val="65"/>
        </w:trPr>
        <w:tc>
          <w:tcPr>
            <w:tcW w:w="794" w:type="dxa"/>
            <w:gridSpan w:val="2"/>
          </w:tcPr>
          <w:p w14:paraId="59D646DF" w14:textId="23772567" w:rsidR="00597759" w:rsidRDefault="00597759" w:rsidP="00597759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351" w:type="dxa"/>
            <w:shd w:val="clear" w:color="auto" w:fill="auto"/>
          </w:tcPr>
          <w:p w14:paraId="2CE2AEF2" w14:textId="77777777" w:rsidR="00597759" w:rsidRPr="00211A34" w:rsidRDefault="00597759" w:rsidP="00597759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9D4">
              <w:rPr>
                <w:b/>
                <w:bCs/>
                <w:sz w:val="20"/>
                <w:szCs w:val="20"/>
              </w:rPr>
              <w:t>Decsoft</w:t>
            </w:r>
            <w:proofErr w:type="spellEnd"/>
            <w:r w:rsidRPr="00CE19D4">
              <w:rPr>
                <w:b/>
                <w:bCs/>
                <w:sz w:val="20"/>
                <w:szCs w:val="20"/>
              </w:rPr>
              <w:t xml:space="preserve"> S.A.</w:t>
            </w:r>
          </w:p>
          <w:p w14:paraId="0F5E3B2E" w14:textId="77777777" w:rsidR="00597759" w:rsidRPr="00211A34" w:rsidRDefault="00597759" w:rsidP="00597759">
            <w:pPr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Al. Jerozolimskie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9D4">
              <w:rPr>
                <w:sz w:val="20"/>
                <w:szCs w:val="20"/>
              </w:rPr>
              <w:t>179/p. +2</w:t>
            </w:r>
          </w:p>
          <w:p w14:paraId="0C69C908" w14:textId="2D110F35" w:rsidR="00597759" w:rsidRPr="00CE19D4" w:rsidRDefault="00597759" w:rsidP="00597759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02-222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9D4">
              <w:rPr>
                <w:sz w:val="20"/>
                <w:szCs w:val="20"/>
              </w:rPr>
              <w:t>Warszawa</w:t>
            </w:r>
          </w:p>
        </w:tc>
        <w:tc>
          <w:tcPr>
            <w:tcW w:w="2687" w:type="dxa"/>
            <w:shd w:val="clear" w:color="auto" w:fill="auto"/>
          </w:tcPr>
          <w:p w14:paraId="02812047" w14:textId="77777777" w:rsidR="00597759" w:rsidRPr="00CE19D4" w:rsidRDefault="00597759" w:rsidP="00597759">
            <w:pPr>
              <w:spacing w:before="40" w:after="40"/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1 - Termin realizacji zamówienia - 40.00</w:t>
            </w:r>
          </w:p>
          <w:p w14:paraId="51520096" w14:textId="2EBFE3DD" w:rsidR="00597759" w:rsidRPr="00CE19D4" w:rsidRDefault="00597759" w:rsidP="00597759">
            <w:pPr>
              <w:spacing w:before="40" w:after="40"/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2 - Cena - 55.53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51ED5BAC" w14:textId="1295653D" w:rsidR="00597759" w:rsidRPr="00CE19D4" w:rsidRDefault="00597759" w:rsidP="00597759">
            <w:pPr>
              <w:jc w:val="center"/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 xml:space="preserve">  95,53</w:t>
            </w:r>
          </w:p>
        </w:tc>
      </w:tr>
      <w:tr w:rsidR="00940C97" w:rsidRPr="00834EF4" w14:paraId="7A5C0692" w14:textId="77777777" w:rsidTr="00940C97">
        <w:trPr>
          <w:trHeight w:val="64"/>
        </w:trPr>
        <w:tc>
          <w:tcPr>
            <w:tcW w:w="794" w:type="dxa"/>
            <w:gridSpan w:val="2"/>
          </w:tcPr>
          <w:p w14:paraId="7AE7175F" w14:textId="5DE2EB70" w:rsidR="00940C97" w:rsidRPr="00CE19D4" w:rsidRDefault="00940C97" w:rsidP="00940C97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351" w:type="dxa"/>
            <w:shd w:val="clear" w:color="auto" w:fill="auto"/>
          </w:tcPr>
          <w:p w14:paraId="69C01C37" w14:textId="75017DD9" w:rsidR="00940C97" w:rsidRPr="00211A34" w:rsidRDefault="00940C97" w:rsidP="008A0C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9D4">
              <w:rPr>
                <w:b/>
                <w:bCs/>
                <w:sz w:val="20"/>
                <w:szCs w:val="20"/>
              </w:rPr>
              <w:t>Compro</w:t>
            </w:r>
            <w:proofErr w:type="spellEnd"/>
            <w:r w:rsidRPr="00CE19D4">
              <w:rPr>
                <w:b/>
                <w:bCs/>
                <w:sz w:val="20"/>
                <w:szCs w:val="20"/>
              </w:rPr>
              <w:t xml:space="preserve"> Jolanta Olszewska</w:t>
            </w:r>
          </w:p>
          <w:p w14:paraId="0A07688A" w14:textId="77777777" w:rsidR="00940C97" w:rsidRPr="00211A34" w:rsidRDefault="00940C97" w:rsidP="008A0CB2">
            <w:pPr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ul. Kotarbińskiego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9D4">
              <w:rPr>
                <w:sz w:val="20"/>
                <w:szCs w:val="20"/>
              </w:rPr>
              <w:t>19</w:t>
            </w:r>
          </w:p>
          <w:p w14:paraId="59422197" w14:textId="77777777" w:rsidR="00940C97" w:rsidRPr="00211A34" w:rsidRDefault="00940C97" w:rsidP="008A0CB2">
            <w:pPr>
              <w:spacing w:after="40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41-400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9D4">
              <w:rPr>
                <w:sz w:val="20"/>
                <w:szCs w:val="20"/>
              </w:rPr>
              <w:t>Mysłowice</w:t>
            </w:r>
          </w:p>
        </w:tc>
        <w:tc>
          <w:tcPr>
            <w:tcW w:w="2687" w:type="dxa"/>
            <w:shd w:val="clear" w:color="auto" w:fill="auto"/>
          </w:tcPr>
          <w:p w14:paraId="590F852E" w14:textId="77777777" w:rsidR="00940C97" w:rsidRPr="00CE19D4" w:rsidRDefault="00940C97" w:rsidP="008A0CB2">
            <w:pPr>
              <w:spacing w:before="40" w:after="40"/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1 - Termin realizacji zamówienia - 40.00</w:t>
            </w:r>
          </w:p>
          <w:p w14:paraId="4375220F" w14:textId="77777777" w:rsidR="00940C97" w:rsidRPr="00211A34" w:rsidRDefault="00940C97" w:rsidP="008A0C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2 - Cena - 55.53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7FA865F3" w14:textId="77777777" w:rsidR="00940C97" w:rsidRPr="00211A34" w:rsidRDefault="00940C97" w:rsidP="008A0CB2">
            <w:pPr>
              <w:jc w:val="center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 xml:space="preserve">  95,53</w:t>
            </w:r>
          </w:p>
        </w:tc>
      </w:tr>
      <w:tr w:rsidR="00940C97" w:rsidRPr="00834EF4" w14:paraId="001B36CF" w14:textId="77777777" w:rsidTr="00940C97">
        <w:trPr>
          <w:trHeight w:val="65"/>
        </w:trPr>
        <w:tc>
          <w:tcPr>
            <w:tcW w:w="794" w:type="dxa"/>
            <w:gridSpan w:val="2"/>
          </w:tcPr>
          <w:p w14:paraId="1A50026D" w14:textId="6E248F04" w:rsidR="00940C97" w:rsidRPr="00CE19D4" w:rsidRDefault="00940C97" w:rsidP="00940C97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351" w:type="dxa"/>
            <w:shd w:val="clear" w:color="auto" w:fill="auto"/>
          </w:tcPr>
          <w:p w14:paraId="0412E710" w14:textId="5E6E2902" w:rsidR="00940C97" w:rsidRPr="00211A34" w:rsidRDefault="00940C97" w:rsidP="008A0C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9D4">
              <w:rPr>
                <w:b/>
                <w:bCs/>
                <w:sz w:val="20"/>
                <w:szCs w:val="20"/>
              </w:rPr>
              <w:t>Klarcom</w:t>
            </w:r>
            <w:proofErr w:type="spellEnd"/>
            <w:r w:rsidRPr="00CE19D4">
              <w:rPr>
                <w:b/>
                <w:bCs/>
                <w:sz w:val="20"/>
                <w:szCs w:val="20"/>
              </w:rPr>
              <w:t xml:space="preserve"> Sp. z o.o. Sp. K.</w:t>
            </w:r>
          </w:p>
          <w:p w14:paraId="643708DB" w14:textId="771D1615" w:rsidR="00940C97" w:rsidRPr="00211A34" w:rsidRDefault="00597759" w:rsidP="008A0CB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940C97" w:rsidRPr="00CE19D4">
              <w:rPr>
                <w:sz w:val="20"/>
                <w:szCs w:val="20"/>
              </w:rPr>
              <w:t>Żelazna</w:t>
            </w:r>
            <w:r w:rsidR="00940C97" w:rsidRPr="00211A34">
              <w:rPr>
                <w:sz w:val="20"/>
                <w:szCs w:val="20"/>
              </w:rPr>
              <w:t xml:space="preserve"> </w:t>
            </w:r>
            <w:r w:rsidR="00940C97" w:rsidRPr="00CE19D4">
              <w:rPr>
                <w:sz w:val="20"/>
                <w:szCs w:val="20"/>
              </w:rPr>
              <w:t>69A/25</w:t>
            </w:r>
          </w:p>
          <w:p w14:paraId="2E5BB4AB" w14:textId="77777777" w:rsidR="00940C97" w:rsidRPr="00211A34" w:rsidRDefault="00940C97" w:rsidP="008A0CB2">
            <w:pPr>
              <w:spacing w:after="40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00-864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9D4">
              <w:rPr>
                <w:sz w:val="20"/>
                <w:szCs w:val="20"/>
              </w:rPr>
              <w:t>Warszawa</w:t>
            </w:r>
          </w:p>
        </w:tc>
        <w:tc>
          <w:tcPr>
            <w:tcW w:w="2687" w:type="dxa"/>
            <w:shd w:val="clear" w:color="auto" w:fill="auto"/>
          </w:tcPr>
          <w:p w14:paraId="0F2EC84F" w14:textId="77777777" w:rsidR="00940C97" w:rsidRPr="00CE19D4" w:rsidRDefault="00940C97" w:rsidP="008A0CB2">
            <w:pPr>
              <w:spacing w:before="40" w:after="40"/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1 - Termin realizacji zamówienia - 0.00</w:t>
            </w:r>
          </w:p>
          <w:p w14:paraId="10C73D6B" w14:textId="77777777" w:rsidR="00940C97" w:rsidRPr="00211A34" w:rsidRDefault="00940C97" w:rsidP="008A0C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2 - Cena - 0.00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468BE69F" w14:textId="77777777" w:rsidR="00940C97" w:rsidRPr="00211A34" w:rsidRDefault="00940C97" w:rsidP="008A0CB2">
            <w:pPr>
              <w:jc w:val="center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 xml:space="preserve">  0,00</w:t>
            </w:r>
          </w:p>
        </w:tc>
      </w:tr>
      <w:tr w:rsidR="00940C97" w:rsidRPr="00834EF4" w14:paraId="0D77EB41" w14:textId="77777777" w:rsidTr="00940C97">
        <w:trPr>
          <w:gridBefore w:val="1"/>
          <w:wBefore w:w="25" w:type="dxa"/>
          <w:trHeight w:val="64"/>
        </w:trPr>
        <w:tc>
          <w:tcPr>
            <w:tcW w:w="769" w:type="dxa"/>
          </w:tcPr>
          <w:p w14:paraId="74AC7CF6" w14:textId="0B8F755B" w:rsidR="00940C97" w:rsidRPr="00CE19D4" w:rsidRDefault="00940C97" w:rsidP="00940C97">
            <w:pPr>
              <w:spacing w:before="40" w:after="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351" w:type="dxa"/>
            <w:shd w:val="clear" w:color="auto" w:fill="auto"/>
          </w:tcPr>
          <w:p w14:paraId="6E8291C9" w14:textId="0A79C0D4" w:rsidR="00940C97" w:rsidRPr="00211A34" w:rsidRDefault="00940C97" w:rsidP="008A0CB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CE19D4">
              <w:rPr>
                <w:b/>
                <w:bCs/>
                <w:sz w:val="20"/>
                <w:szCs w:val="20"/>
              </w:rPr>
              <w:t>Alterkom</w:t>
            </w:r>
            <w:proofErr w:type="spellEnd"/>
            <w:r w:rsidRPr="00CE19D4">
              <w:rPr>
                <w:b/>
                <w:bCs/>
                <w:sz w:val="20"/>
                <w:szCs w:val="20"/>
              </w:rPr>
              <w:t xml:space="preserve"> Sp. z o.o.</w:t>
            </w:r>
          </w:p>
          <w:p w14:paraId="221FB705" w14:textId="77777777" w:rsidR="00940C97" w:rsidRPr="00211A34" w:rsidRDefault="00940C97" w:rsidP="008A0CB2">
            <w:pPr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ul. Borkowska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9D4">
              <w:rPr>
                <w:sz w:val="20"/>
                <w:szCs w:val="20"/>
              </w:rPr>
              <w:t>25b/U2</w:t>
            </w:r>
          </w:p>
          <w:p w14:paraId="35BCFCFB" w14:textId="77777777" w:rsidR="00940C97" w:rsidRPr="00211A34" w:rsidRDefault="00940C97" w:rsidP="008A0CB2">
            <w:pPr>
              <w:spacing w:after="40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30-438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CE19D4">
              <w:rPr>
                <w:sz w:val="20"/>
                <w:szCs w:val="20"/>
              </w:rPr>
              <w:t>Kraków</w:t>
            </w:r>
          </w:p>
        </w:tc>
        <w:tc>
          <w:tcPr>
            <w:tcW w:w="2687" w:type="dxa"/>
            <w:shd w:val="clear" w:color="auto" w:fill="auto"/>
          </w:tcPr>
          <w:p w14:paraId="2E41EB92" w14:textId="77777777" w:rsidR="00940C97" w:rsidRPr="00CE19D4" w:rsidRDefault="00940C97" w:rsidP="008A0CB2">
            <w:pPr>
              <w:spacing w:before="40" w:after="40"/>
              <w:rPr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1 - Termin realizacji zamówienia - 0.00</w:t>
            </w:r>
          </w:p>
          <w:p w14:paraId="31F71755" w14:textId="77777777" w:rsidR="00940C97" w:rsidRPr="00211A34" w:rsidRDefault="00940C97" w:rsidP="008A0CB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>2 - Cena - 0.00</w:t>
            </w:r>
          </w:p>
        </w:tc>
        <w:tc>
          <w:tcPr>
            <w:tcW w:w="1411" w:type="dxa"/>
            <w:shd w:val="clear" w:color="auto" w:fill="auto"/>
            <w:vAlign w:val="center"/>
          </w:tcPr>
          <w:p w14:paraId="6F46E2CE" w14:textId="77777777" w:rsidR="00940C97" w:rsidRPr="00211A34" w:rsidRDefault="00940C97" w:rsidP="008A0CB2">
            <w:pPr>
              <w:jc w:val="center"/>
              <w:rPr>
                <w:color w:val="000000"/>
                <w:sz w:val="20"/>
                <w:szCs w:val="20"/>
              </w:rPr>
            </w:pPr>
            <w:r w:rsidRPr="00CE19D4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14:paraId="21778808" w14:textId="786227B2" w:rsidR="008642B3" w:rsidRPr="00D168A0" w:rsidRDefault="008642B3" w:rsidP="00D168A0">
      <w:pPr>
        <w:jc w:val="right"/>
        <w:rPr>
          <w:sz w:val="32"/>
          <w:szCs w:val="32"/>
        </w:rPr>
      </w:pPr>
    </w:p>
    <w:sectPr w:rsidR="008642B3" w:rsidRPr="00D168A0" w:rsidSect="00E24600">
      <w:headerReference w:type="default" r:id="rId6"/>
      <w:footerReference w:type="default" r:id="rId7"/>
      <w:headerReference w:type="first" r:id="rId8"/>
      <w:pgSz w:w="11906" w:h="16838"/>
      <w:pgMar w:top="1079" w:right="1274" w:bottom="1417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E3BB3C" w14:textId="77777777" w:rsidR="00F83221" w:rsidRDefault="00F83221">
      <w:r>
        <w:separator/>
      </w:r>
    </w:p>
  </w:endnote>
  <w:endnote w:type="continuationSeparator" w:id="0">
    <w:p w14:paraId="35C328F0" w14:textId="77777777" w:rsidR="00F83221" w:rsidRDefault="00F832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62248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4E8DEA2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355C3395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4E3A78" w14:textId="77777777" w:rsidR="00F83221" w:rsidRDefault="00F83221">
      <w:r>
        <w:separator/>
      </w:r>
    </w:p>
  </w:footnote>
  <w:footnote w:type="continuationSeparator" w:id="0">
    <w:p w14:paraId="6A150902" w14:textId="77777777" w:rsidR="00F83221" w:rsidRDefault="00F832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A5DE10" w14:textId="77777777" w:rsidR="006E3089" w:rsidRDefault="006E3089" w:rsidP="00E2460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84F975" w14:textId="77777777" w:rsidR="00E24600" w:rsidRDefault="00217760" w:rsidP="00E24600">
    <w:pPr>
      <w:pStyle w:val="Nagwek"/>
      <w:jc w:val="center"/>
    </w:pPr>
    <w:r>
      <w:rPr>
        <w:noProof/>
      </w:rPr>
      <w:pict w14:anchorId="60C5135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baner" style="width:451.5pt;height:53.25pt;visibility:visible">
          <v:imagedata r:id="rId1" o:title="baner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3221"/>
    <w:rsid w:val="00022322"/>
    <w:rsid w:val="00042497"/>
    <w:rsid w:val="00074042"/>
    <w:rsid w:val="000C1E6F"/>
    <w:rsid w:val="000E4E56"/>
    <w:rsid w:val="001A1468"/>
    <w:rsid w:val="001B7815"/>
    <w:rsid w:val="001D1EEC"/>
    <w:rsid w:val="00211A34"/>
    <w:rsid w:val="00217760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97759"/>
    <w:rsid w:val="005D3632"/>
    <w:rsid w:val="005E5BFF"/>
    <w:rsid w:val="00607F9B"/>
    <w:rsid w:val="00644DCB"/>
    <w:rsid w:val="00657C1E"/>
    <w:rsid w:val="006D5F4B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40C97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E19D4"/>
    <w:rsid w:val="00D01E5B"/>
    <w:rsid w:val="00D04203"/>
    <w:rsid w:val="00D168A0"/>
    <w:rsid w:val="00D26ED6"/>
    <w:rsid w:val="00D42C90"/>
    <w:rsid w:val="00D8427E"/>
    <w:rsid w:val="00E24600"/>
    <w:rsid w:val="00E30B2D"/>
    <w:rsid w:val="00E62859"/>
    <w:rsid w:val="00E85D70"/>
    <w:rsid w:val="00F223E4"/>
    <w:rsid w:val="00F33C66"/>
    <w:rsid w:val="00F83221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F3F812"/>
  <w15:chartTrackingRefBased/>
  <w15:docId w15:val="{0EF2B6E2-245D-4B7D-A33C-A95499017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40C97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E2460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401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Zarzycka</dc:creator>
  <cp:keywords/>
  <dc:description/>
  <cp:lastModifiedBy>Anna Zarzycka</cp:lastModifiedBy>
  <cp:revision>2</cp:revision>
  <cp:lastPrinted>2023-03-01T12:58:00Z</cp:lastPrinted>
  <dcterms:created xsi:type="dcterms:W3CDTF">2023-03-01T13:03:00Z</dcterms:created>
  <dcterms:modified xsi:type="dcterms:W3CDTF">2023-03-01T13:03:00Z</dcterms:modified>
</cp:coreProperties>
</file>