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00A70" w14:textId="1E9F3DD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DE3419">
        <w:rPr>
          <w:rFonts w:ascii="Times New Roman" w:hAnsi="Times New Roman"/>
        </w:rPr>
        <w:t>a</w:t>
      </w:r>
    </w:p>
    <w:p w14:paraId="12FD361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70FF9AD" w14:textId="351FC397" w:rsidR="008D2AB8" w:rsidRPr="0022732C" w:rsidRDefault="00DE3419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OBOWIĄZUJĄCY </w:t>
      </w:r>
      <w:r w:rsidR="008D2AB8" w:rsidRPr="0022732C">
        <w:rPr>
          <w:b/>
          <w:sz w:val="28"/>
          <w:szCs w:val="30"/>
        </w:rPr>
        <w:t>FORMULARZ OFERTY</w:t>
      </w:r>
    </w:p>
    <w:p w14:paraId="5AEA30F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65931A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NAZWA WYKONAWCY:……………………………………………………………………..</w:t>
      </w:r>
    </w:p>
    <w:p w14:paraId="04C933B3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5D1190B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ADRES:…………………………………………………………………………………………</w:t>
      </w:r>
    </w:p>
    <w:p w14:paraId="31BA8B9F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WOJEWÓDZTWO ……………………………............................................................................</w:t>
      </w:r>
    </w:p>
    <w:p w14:paraId="5C8B1752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TEL.……………………………………………………………………………………………..</w:t>
      </w:r>
    </w:p>
    <w:p w14:paraId="5F0A8658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FAX …………………………………………………………………………………………….</w:t>
      </w:r>
    </w:p>
    <w:p w14:paraId="31D0CAD7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E-MAIL………………………………………………………………………………………….</w:t>
      </w:r>
    </w:p>
    <w:p w14:paraId="32027106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NIP…………………………………. REGON:………………………………………………...</w:t>
      </w:r>
    </w:p>
    <w:p w14:paraId="22B6C1A2" w14:textId="77777777" w:rsidR="008D2AB8" w:rsidRPr="0022732C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BANK/ NR KONTA ……………………</w:t>
      </w:r>
    </w:p>
    <w:p w14:paraId="582F1E2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2A4576C" w14:textId="77777777" w:rsidR="002B2803" w:rsidRPr="002B2803" w:rsidRDefault="002B2803" w:rsidP="008D2AB8">
      <w:pPr>
        <w:ind w:right="-110"/>
        <w:rPr>
          <w:b/>
        </w:rPr>
      </w:pPr>
      <w:r w:rsidRPr="002B2803">
        <w:rPr>
          <w:b/>
        </w:rPr>
        <w:t>Akademia Górniczo - Hutnicza</w:t>
      </w:r>
    </w:p>
    <w:p w14:paraId="15BA85E1" w14:textId="77777777" w:rsidR="002B2803" w:rsidRPr="002B2803" w:rsidRDefault="002B2803" w:rsidP="008D2AB8">
      <w:pPr>
        <w:ind w:right="-110"/>
        <w:rPr>
          <w:b/>
        </w:rPr>
      </w:pPr>
      <w:r w:rsidRPr="002B2803">
        <w:rPr>
          <w:b/>
        </w:rPr>
        <w:t>im. Stanisława Staszica w Krakowie</w:t>
      </w:r>
    </w:p>
    <w:p w14:paraId="2FAED2B2" w14:textId="77777777" w:rsidR="008D2AB8" w:rsidRDefault="002B2803" w:rsidP="008D2AB8">
      <w:pPr>
        <w:ind w:right="-110"/>
        <w:rPr>
          <w:b/>
        </w:rPr>
      </w:pPr>
      <w:r w:rsidRPr="002B280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0D5B4DA" w14:textId="77777777" w:rsidR="008D2AB8" w:rsidRDefault="002B2803" w:rsidP="008D2AB8">
      <w:pPr>
        <w:ind w:right="-110"/>
        <w:rPr>
          <w:b/>
        </w:rPr>
      </w:pPr>
      <w:r w:rsidRPr="002B2803">
        <w:rPr>
          <w:b/>
        </w:rPr>
        <w:t>Al. Mickiewicza</w:t>
      </w:r>
      <w:r w:rsidR="008D2AB8">
        <w:rPr>
          <w:b/>
        </w:rPr>
        <w:t xml:space="preserve"> </w:t>
      </w:r>
      <w:r w:rsidRPr="002B2803">
        <w:rPr>
          <w:b/>
        </w:rPr>
        <w:t>30</w:t>
      </w:r>
      <w:r w:rsidR="008D2AB8">
        <w:rPr>
          <w:b/>
        </w:rPr>
        <w:t xml:space="preserve"> </w:t>
      </w:r>
    </w:p>
    <w:p w14:paraId="01880643" w14:textId="77777777" w:rsidR="008D2AB8" w:rsidRDefault="002B2803" w:rsidP="008D2AB8">
      <w:pPr>
        <w:rPr>
          <w:b/>
        </w:rPr>
      </w:pPr>
      <w:r w:rsidRPr="002B2803">
        <w:rPr>
          <w:b/>
        </w:rPr>
        <w:t>30-059</w:t>
      </w:r>
      <w:r w:rsidR="008D2AB8">
        <w:rPr>
          <w:b/>
        </w:rPr>
        <w:t xml:space="preserve"> </w:t>
      </w:r>
      <w:r w:rsidRPr="002B2803">
        <w:rPr>
          <w:b/>
        </w:rPr>
        <w:t>Kraków</w:t>
      </w:r>
      <w:r w:rsidR="008D2AB8">
        <w:rPr>
          <w:b/>
        </w:rPr>
        <w:t xml:space="preserve">,  </w:t>
      </w:r>
    </w:p>
    <w:p w14:paraId="5A64DD81" w14:textId="77777777" w:rsidR="008D2AB8" w:rsidRDefault="008D2AB8" w:rsidP="008D2AB8">
      <w:pPr>
        <w:ind w:firstLine="3969"/>
        <w:rPr>
          <w:b/>
        </w:rPr>
      </w:pPr>
    </w:p>
    <w:p w14:paraId="6A927B4C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B2803" w:rsidRPr="002B2803">
        <w:rPr>
          <w:b/>
        </w:rPr>
        <w:t xml:space="preserve">dostawa bezzałogowego statku powietrznego dla </w:t>
      </w:r>
      <w:proofErr w:type="spellStart"/>
      <w:r w:rsidR="002B2803" w:rsidRPr="002B2803">
        <w:rPr>
          <w:b/>
        </w:rPr>
        <w:t>WGGiOŚ</w:t>
      </w:r>
      <w:proofErr w:type="spellEnd"/>
      <w:r w:rsidR="002B2803" w:rsidRPr="002B2803">
        <w:rPr>
          <w:b/>
        </w:rPr>
        <w:t xml:space="preserve"> - KC-zp.272-79/23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10910B52" w14:textId="77777777" w:rsidR="008D2AB8" w:rsidRDefault="008D2AB8" w:rsidP="008D2AB8">
      <w:pPr>
        <w:tabs>
          <w:tab w:val="right" w:pos="9000"/>
        </w:tabs>
      </w:pPr>
    </w:p>
    <w:p w14:paraId="276C142B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0A14BF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0A14BF">
        <w:rPr>
          <w:b/>
        </w:rPr>
        <w:t xml:space="preserve"> </w:t>
      </w:r>
      <w:r>
        <w:rPr>
          <w:b/>
        </w:rPr>
        <w:t>PLN</w:t>
      </w:r>
    </w:p>
    <w:p w14:paraId="784E851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755C562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0A14BF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</w:t>
      </w:r>
      <w:r w:rsidR="000A14BF">
        <w:rPr>
          <w:b/>
        </w:rPr>
        <w:t xml:space="preserve"> </w:t>
      </w:r>
      <w:r>
        <w:rPr>
          <w:b/>
        </w:rPr>
        <w:t>PLN</w:t>
      </w:r>
    </w:p>
    <w:p w14:paraId="3082399D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EE8FD00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0A14BF">
        <w:t xml:space="preserve"> </w:t>
      </w:r>
      <w:r w:rsidRPr="00FB1B4F">
        <w:t>.......................................................................................................................</w:t>
      </w:r>
    </w:p>
    <w:p w14:paraId="1B3EAEF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ECBC60C" w14:textId="77777777" w:rsidR="000A14BF" w:rsidRDefault="008D2AB8" w:rsidP="008D2AB8">
      <w:pPr>
        <w:pStyle w:val="Tekstpodstawowy"/>
      </w:pPr>
      <w:r>
        <w:t>Powyższa cena zawiera podatek VAT w wysokości .......... % tj.</w:t>
      </w:r>
      <w:r w:rsidR="000A14BF">
        <w:t xml:space="preserve"> </w:t>
      </w:r>
      <w:r>
        <w:t>…………………….</w:t>
      </w:r>
      <w:r w:rsidR="000A14BF">
        <w:t xml:space="preserve"> </w:t>
      </w:r>
      <w:r>
        <w:t>PLN</w:t>
      </w:r>
    </w:p>
    <w:p w14:paraId="7A79A5A7" w14:textId="77777777" w:rsidR="00FE545C" w:rsidRDefault="000A14BF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bezzałogowego statku powietrznego</w:t>
      </w:r>
      <w:r w:rsidR="003F629C">
        <w:t>:</w:t>
      </w:r>
      <w:r w:rsidR="00FE545C" w:rsidRPr="00FE545C">
        <w:rPr>
          <w:b w:val="0"/>
        </w:rPr>
        <w:t>………………</w:t>
      </w:r>
      <w:r>
        <w:rPr>
          <w:b w:val="0"/>
        </w:rPr>
        <w:t>……</w:t>
      </w:r>
    </w:p>
    <w:p w14:paraId="27D4FC11" w14:textId="77777777" w:rsidR="008D2AB8" w:rsidRPr="003F629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3F629C">
        <w:rPr>
          <w:b/>
        </w:rPr>
        <w:t xml:space="preserve">Termin realizacji umowy: </w:t>
      </w:r>
      <w:r w:rsidR="000F1963" w:rsidRPr="003F629C">
        <w:t>do 7</w:t>
      </w:r>
      <w:r w:rsidR="000A14BF" w:rsidRPr="003F629C">
        <w:t xml:space="preserve"> dni</w:t>
      </w:r>
      <w:r w:rsidR="000F1963" w:rsidRPr="003F629C">
        <w:t xml:space="preserve"> roboczych</w:t>
      </w:r>
      <w:r w:rsidR="000A14BF" w:rsidRPr="003F629C">
        <w:t xml:space="preserve"> od daty podpisania umowy</w:t>
      </w:r>
      <w:r w:rsidR="003F629C" w:rsidRPr="003F629C">
        <w:t>.</w:t>
      </w:r>
    </w:p>
    <w:p w14:paraId="30D6F084" w14:textId="77777777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 w:rsidRPr="003F629C">
        <w:rPr>
          <w:b/>
        </w:rPr>
        <w:t>Okres udzielonej gwarancji wynosi:</w:t>
      </w:r>
      <w:r w:rsidRPr="003F629C">
        <w:t xml:space="preserve"> </w:t>
      </w:r>
      <w:r w:rsidRPr="003F629C">
        <w:rPr>
          <w:b/>
          <w:bCs/>
        </w:rPr>
        <w:t>………………</w:t>
      </w:r>
      <w:r w:rsidR="000A14BF" w:rsidRPr="003F629C">
        <w:rPr>
          <w:b/>
          <w:bCs/>
        </w:rPr>
        <w:t xml:space="preserve"> miesięcy</w:t>
      </w:r>
      <w:r w:rsidR="000A14BF" w:rsidRPr="003F629C">
        <w:t xml:space="preserve"> </w:t>
      </w:r>
      <w:r w:rsidR="003F629C" w:rsidRPr="003F629C">
        <w:rPr>
          <w:highlight w:val="yellow"/>
        </w:rPr>
        <w:t>(kryterium oceny ofert)</w:t>
      </w:r>
    </w:p>
    <w:p w14:paraId="40D5D7B6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6C14033" w14:textId="77777777" w:rsidR="00770C68" w:rsidRPr="00770C68" w:rsidRDefault="008D2AB8" w:rsidP="00770C6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 xml:space="preserve">Termin płatności: </w:t>
      </w:r>
      <w:r w:rsidR="00770C68" w:rsidRPr="00770C6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EC8D1A0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91EAC96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8CFB894" w14:textId="77777777" w:rsidR="006F3C81" w:rsidRPr="006F3C81" w:rsidRDefault="006F3C81" w:rsidP="006F3C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F3C8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3E8E78C" w14:textId="77777777" w:rsidR="006F3C81" w:rsidRDefault="006F3C81" w:rsidP="006F3C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F3C8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F3C81">
        <w:rPr>
          <w:color w:val="000000"/>
          <w:sz w:val="22"/>
          <w:szCs w:val="22"/>
        </w:rPr>
        <w:t xml:space="preserve"> i nie wnosimy do nich żadnych zastrzeżeń.</w:t>
      </w:r>
    </w:p>
    <w:p w14:paraId="398E64FC" w14:textId="77777777" w:rsidR="009C4E07" w:rsidRPr="00E71367" w:rsidRDefault="009C4E07" w:rsidP="006F3C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9C4E07">
        <w:rPr>
          <w:b/>
          <w:bCs/>
          <w:color w:val="000000"/>
          <w:sz w:val="22"/>
          <w:szCs w:val="22"/>
        </w:rPr>
        <w:t>Oświadczamy, że zaoferowany przez nas sprzęt został wyprodukowany zgodnie z certyfikatami, atestami dopuszczającymi urządzenia do użytkowania na terenie UE. Certyfikaty i atesty zostaną dostarczone Zamawiającemu po wy</w:t>
      </w:r>
      <w:r>
        <w:rPr>
          <w:b/>
          <w:bCs/>
          <w:color w:val="000000"/>
          <w:sz w:val="22"/>
          <w:szCs w:val="22"/>
        </w:rPr>
        <w:t>b</w:t>
      </w:r>
      <w:r w:rsidRPr="009C4E07">
        <w:rPr>
          <w:b/>
          <w:bCs/>
          <w:color w:val="000000"/>
          <w:sz w:val="22"/>
          <w:szCs w:val="22"/>
        </w:rPr>
        <w:t>orze najkorzystniejszej oferty a przed podpisaniem umowy.</w:t>
      </w:r>
    </w:p>
    <w:p w14:paraId="26C4E733" w14:textId="77777777" w:rsidR="006F3C81" w:rsidRPr="006F3C81" w:rsidRDefault="006F3C81" w:rsidP="006F3C81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E64639" w14:textId="77777777" w:rsidR="006F3C81" w:rsidRPr="006F3C81" w:rsidRDefault="006F3C81" w:rsidP="006F3C81">
      <w:pPr>
        <w:ind w:left="360"/>
        <w:jc w:val="both"/>
        <w:rPr>
          <w:i/>
          <w:sz w:val="22"/>
          <w:szCs w:val="22"/>
        </w:rPr>
      </w:pPr>
      <w:r w:rsidRPr="006F3C8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20E97A" w14:textId="77777777" w:rsidR="006F3C81" w:rsidRPr="006F3C81" w:rsidRDefault="006F3C81" w:rsidP="006F3C81">
      <w:pPr>
        <w:ind w:left="360"/>
        <w:jc w:val="both"/>
        <w:rPr>
          <w:i/>
          <w:sz w:val="22"/>
          <w:szCs w:val="22"/>
        </w:rPr>
      </w:pPr>
      <w:r w:rsidRPr="006F3C8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A9AF08" w14:textId="77777777" w:rsidR="006F3C81" w:rsidRPr="006F3C81" w:rsidRDefault="006F3C81" w:rsidP="006F3C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3C81" w:rsidRPr="006F3C81" w14:paraId="3B094A17" w14:textId="77777777" w:rsidTr="00C22A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CAB36" w14:textId="77777777" w:rsidR="006F3C81" w:rsidRPr="006F3C81" w:rsidRDefault="006F3C81" w:rsidP="006F3C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10046" w14:textId="77777777" w:rsidR="006F3C81" w:rsidRPr="006F3C81" w:rsidRDefault="006F3C81" w:rsidP="006F3C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 xml:space="preserve">Opis części zamówienia, którą wykonawca </w:t>
            </w:r>
          </w:p>
          <w:p w14:paraId="65E4461C" w14:textId="77777777" w:rsidR="006F3C81" w:rsidRPr="006F3C81" w:rsidRDefault="006F3C81" w:rsidP="006F3C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2815C" w14:textId="77777777" w:rsidR="006F3C81" w:rsidRPr="006F3C81" w:rsidRDefault="006F3C81" w:rsidP="006F3C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Nazwa podwykonawcy</w:t>
            </w:r>
            <w:r w:rsidRPr="006F3C81">
              <w:rPr>
                <w:sz w:val="18"/>
                <w:szCs w:val="22"/>
              </w:rPr>
              <w:br/>
              <w:t>(o ile jest znana)</w:t>
            </w:r>
          </w:p>
        </w:tc>
      </w:tr>
      <w:tr w:rsidR="006F3C81" w:rsidRPr="006F3C81" w14:paraId="4768E3C1" w14:textId="77777777" w:rsidTr="00C22A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C1983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BB4FE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B5E98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F3C81" w:rsidRPr="006F3C81" w14:paraId="5790B1AC" w14:textId="77777777" w:rsidTr="00C22A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64ABE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E1685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2A856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4FD09CB" w14:textId="77777777" w:rsidR="006F3C81" w:rsidRPr="006F3C81" w:rsidRDefault="006F3C81" w:rsidP="006F3C81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Upoważnionymi do reprezentowania naszej firmy są następujące osoby:</w:t>
      </w:r>
    </w:p>
    <w:p w14:paraId="5A6DA9AE" w14:textId="77777777" w:rsidR="006F3C81" w:rsidRPr="006F3C81" w:rsidRDefault="006F3C81" w:rsidP="006F3C81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C13587F" w14:textId="77777777" w:rsidR="006F3C81" w:rsidRPr="006F3C81" w:rsidRDefault="006F3C81" w:rsidP="006F3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F3C8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F3C81">
        <w:rPr>
          <w:sz w:val="18"/>
          <w:szCs w:val="18"/>
        </w:rPr>
        <w:tab/>
      </w:r>
      <w:r w:rsidRPr="006F3C81">
        <w:rPr>
          <w:sz w:val="18"/>
          <w:szCs w:val="18"/>
        </w:rPr>
        <w:tab/>
        <w:t xml:space="preserve"> </w:t>
      </w:r>
    </w:p>
    <w:p w14:paraId="4D36C346" w14:textId="77777777" w:rsidR="006F3C81" w:rsidRPr="006F3C81" w:rsidRDefault="006F3C81" w:rsidP="006F3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8EE24AD" w14:textId="77777777" w:rsidR="006F3C81" w:rsidRPr="006F3C81" w:rsidRDefault="006F3C81" w:rsidP="006F3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F3C8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F3C81">
        <w:rPr>
          <w:sz w:val="18"/>
          <w:szCs w:val="18"/>
        </w:rPr>
        <w:tab/>
      </w:r>
      <w:r w:rsidRPr="006F3C81">
        <w:rPr>
          <w:sz w:val="18"/>
          <w:szCs w:val="18"/>
        </w:rPr>
        <w:tab/>
        <w:t xml:space="preserve"> </w:t>
      </w:r>
    </w:p>
    <w:p w14:paraId="7301EF4A" w14:textId="77777777" w:rsidR="006F3C81" w:rsidRPr="006F3C81" w:rsidRDefault="006F3C81" w:rsidP="006F3C81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upoważnienie dla powyżej wskazanych osób wynika z następującego (</w:t>
      </w:r>
      <w:proofErr w:type="spellStart"/>
      <w:r w:rsidRPr="006F3C81">
        <w:rPr>
          <w:sz w:val="22"/>
          <w:szCs w:val="22"/>
        </w:rPr>
        <w:t>ych</w:t>
      </w:r>
      <w:proofErr w:type="spellEnd"/>
      <w:r w:rsidRPr="006F3C81">
        <w:rPr>
          <w:sz w:val="22"/>
          <w:szCs w:val="22"/>
        </w:rPr>
        <w:t>) dokumentu(ów)</w:t>
      </w:r>
    </w:p>
    <w:p w14:paraId="2C45E00C" w14:textId="77777777" w:rsidR="006F3C81" w:rsidRPr="006F3C81" w:rsidRDefault="006F3C81" w:rsidP="006F3C81">
      <w:p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B0F112" w14:textId="77777777" w:rsidR="006F3C81" w:rsidRPr="006F3C81" w:rsidRDefault="006F3C81" w:rsidP="006F3C81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załącznikami do niniejszej oferty są:</w:t>
      </w:r>
    </w:p>
    <w:p w14:paraId="121D08AC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………………………………………………………………………………………….</w:t>
      </w:r>
    </w:p>
    <w:p w14:paraId="7EE26CBF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……………………………………………..……………………………………………</w:t>
      </w:r>
    </w:p>
    <w:p w14:paraId="4F72D96A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40BA56E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………………………………………………………………………………………….</w:t>
      </w:r>
    </w:p>
    <w:p w14:paraId="4DD63258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……………………………………………..……………………………………………</w:t>
      </w:r>
    </w:p>
    <w:p w14:paraId="2D563B74" w14:textId="77777777" w:rsidR="006F3C81" w:rsidRPr="006F3C81" w:rsidRDefault="006F3C81" w:rsidP="006F3C81">
      <w:pPr>
        <w:spacing w:line="360" w:lineRule="auto"/>
        <w:ind w:left="1440"/>
        <w:jc w:val="both"/>
        <w:rPr>
          <w:sz w:val="22"/>
          <w:szCs w:val="22"/>
        </w:rPr>
      </w:pPr>
    </w:p>
    <w:p w14:paraId="603390AE" w14:textId="77777777" w:rsidR="006F3C81" w:rsidRPr="006F3C81" w:rsidRDefault="006F3C81" w:rsidP="006F3C8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5423E40" w14:textId="77777777" w:rsidR="00FE545C" w:rsidRDefault="00FE545C" w:rsidP="000A14BF">
      <w:pPr>
        <w:jc w:val="center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45247" w14:textId="77777777" w:rsidR="00C54F62" w:rsidRDefault="00C54F62">
      <w:r>
        <w:separator/>
      </w:r>
    </w:p>
  </w:endnote>
  <w:endnote w:type="continuationSeparator" w:id="0">
    <w:p w14:paraId="20E996E8" w14:textId="77777777" w:rsidR="00C54F62" w:rsidRDefault="00C5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56737" w14:textId="77777777" w:rsidR="002B2803" w:rsidRDefault="002B28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5384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D4142" w14:textId="77777777" w:rsidR="002B2803" w:rsidRDefault="002B28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B2A2E" w14:textId="77777777" w:rsidR="00C54F62" w:rsidRDefault="00C54F62">
      <w:r>
        <w:separator/>
      </w:r>
    </w:p>
  </w:footnote>
  <w:footnote w:type="continuationSeparator" w:id="0">
    <w:p w14:paraId="791A9CD9" w14:textId="77777777" w:rsidR="00C54F62" w:rsidRDefault="00C54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1A3B5" w14:textId="77777777" w:rsidR="002B2803" w:rsidRDefault="002B2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E4C3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5A9DD" w14:textId="77777777" w:rsidR="002B2803" w:rsidRDefault="002B2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10594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0606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9921185">
    <w:abstractNumId w:val="0"/>
  </w:num>
  <w:num w:numId="4" w16cid:durableId="1746881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81F"/>
    <w:rsid w:val="00012286"/>
    <w:rsid w:val="000704FC"/>
    <w:rsid w:val="00071CCC"/>
    <w:rsid w:val="000A14BF"/>
    <w:rsid w:val="000B731D"/>
    <w:rsid w:val="000D6134"/>
    <w:rsid w:val="000E09C7"/>
    <w:rsid w:val="000F1963"/>
    <w:rsid w:val="000F6589"/>
    <w:rsid w:val="00106636"/>
    <w:rsid w:val="00116EC6"/>
    <w:rsid w:val="001801DD"/>
    <w:rsid w:val="001D4612"/>
    <w:rsid w:val="00207E98"/>
    <w:rsid w:val="002723B0"/>
    <w:rsid w:val="002B2803"/>
    <w:rsid w:val="00315A4A"/>
    <w:rsid w:val="003F629C"/>
    <w:rsid w:val="004B7300"/>
    <w:rsid w:val="004C6753"/>
    <w:rsid w:val="00521956"/>
    <w:rsid w:val="005547D9"/>
    <w:rsid w:val="00595C87"/>
    <w:rsid w:val="005D2C65"/>
    <w:rsid w:val="005E6D94"/>
    <w:rsid w:val="0063384F"/>
    <w:rsid w:val="00643C6F"/>
    <w:rsid w:val="00646202"/>
    <w:rsid w:val="0065290F"/>
    <w:rsid w:val="006815F6"/>
    <w:rsid w:val="006F3C81"/>
    <w:rsid w:val="00770C6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481F"/>
    <w:rsid w:val="009C4E07"/>
    <w:rsid w:val="00A0022B"/>
    <w:rsid w:val="00A346FE"/>
    <w:rsid w:val="00A47B4D"/>
    <w:rsid w:val="00A83018"/>
    <w:rsid w:val="00B21C8D"/>
    <w:rsid w:val="00B774DC"/>
    <w:rsid w:val="00C54F62"/>
    <w:rsid w:val="00C969A6"/>
    <w:rsid w:val="00CA7D36"/>
    <w:rsid w:val="00D24208"/>
    <w:rsid w:val="00D31D05"/>
    <w:rsid w:val="00D60C38"/>
    <w:rsid w:val="00D66893"/>
    <w:rsid w:val="00D90ACB"/>
    <w:rsid w:val="00DC1500"/>
    <w:rsid w:val="00DE3419"/>
    <w:rsid w:val="00E11960"/>
    <w:rsid w:val="00E44371"/>
    <w:rsid w:val="00E71367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72D51"/>
  <w15:chartTrackingRefBased/>
  <w15:docId w15:val="{343E74DF-5AA8-4E06-84C6-9EF5546D6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31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2023-02-09T13:27:00Z</cp:lastPrinted>
  <dcterms:created xsi:type="dcterms:W3CDTF">2023-02-21T10:21:00Z</dcterms:created>
  <dcterms:modified xsi:type="dcterms:W3CDTF">2023-02-21T10:21:00Z</dcterms:modified>
</cp:coreProperties>
</file>