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537CA" w14:textId="60FE945A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960A95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25A277D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57A9977D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20256F48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572AD19B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20B806D8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4EEB56A6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3567F167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FA4C0C0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1E8378C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34BCCA26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9A3F091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150BF92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01D2162A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73A8FFBA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356784CD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5F5E6B30" w14:textId="7777777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5C0A5A" w:rsidRPr="005C0A5A">
        <w:rPr>
          <w:rFonts w:eastAsia="Times New Roman" w:cs="Calibri"/>
          <w:b/>
          <w:lang w:eastAsia="pl-PL"/>
        </w:rPr>
        <w:t>dostawa mikroskopu stereoskopowego - KC-zp.272-94/23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4442EB8D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56535544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5FAF1C3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17199A70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4C4670E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45676E25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BF95BCE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843C9ED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7BA645A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4CA756D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607B023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7FFD0AE0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14:paraId="29971D40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1E693" w14:textId="77777777" w:rsidR="006E142F" w:rsidRDefault="006E142F" w:rsidP="0038231F">
      <w:pPr>
        <w:spacing w:after="0" w:line="240" w:lineRule="auto"/>
      </w:pPr>
      <w:r>
        <w:separator/>
      </w:r>
    </w:p>
  </w:endnote>
  <w:endnote w:type="continuationSeparator" w:id="0">
    <w:p w14:paraId="730741AB" w14:textId="77777777" w:rsidR="006E142F" w:rsidRDefault="006E14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B5BFF" w14:textId="77777777" w:rsidR="005C0A5A" w:rsidRDefault="005C0A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AA05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D66948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CB725" w14:textId="77777777" w:rsidR="005C0A5A" w:rsidRDefault="005C0A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7EC88" w14:textId="77777777" w:rsidR="006E142F" w:rsidRDefault="006E142F" w:rsidP="0038231F">
      <w:pPr>
        <w:spacing w:after="0" w:line="240" w:lineRule="auto"/>
      </w:pPr>
      <w:r>
        <w:separator/>
      </w:r>
    </w:p>
  </w:footnote>
  <w:footnote w:type="continuationSeparator" w:id="0">
    <w:p w14:paraId="531792C4" w14:textId="77777777" w:rsidR="006E142F" w:rsidRDefault="006E142F" w:rsidP="0038231F">
      <w:pPr>
        <w:spacing w:after="0" w:line="240" w:lineRule="auto"/>
      </w:pPr>
      <w:r>
        <w:continuationSeparator/>
      </w:r>
    </w:p>
  </w:footnote>
  <w:footnote w:id="1">
    <w:p w14:paraId="7FEA5EF5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D49D7A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31F42" w14:textId="77777777" w:rsidR="005C0A5A" w:rsidRDefault="005C0A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8C23C" w14:textId="77777777" w:rsidR="005C0A5A" w:rsidRDefault="005C0A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737B5" w14:textId="77777777" w:rsidR="005C0A5A" w:rsidRDefault="005C0A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6071475">
    <w:abstractNumId w:val="7"/>
  </w:num>
  <w:num w:numId="2" w16cid:durableId="371998934">
    <w:abstractNumId w:val="0"/>
  </w:num>
  <w:num w:numId="3" w16cid:durableId="220137466">
    <w:abstractNumId w:val="6"/>
  </w:num>
  <w:num w:numId="4" w16cid:durableId="880705298">
    <w:abstractNumId w:val="9"/>
  </w:num>
  <w:num w:numId="5" w16cid:durableId="969482606">
    <w:abstractNumId w:val="8"/>
  </w:num>
  <w:num w:numId="6" w16cid:durableId="1073969252">
    <w:abstractNumId w:val="5"/>
  </w:num>
  <w:num w:numId="7" w16cid:durableId="1905406001">
    <w:abstractNumId w:val="1"/>
  </w:num>
  <w:num w:numId="8" w16cid:durableId="307635605">
    <w:abstractNumId w:val="3"/>
  </w:num>
  <w:num w:numId="9" w16cid:durableId="171458910">
    <w:abstractNumId w:val="2"/>
  </w:num>
  <w:num w:numId="10" w16cid:durableId="1802768868">
    <w:abstractNumId w:val="4"/>
  </w:num>
  <w:num w:numId="11" w16cid:durableId="2419105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142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0A5A"/>
    <w:rsid w:val="005C39CA"/>
    <w:rsid w:val="005E176A"/>
    <w:rsid w:val="00634311"/>
    <w:rsid w:val="00641874"/>
    <w:rsid w:val="006676AE"/>
    <w:rsid w:val="006A3A1F"/>
    <w:rsid w:val="006A52B6"/>
    <w:rsid w:val="006E142F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60A95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563086"/>
  <w15:chartTrackingRefBased/>
  <w15:docId w15:val="{4F078B7F-EEE9-46FD-9924-66CC27A8C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304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2023-02-03T13:20:00Z</dcterms:created>
  <dcterms:modified xsi:type="dcterms:W3CDTF">2023-02-03T13:20:00Z</dcterms:modified>
</cp:coreProperties>
</file>