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AC0353" w:rsidRPr="00AC035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AC0353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035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mebli oraz drobnego wyposażenia do Hali Sportowej AGH przy </w:t>
      </w:r>
      <w:proofErr w:type="spellStart"/>
      <w:r w:rsidRPr="00AC0353">
        <w:rPr>
          <w:rFonts w:ascii="Times New Roman" w:eastAsia="Times New Roman" w:hAnsi="Times New Roman"/>
          <w:b/>
          <w:sz w:val="24"/>
          <w:szCs w:val="24"/>
          <w:lang w:eastAsia="pl-PL"/>
        </w:rPr>
        <w:t>ul.Armii</w:t>
      </w:r>
      <w:proofErr w:type="spellEnd"/>
      <w:r w:rsidRPr="00AC035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Krajowej 5 A w Krakowie - KC-zp.272-114/23</w:t>
      </w:r>
    </w:p>
    <w:p w:rsidR="00476E5C" w:rsidRDefault="00476E5C" w:rsidP="00476E5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</w:t>
      </w:r>
      <w:bookmarkStart w:id="0" w:name="_GoBack"/>
      <w:bookmarkEnd w:id="0"/>
      <w:r>
        <w:rPr>
          <w:b/>
          <w:bCs/>
          <w:sz w:val="24"/>
          <w:szCs w:val="24"/>
        </w:rPr>
        <w:t>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476E5C" w:rsidRDefault="00476E5C" w:rsidP="00476E5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świadczam/(-my), że podmiot który reprezentuję </w:t>
      </w:r>
    </w:p>
    <w:p w:rsidR="00476E5C" w:rsidRDefault="00476E5C" w:rsidP="00476E5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:rsidR="00476E5C" w:rsidRDefault="00476E5C" w:rsidP="00476E5C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:rsidR="00476E5C" w:rsidRDefault="00476E5C" w:rsidP="00476E5C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476E5C" w:rsidRDefault="00476E5C" w:rsidP="00476E5C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76E5C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76E5C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</w:p>
        </w:tc>
      </w:tr>
      <w:tr w:rsidR="00476E5C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</w:p>
        </w:tc>
      </w:tr>
      <w:tr w:rsidR="00476E5C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  <w: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Default="00476E5C" w:rsidP="00206E1E">
            <w:pPr>
              <w:widowControl w:val="0"/>
              <w:spacing w:line="360" w:lineRule="auto"/>
              <w:jc w:val="both"/>
            </w:pPr>
          </w:p>
        </w:tc>
      </w:tr>
    </w:tbl>
    <w:p w:rsidR="00476E5C" w:rsidRDefault="00476E5C" w:rsidP="00476E5C">
      <w:pPr>
        <w:widowControl w:val="0"/>
        <w:spacing w:line="360" w:lineRule="auto"/>
        <w:jc w:val="both"/>
      </w:pPr>
    </w:p>
    <w:p w:rsidR="00476E5C" w:rsidRDefault="00476E5C" w:rsidP="00476E5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:rsidR="00476E5C" w:rsidRDefault="00476E5C" w:rsidP="00476E5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:rsidR="00476E5C" w:rsidRDefault="00476E5C" w:rsidP="00476E5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:rsidR="00476E5C" w:rsidRDefault="00476E5C" w:rsidP="00476E5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:rsidR="00476E5C" w:rsidRDefault="00476E5C" w:rsidP="00476E5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476E5C" w:rsidRDefault="00476E5C" w:rsidP="00476E5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:rsidR="00476E5C" w:rsidRPr="00D82098" w:rsidRDefault="00476E5C" w:rsidP="00476E5C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:rsidR="00476E5C" w:rsidRDefault="00476E5C" w:rsidP="00476E5C">
      <w:pPr>
        <w:rPr>
          <w:rFonts w:eastAsia="Times New Roman"/>
          <w:lang w:eastAsia="pl-PL"/>
        </w:rPr>
      </w:pPr>
    </w:p>
    <w:p w:rsidR="00476E5C" w:rsidRDefault="00476E5C" w:rsidP="00476E5C"/>
    <w:p w:rsidR="00476E5C" w:rsidRPr="00DD1F3F" w:rsidRDefault="00476E5C" w:rsidP="00476E5C"/>
    <w:p w:rsidR="00476E5C" w:rsidRPr="004C333E" w:rsidRDefault="00476E5C" w:rsidP="00476E5C"/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 xml:space="preserve"> imieniu Wykonawcy</w:t>
      </w: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A67" w:rsidRDefault="005B1A67">
      <w:pPr>
        <w:spacing w:after="0" w:line="240" w:lineRule="auto"/>
      </w:pPr>
      <w:r>
        <w:separator/>
      </w:r>
    </w:p>
  </w:endnote>
  <w:endnote w:type="continuationSeparator" w:id="0">
    <w:p w:rsidR="005B1A67" w:rsidRDefault="005B1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76E5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476E5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6E5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6E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A67" w:rsidRDefault="005B1A67">
      <w:pPr>
        <w:spacing w:after="0" w:line="240" w:lineRule="auto"/>
      </w:pPr>
      <w:r>
        <w:separator/>
      </w:r>
    </w:p>
  </w:footnote>
  <w:footnote w:type="continuationSeparator" w:id="0">
    <w:p w:rsidR="005B1A67" w:rsidRDefault="005B1A67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6E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6E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76E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B1A67"/>
    <w:rsid w:val="000563B7"/>
    <w:rsid w:val="000E6C60"/>
    <w:rsid w:val="001F4E82"/>
    <w:rsid w:val="00237270"/>
    <w:rsid w:val="00285E58"/>
    <w:rsid w:val="003D1274"/>
    <w:rsid w:val="00430A9F"/>
    <w:rsid w:val="00476E5C"/>
    <w:rsid w:val="005741C5"/>
    <w:rsid w:val="005B1A67"/>
    <w:rsid w:val="005E5BD1"/>
    <w:rsid w:val="00623F70"/>
    <w:rsid w:val="00927537"/>
    <w:rsid w:val="0093180B"/>
    <w:rsid w:val="00AC0353"/>
    <w:rsid w:val="00BC579B"/>
    <w:rsid w:val="00D137A1"/>
    <w:rsid w:val="00D70839"/>
    <w:rsid w:val="00E67EFE"/>
    <w:rsid w:val="00F85EA7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EE1099B"/>
  <w15:docId w15:val="{9788CE63-B918-4342-8F99-68E79B4EC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6E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C430A-A18F-4FC5-923D-958406881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2023-02-14T07:34:00Z</dcterms:created>
  <dcterms:modified xsi:type="dcterms:W3CDTF">2023-02-14T07:37:00Z</dcterms:modified>
</cp:coreProperties>
</file>