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A69" w:rsidRDefault="00236A69" w:rsidP="00236A69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:rsidR="00236A69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236A69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236A69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236A69" w:rsidRDefault="00236A69" w:rsidP="00236A6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236A69" w:rsidRDefault="00236A69" w:rsidP="00236A69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236A69" w:rsidRDefault="00236A69" w:rsidP="00236A69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236A69" w:rsidRDefault="00236A69" w:rsidP="00236A69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236A69" w:rsidRDefault="00236A69" w:rsidP="00236A69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236A69" w:rsidRDefault="00236A69" w:rsidP="00236A69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236A69" w:rsidRDefault="00236A69" w:rsidP="00236A69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236A69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236A69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236A69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236A69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236A69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>
        <w:rPr>
          <w:rFonts w:ascii="Times New Roman" w:hAnsi="Times New Roman"/>
          <w:b/>
        </w:rPr>
        <w:t xml:space="preserve">Usługa transportowa - wynajem autobusu i </w:t>
      </w:r>
      <w:proofErr w:type="spellStart"/>
      <w:r>
        <w:rPr>
          <w:rFonts w:ascii="Times New Roman" w:hAnsi="Times New Roman"/>
          <w:b/>
        </w:rPr>
        <w:t>busa</w:t>
      </w:r>
      <w:proofErr w:type="spellEnd"/>
      <w:r>
        <w:rPr>
          <w:rFonts w:ascii="Times New Roman" w:hAnsi="Times New Roman"/>
          <w:b/>
        </w:rPr>
        <w:t xml:space="preserve"> na przewóz studentów, w ramach wizyt studyjnych w roku 2023 - Kc-zp.272-58/23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236A69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236A69" w:rsidRDefault="00236A69" w:rsidP="00236A6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236A69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236A69" w:rsidRDefault="00236A69" w:rsidP="00236A69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236A69" w:rsidRDefault="00236A69" w:rsidP="00236A6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36A69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236A69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8BD" w:rsidRDefault="001858BD" w:rsidP="0038231F">
      <w:pPr>
        <w:spacing w:after="0" w:line="240" w:lineRule="auto"/>
      </w:pPr>
      <w:r>
        <w:separator/>
      </w:r>
    </w:p>
  </w:endnote>
  <w:endnote w:type="continuationSeparator" w:id="0">
    <w:p w:rsidR="001858BD" w:rsidRDefault="001858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8BD" w:rsidRDefault="001858BD" w:rsidP="0038231F">
      <w:pPr>
        <w:spacing w:after="0" w:line="240" w:lineRule="auto"/>
      </w:pPr>
      <w:r>
        <w:separator/>
      </w:r>
    </w:p>
  </w:footnote>
  <w:footnote w:type="continuationSeparator" w:id="0">
    <w:p w:rsidR="001858BD" w:rsidRDefault="001858BD" w:rsidP="0038231F">
      <w:pPr>
        <w:spacing w:after="0" w:line="240" w:lineRule="auto"/>
      </w:pPr>
      <w:r>
        <w:continuationSeparator/>
      </w:r>
    </w:p>
  </w:footnote>
  <w:footnote w:id="1">
    <w:p w:rsidR="00236A69" w:rsidRDefault="00236A69" w:rsidP="00236A6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236A69" w:rsidRDefault="00236A69" w:rsidP="00236A6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088B6D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86E10-1BB0-4C2A-89E3-4762E0A67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2023-01-27T11:02:00Z</dcterms:created>
  <dcterms:modified xsi:type="dcterms:W3CDTF">2023-01-27T11:02:00Z</dcterms:modified>
</cp:coreProperties>
</file>