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81754" w14:textId="77777777"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14:paraId="22B3A990" w14:textId="573C8D2A" w:rsidR="00722C1A" w:rsidRDefault="000F7AAF" w:rsidP="00722C1A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4C60C147" wp14:editId="36E3ABA4">
            <wp:extent cx="5904230" cy="784326"/>
            <wp:effectExtent l="0" t="0" r="127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784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1793B" w14:textId="6CD266A7"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2FA12" wp14:editId="7F8030D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67313" w14:textId="77777777"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6DC6">
        <w:rPr>
          <w:b/>
          <w:sz w:val="24"/>
          <w:szCs w:val="24"/>
        </w:rPr>
        <w:t>6</w:t>
      </w:r>
    </w:p>
    <w:p w14:paraId="7DE48201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425C5BB2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6C3694E7" w14:textId="77777777"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14:paraId="04FB4893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371BDD2F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43012D3D" w14:textId="1F091E2A" w:rsidR="004C73CE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0F7AAF" w:rsidRPr="000F7AAF">
        <w:rPr>
          <w:b/>
        </w:rPr>
        <w:t>Usługa organizacji i przeprowadzenia 4 jednodniowych szkoleń dla pracowników dydaktycznych i administracyjnych AGH w obszarze komunikacji, różnic międzykulturowych i postaw antydyskryminacyjnych - Kc-zp.272-68/23</w:t>
      </w:r>
      <w:r w:rsidR="00CE2A4C" w:rsidRPr="00CE2A4C">
        <w:rPr>
          <w:b/>
        </w:rPr>
        <w:t>.</w:t>
      </w:r>
    </w:p>
    <w:p w14:paraId="1F315CD9" w14:textId="77777777" w:rsidR="00CE2A4C" w:rsidRPr="008D10EB" w:rsidRDefault="00CE2A4C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14:paraId="569EF47A" w14:textId="77777777" w:rsidTr="00271BD1">
        <w:trPr>
          <w:trHeight w:val="210"/>
        </w:trPr>
        <w:tc>
          <w:tcPr>
            <w:tcW w:w="1701" w:type="dxa"/>
            <w:vAlign w:val="center"/>
          </w:tcPr>
          <w:p w14:paraId="43C3A296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43411F58" w14:textId="393BB3B8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>3</w:t>
            </w:r>
            <w:r w:rsidR="000F7AAF">
              <w:rPr>
                <w:b/>
                <w:color w:val="000000"/>
                <w:sz w:val="22"/>
                <w:szCs w:val="22"/>
              </w:rPr>
              <w:t>b)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14:paraId="345C5E6B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14:paraId="3B5CF8EB" w14:textId="77777777" w:rsidTr="00271BD1">
        <w:trPr>
          <w:trHeight w:val="1286"/>
        </w:trPr>
        <w:tc>
          <w:tcPr>
            <w:tcW w:w="1701" w:type="dxa"/>
          </w:tcPr>
          <w:p w14:paraId="2B15E2B5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14:paraId="01A7134C" w14:textId="77777777"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</w:t>
            </w:r>
            <w:r w:rsidR="00D9677C">
              <w:rPr>
                <w:bCs/>
                <w:iCs/>
                <w:color w:val="000000"/>
                <w:lang w:eastAsia="zh-CN"/>
              </w:rPr>
              <w:t>:</w:t>
            </w:r>
          </w:p>
          <w:p w14:paraId="58C87FA8" w14:textId="5EBB1C15" w:rsidR="00D9677C" w:rsidRDefault="000F7AAF" w:rsidP="00D9677C">
            <w:pPr>
              <w:tabs>
                <w:tab w:val="left" w:pos="0"/>
              </w:tabs>
              <w:jc w:val="both"/>
            </w:pPr>
            <w:r>
              <w:t>a)</w:t>
            </w:r>
            <w:r w:rsidR="00D9677C">
              <w:t xml:space="preserve"> w okresie ostatnich </w:t>
            </w:r>
            <w:r w:rsidR="00B70C6A">
              <w:t>3</w:t>
            </w:r>
            <w:r w:rsidR="00D9677C">
              <w:t xml:space="preserve"> lat przed terminem składania ofert należycie zrealizowała </w:t>
            </w:r>
            <w:r w:rsidR="00D9677C" w:rsidRPr="00D9677C">
              <w:t>………….</w:t>
            </w:r>
            <w:r w:rsidR="00D9677C" w:rsidRPr="00D9677C">
              <w:rPr>
                <w:i/>
              </w:rPr>
              <w:t xml:space="preserve"> </w:t>
            </w:r>
            <w:r w:rsidR="00D9677C" w:rsidRPr="00D9677C">
              <w:rPr>
                <w:i/>
                <w:highlight w:val="yellow"/>
              </w:rPr>
              <w:t>(należy wpisać ilość)</w:t>
            </w:r>
            <w:r w:rsidR="00D9677C">
              <w:t xml:space="preserve"> </w:t>
            </w:r>
            <w:r w:rsidRPr="000F7AAF">
              <w:t>szkoleń z zakresu różnic kulturowych</w:t>
            </w:r>
            <w:r w:rsidR="00C1079B" w:rsidRPr="00C1079B">
              <w:t xml:space="preserve"> </w:t>
            </w:r>
            <w:r w:rsidR="00D9677C">
              <w:t>tj.:</w:t>
            </w:r>
            <w:bookmarkStart w:id="0" w:name="_GoBack"/>
            <w:bookmarkEnd w:id="0"/>
          </w:p>
          <w:p w14:paraId="1ED62842" w14:textId="438E5A0F" w:rsidR="00D9677C" w:rsidRPr="000F7AAF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 w:rsidRPr="000F7AAF">
              <w:rPr>
                <w:b/>
                <w:color w:val="000000"/>
                <w:highlight w:val="yellow"/>
              </w:rPr>
              <w:t xml:space="preserve">- </w:t>
            </w:r>
            <w:r w:rsidRPr="000F7AAF">
              <w:rPr>
                <w:color w:val="000000"/>
                <w:highlight w:val="yellow"/>
              </w:rPr>
              <w:t xml:space="preserve">………………. (należy wpisać datę i nazwę </w:t>
            </w:r>
            <w:r w:rsidR="00C1079B" w:rsidRPr="000F7AAF">
              <w:rPr>
                <w:color w:val="000000"/>
                <w:highlight w:val="yellow"/>
              </w:rPr>
              <w:t>warsztatów</w:t>
            </w:r>
            <w:r w:rsidRPr="000F7AAF">
              <w:rPr>
                <w:color w:val="000000"/>
                <w:highlight w:val="yellow"/>
              </w:rPr>
              <w:t>)</w:t>
            </w:r>
          </w:p>
          <w:p w14:paraId="18D33D80" w14:textId="50C5A824" w:rsidR="00D9677C" w:rsidRPr="00C1079B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 w:rsidRPr="000F7AAF">
              <w:rPr>
                <w:b/>
                <w:color w:val="000000"/>
                <w:highlight w:val="yellow"/>
              </w:rPr>
              <w:t xml:space="preserve">- </w:t>
            </w:r>
            <w:r w:rsidRPr="000F7AAF">
              <w:rPr>
                <w:color w:val="000000"/>
                <w:highlight w:val="yellow"/>
              </w:rPr>
              <w:t>…</w:t>
            </w:r>
            <w:r>
              <w:rPr>
                <w:color w:val="000000"/>
                <w:highlight w:val="yellow"/>
              </w:rPr>
              <w:t xml:space="preserve">……………. (należy wpisać datę i nazwę </w:t>
            </w:r>
            <w:r w:rsidR="00C1079B" w:rsidRPr="00C1079B">
              <w:rPr>
                <w:color w:val="000000"/>
                <w:highlight w:val="yellow"/>
              </w:rPr>
              <w:t>warsztatów</w:t>
            </w:r>
            <w:r w:rsidRPr="00C1079B">
              <w:rPr>
                <w:color w:val="000000"/>
                <w:highlight w:val="yellow"/>
              </w:rPr>
              <w:t>)</w:t>
            </w:r>
          </w:p>
          <w:p w14:paraId="7AEB22F3" w14:textId="00012699" w:rsidR="00D9677C" w:rsidRPr="00C1079B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 w:rsidRPr="00C1079B">
              <w:rPr>
                <w:b/>
                <w:color w:val="000000"/>
                <w:highlight w:val="yellow"/>
              </w:rPr>
              <w:t xml:space="preserve">- </w:t>
            </w:r>
            <w:r w:rsidRPr="00C1079B">
              <w:rPr>
                <w:color w:val="000000"/>
                <w:highlight w:val="yellow"/>
              </w:rPr>
              <w:t xml:space="preserve">………………. (należy wpisać datę i nazwę </w:t>
            </w:r>
            <w:r w:rsidR="00C1079B" w:rsidRPr="00C1079B">
              <w:rPr>
                <w:color w:val="000000"/>
                <w:highlight w:val="yellow"/>
              </w:rPr>
              <w:t>warsztatów</w:t>
            </w:r>
            <w:r w:rsidRPr="00C1079B">
              <w:rPr>
                <w:color w:val="000000"/>
                <w:highlight w:val="yellow"/>
              </w:rPr>
              <w:t>)</w:t>
            </w:r>
          </w:p>
          <w:p w14:paraId="5DF1FDDE" w14:textId="77777777" w:rsidR="00D9677C" w:rsidRDefault="00D9677C" w:rsidP="00D9677C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 w:rsidRPr="00C1079B">
              <w:rPr>
                <w:b/>
                <w:color w:val="000000"/>
                <w:highlight w:val="yellow"/>
              </w:rPr>
              <w:t xml:space="preserve">- </w:t>
            </w:r>
            <w:r w:rsidRPr="00C1079B">
              <w:rPr>
                <w:color w:val="000000"/>
                <w:highlight w:val="yellow"/>
              </w:rPr>
              <w:t xml:space="preserve">………………. (należy wpisać datę i nazwę </w:t>
            </w:r>
            <w:r w:rsidR="00C1079B" w:rsidRPr="00C1079B">
              <w:rPr>
                <w:color w:val="000000"/>
                <w:highlight w:val="yellow"/>
              </w:rPr>
              <w:t>warsztatów)</w:t>
            </w:r>
          </w:p>
          <w:p w14:paraId="59266D5D" w14:textId="77777777" w:rsidR="000F7AAF" w:rsidRDefault="000F7AAF" w:rsidP="00D9677C">
            <w:pPr>
              <w:tabs>
                <w:tab w:val="left" w:pos="0"/>
              </w:tabs>
              <w:jc w:val="both"/>
              <w:rPr>
                <w:color w:val="000000"/>
                <w:highlight w:val="yellow"/>
              </w:rPr>
            </w:pPr>
            <w:r w:rsidRPr="00C1079B">
              <w:rPr>
                <w:b/>
                <w:color w:val="000000"/>
                <w:highlight w:val="yellow"/>
              </w:rPr>
              <w:t xml:space="preserve">- </w:t>
            </w:r>
            <w:r w:rsidRPr="00C1079B">
              <w:rPr>
                <w:color w:val="000000"/>
                <w:highlight w:val="yellow"/>
              </w:rPr>
              <w:t>………………. (należy wpisać datę i nazwę warsztatów)</w:t>
            </w:r>
          </w:p>
          <w:p w14:paraId="29A8C11C" w14:textId="234B797B" w:rsidR="000F7AAF" w:rsidRPr="008D10EB" w:rsidRDefault="000F7AAF" w:rsidP="00D9677C">
            <w:pPr>
              <w:tabs>
                <w:tab w:val="left" w:pos="0"/>
              </w:tabs>
              <w:jc w:val="both"/>
            </w:pPr>
            <w:r>
              <w:t xml:space="preserve">b) </w:t>
            </w:r>
            <w:r w:rsidRPr="003938C4">
              <w:t xml:space="preserve">posiada wykształcenie wyższe </w:t>
            </w:r>
            <w:proofErr w:type="spellStart"/>
            <w:r>
              <w:t>tj</w:t>
            </w:r>
            <w:proofErr w:type="spellEnd"/>
            <w:r>
              <w:t xml:space="preserve"> </w:t>
            </w:r>
            <w:r w:rsidRPr="000F7AAF">
              <w:rPr>
                <w:highlight w:val="yellow"/>
              </w:rPr>
              <w:t>…………………. (należy wpisać kierunek ukończonych studiów)</w:t>
            </w:r>
            <w:r>
              <w:t xml:space="preserve"> </w:t>
            </w:r>
          </w:p>
        </w:tc>
        <w:tc>
          <w:tcPr>
            <w:tcW w:w="2410" w:type="dxa"/>
          </w:tcPr>
          <w:p w14:paraId="4A051A53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CFC31C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14:paraId="7D7CE4A8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14:paraId="78C61AD2" w14:textId="77777777"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14:paraId="62FFE71E" w14:textId="77777777" w:rsidR="00722C1A" w:rsidRPr="008D10EB" w:rsidRDefault="00722C1A" w:rsidP="00722C1A">
      <w:pPr>
        <w:jc w:val="both"/>
        <w:rPr>
          <w:b/>
        </w:rPr>
      </w:pPr>
    </w:p>
    <w:p w14:paraId="0E525B6B" w14:textId="77777777" w:rsidR="00722C1A" w:rsidRPr="008D10EB" w:rsidRDefault="00722C1A" w:rsidP="00722C1A">
      <w:pPr>
        <w:spacing w:line="360" w:lineRule="auto"/>
        <w:jc w:val="both"/>
      </w:pPr>
    </w:p>
    <w:p w14:paraId="0889D278" w14:textId="77777777" w:rsidR="00722C1A" w:rsidRPr="008D10EB" w:rsidRDefault="00722C1A" w:rsidP="00722C1A">
      <w:pPr>
        <w:spacing w:line="360" w:lineRule="auto"/>
        <w:jc w:val="both"/>
      </w:pPr>
    </w:p>
    <w:p w14:paraId="2A5BFAB8" w14:textId="77777777"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14:paraId="25AE365E" w14:textId="77777777" w:rsidR="00722C1A" w:rsidRPr="008D10EB" w:rsidRDefault="00722C1A" w:rsidP="00722C1A">
      <w:pPr>
        <w:rPr>
          <w:sz w:val="16"/>
          <w:szCs w:val="16"/>
        </w:rPr>
      </w:pPr>
    </w:p>
    <w:p w14:paraId="27687F9A" w14:textId="77777777" w:rsidR="00722C1A" w:rsidRPr="008D10EB" w:rsidRDefault="00722C1A" w:rsidP="00722C1A">
      <w:pPr>
        <w:rPr>
          <w:sz w:val="16"/>
          <w:szCs w:val="16"/>
        </w:rPr>
      </w:pPr>
    </w:p>
    <w:p w14:paraId="6EF40D69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23B36683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347082B0" w14:textId="77777777" w:rsidR="00722C1A" w:rsidRPr="008D10EB" w:rsidRDefault="00722C1A" w:rsidP="00722C1A"/>
    <w:p w14:paraId="5B525E45" w14:textId="77777777" w:rsidR="00722C1A" w:rsidRPr="008D10EB" w:rsidRDefault="00722C1A" w:rsidP="00722C1A"/>
    <w:p w14:paraId="0C93A881" w14:textId="77777777" w:rsidR="00722C1A" w:rsidRPr="008D10EB" w:rsidRDefault="00722C1A" w:rsidP="00722C1A"/>
    <w:p w14:paraId="17B40C4C" w14:textId="77777777" w:rsidR="00722C1A" w:rsidRPr="008D10EB" w:rsidRDefault="00722C1A" w:rsidP="00722C1A"/>
    <w:p w14:paraId="71488940" w14:textId="77777777" w:rsidR="00F55B12" w:rsidRPr="00722C1A" w:rsidRDefault="00F55B12" w:rsidP="00722C1A"/>
    <w:sectPr w:rsidR="00F55B12" w:rsidRPr="00722C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F3670" w14:textId="77777777" w:rsidR="00057BA8" w:rsidRDefault="00057BA8">
      <w:r>
        <w:separator/>
      </w:r>
    </w:p>
  </w:endnote>
  <w:endnote w:type="continuationSeparator" w:id="0">
    <w:p w14:paraId="210A52D0" w14:textId="77777777" w:rsidR="00057BA8" w:rsidRDefault="0005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F990B" w14:textId="77777777"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91B35" w14:textId="77777777"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8BAC4" w14:textId="77777777"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B5811" w14:textId="77777777" w:rsidR="00057BA8" w:rsidRDefault="00057BA8">
      <w:r>
        <w:separator/>
      </w:r>
    </w:p>
  </w:footnote>
  <w:footnote w:type="continuationSeparator" w:id="0">
    <w:p w14:paraId="118C0B53" w14:textId="77777777" w:rsidR="00057BA8" w:rsidRDefault="00057BA8">
      <w:r>
        <w:continuationSeparator/>
      </w:r>
    </w:p>
  </w:footnote>
  <w:footnote w:id="1">
    <w:p w14:paraId="496E6D41" w14:textId="77777777"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25AEF" w14:textId="77777777"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3B276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E1D1C" w14:textId="77777777" w:rsidR="00416A70" w:rsidRDefault="00416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056A4"/>
    <w:rsid w:val="00042A64"/>
    <w:rsid w:val="00057BA8"/>
    <w:rsid w:val="0007459E"/>
    <w:rsid w:val="00081063"/>
    <w:rsid w:val="000F7AAF"/>
    <w:rsid w:val="00125E07"/>
    <w:rsid w:val="002328A0"/>
    <w:rsid w:val="002A7F51"/>
    <w:rsid w:val="002B1550"/>
    <w:rsid w:val="00375FEC"/>
    <w:rsid w:val="003E703D"/>
    <w:rsid w:val="00416A70"/>
    <w:rsid w:val="00425A01"/>
    <w:rsid w:val="004C73CE"/>
    <w:rsid w:val="00527F15"/>
    <w:rsid w:val="00584861"/>
    <w:rsid w:val="006A7152"/>
    <w:rsid w:val="006B5D93"/>
    <w:rsid w:val="00722C1A"/>
    <w:rsid w:val="008539D0"/>
    <w:rsid w:val="008E4A55"/>
    <w:rsid w:val="008E66F9"/>
    <w:rsid w:val="00946DC6"/>
    <w:rsid w:val="009C5EDE"/>
    <w:rsid w:val="009E4F5D"/>
    <w:rsid w:val="00B33027"/>
    <w:rsid w:val="00B579E9"/>
    <w:rsid w:val="00B70C6A"/>
    <w:rsid w:val="00C1079B"/>
    <w:rsid w:val="00C303B2"/>
    <w:rsid w:val="00CE2A4C"/>
    <w:rsid w:val="00D9677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D2970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F8886-4765-406C-BF92-A12DC21E8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2023-02-15T11:49:00Z</cp:lastPrinted>
  <dcterms:created xsi:type="dcterms:W3CDTF">2023-02-15T11:49:00Z</dcterms:created>
  <dcterms:modified xsi:type="dcterms:W3CDTF">2023-02-15T11:49:00Z</dcterms:modified>
</cp:coreProperties>
</file>