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8349F7D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 w:rsidR="00CE2A7E">
        <w:rPr>
          <w:noProof/>
        </w:rPr>
        <w:drawing>
          <wp:inline distT="0" distB="0" distL="0" distR="0" wp14:anchorId="78100C9F" wp14:editId="4BA51C1F">
            <wp:extent cx="5760720" cy="76516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281D0" w14:textId="77777777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62953439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BD7963" w:rsidRPr="00BD7963">
        <w:rPr>
          <w:b/>
        </w:rPr>
        <w:t>Usługa organizacji i przeprowadzenia 4 jednodniowych szkoleń dla pracowników dydaktycznych i administracyjnych AGH w obszarze komunikacji, różnic międzykulturowych i postaw antydyskryminacyjnych - Kc-zp.272-68/23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6B4809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19120FBF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</w:t>
            </w:r>
            <w:r w:rsidR="007B42D2"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 w:rsidR="006B4809">
              <w:rPr>
                <w:b/>
                <w:color w:val="000000"/>
              </w:rPr>
              <w:t>tj</w:t>
            </w:r>
            <w:proofErr w:type="spellEnd"/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3479F41C" w:rsidR="00C86F3D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D97C6D">
        <w:trPr>
          <w:cantSplit/>
          <w:trHeight w:val="906"/>
        </w:trPr>
        <w:tc>
          <w:tcPr>
            <w:tcW w:w="633" w:type="dxa"/>
          </w:tcPr>
          <w:p w14:paraId="2D0C582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4D9DA7F4" w14:textId="3EE5CC0A" w:rsidR="00C86F3D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0A7E102B" w14:textId="77777777" w:rsidTr="00D97C6D">
        <w:trPr>
          <w:cantSplit/>
          <w:trHeight w:val="906"/>
        </w:trPr>
        <w:tc>
          <w:tcPr>
            <w:tcW w:w="633" w:type="dxa"/>
          </w:tcPr>
          <w:p w14:paraId="31848CBD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4517F491" w14:textId="790433A8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430E4A93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164FB276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7075A722" w14:textId="77777777" w:rsidTr="00D97C6D">
        <w:trPr>
          <w:cantSplit/>
          <w:trHeight w:val="906"/>
        </w:trPr>
        <w:tc>
          <w:tcPr>
            <w:tcW w:w="633" w:type="dxa"/>
          </w:tcPr>
          <w:p w14:paraId="356D2FDD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38D206A1" w14:textId="6C99A98D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6C55240E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19551790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67AB7C56" w14:textId="77777777" w:rsidTr="00D97C6D">
        <w:trPr>
          <w:cantSplit/>
          <w:trHeight w:val="906"/>
        </w:trPr>
        <w:tc>
          <w:tcPr>
            <w:tcW w:w="633" w:type="dxa"/>
          </w:tcPr>
          <w:p w14:paraId="2C85E736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2803C2C2" w14:textId="38CDCDA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33535289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1E92253E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460794CD" w14:textId="77777777" w:rsidTr="00D97C6D">
        <w:trPr>
          <w:cantSplit/>
          <w:trHeight w:val="906"/>
        </w:trPr>
        <w:tc>
          <w:tcPr>
            <w:tcW w:w="633" w:type="dxa"/>
          </w:tcPr>
          <w:p w14:paraId="552E7ABD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732784B7" w14:textId="2BE452B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4E1B5B70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0A8FB461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332A7A14" w14:textId="77777777" w:rsidTr="00D97C6D">
        <w:trPr>
          <w:cantSplit/>
          <w:trHeight w:val="906"/>
        </w:trPr>
        <w:tc>
          <w:tcPr>
            <w:tcW w:w="633" w:type="dxa"/>
          </w:tcPr>
          <w:p w14:paraId="049C7B74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238BEDA" w14:textId="0DD474F3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FA311C">
              <w:rPr>
                <w:b/>
                <w:color w:val="000000"/>
              </w:rPr>
              <w:t xml:space="preserve">Przeprowadzenie szkolenia z zakresu komunikacji, różnic międzykulturowych i postaw antydyskryminacyjnych </w:t>
            </w:r>
            <w:proofErr w:type="spellStart"/>
            <w:r w:rsidRPr="00FA311C">
              <w:rPr>
                <w:b/>
                <w:color w:val="000000"/>
              </w:rPr>
              <w:t>tj</w:t>
            </w:r>
            <w:proofErr w:type="spellEnd"/>
            <w:r w:rsidRPr="00FA311C">
              <w:rPr>
                <w:b/>
                <w:color w:val="000000"/>
              </w:rPr>
              <w:t xml:space="preserve"> …… (należy wpisać nazwę szkolenia)</w:t>
            </w:r>
          </w:p>
        </w:tc>
        <w:tc>
          <w:tcPr>
            <w:tcW w:w="1560" w:type="dxa"/>
          </w:tcPr>
          <w:p w14:paraId="55FE5D07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1A43B95A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2BAE5E0F" w14:textId="77777777" w:rsidTr="00D97C6D">
        <w:trPr>
          <w:cantSplit/>
          <w:trHeight w:val="906"/>
        </w:trPr>
        <w:tc>
          <w:tcPr>
            <w:tcW w:w="633" w:type="dxa"/>
          </w:tcPr>
          <w:p w14:paraId="5580FC50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505C6167" w14:textId="5B5B41E9" w:rsidR="00FA311C" w:rsidRPr="00FA311C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03118C2E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533B796E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A311C" w:rsidRPr="005A10E2" w14:paraId="153CCF30" w14:textId="77777777" w:rsidTr="00D97C6D">
        <w:trPr>
          <w:cantSplit/>
          <w:trHeight w:val="906"/>
        </w:trPr>
        <w:tc>
          <w:tcPr>
            <w:tcW w:w="633" w:type="dxa"/>
          </w:tcPr>
          <w:p w14:paraId="27970A64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68765B9E" w14:textId="257CB999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7B42D2">
              <w:rPr>
                <w:b/>
                <w:color w:val="000000"/>
              </w:rPr>
              <w:t xml:space="preserve">z zakresu komunikacji, różnic międzykulturowych i postaw antydyskryminacyjnych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FA5AC92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1DA0D4B" w14:textId="77777777" w:rsidR="00FA311C" w:rsidRPr="005A10E2" w:rsidRDefault="00FA311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5472D7F8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CBCAC" w14:textId="77777777" w:rsidR="001C060D" w:rsidRDefault="001C060D">
      <w:r>
        <w:separator/>
      </w:r>
    </w:p>
  </w:endnote>
  <w:endnote w:type="continuationSeparator" w:id="0">
    <w:p w14:paraId="7463D32D" w14:textId="77777777" w:rsidR="001C060D" w:rsidRDefault="001C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E68" w14:textId="77777777" w:rsidR="001C060D" w:rsidRDefault="001C060D">
      <w:r>
        <w:separator/>
      </w:r>
    </w:p>
  </w:footnote>
  <w:footnote w:type="continuationSeparator" w:id="0">
    <w:p w14:paraId="7D5D29D9" w14:textId="77777777" w:rsidR="001C060D" w:rsidRDefault="001C060D">
      <w:r>
        <w:continuationSeparator/>
      </w:r>
    </w:p>
  </w:footnote>
  <w:footnote w:id="1">
    <w:p w14:paraId="010C7529" w14:textId="7BAA591C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BD7963">
        <w:t>8</w:t>
      </w:r>
      <w:bookmarkStart w:id="0" w:name="_GoBack"/>
      <w:bookmarkEnd w:id="0"/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94658"/>
    <w:rsid w:val="001C060D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702A72"/>
    <w:rsid w:val="007B42D2"/>
    <w:rsid w:val="00A63A91"/>
    <w:rsid w:val="00AE2A9D"/>
    <w:rsid w:val="00B72EC0"/>
    <w:rsid w:val="00B93B92"/>
    <w:rsid w:val="00BD7963"/>
    <w:rsid w:val="00C049BA"/>
    <w:rsid w:val="00C254C7"/>
    <w:rsid w:val="00C34B2E"/>
    <w:rsid w:val="00C50722"/>
    <w:rsid w:val="00C833D4"/>
    <w:rsid w:val="00C86F3D"/>
    <w:rsid w:val="00CE2A7E"/>
    <w:rsid w:val="00D11BC3"/>
    <w:rsid w:val="00D93FE5"/>
    <w:rsid w:val="00D97C6D"/>
    <w:rsid w:val="00DD5BF2"/>
    <w:rsid w:val="00E27CB6"/>
    <w:rsid w:val="00F213FB"/>
    <w:rsid w:val="00F8605B"/>
    <w:rsid w:val="00FA04F9"/>
    <w:rsid w:val="00FA311C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2021-03-29T11:12:00Z</cp:lastPrinted>
  <dcterms:created xsi:type="dcterms:W3CDTF">2023-02-10T11:46:00Z</dcterms:created>
  <dcterms:modified xsi:type="dcterms:W3CDTF">2023-02-10T11:46:00Z</dcterms:modified>
</cp:coreProperties>
</file>