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45D8C" w14:textId="0F39499A" w:rsidR="00840D0D" w:rsidRDefault="008F743A" w:rsidP="008F743A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val="x-none" w:eastAsia="zh-CN"/>
        </w:rPr>
      </w:pPr>
      <w:r>
        <w:rPr>
          <w:noProof/>
        </w:rPr>
        <w:drawing>
          <wp:inline distT="0" distB="0" distL="0" distR="0" wp14:anchorId="23C942E8" wp14:editId="22138786">
            <wp:extent cx="5760720" cy="765163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20852C71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8F743A" w:rsidRPr="008F743A">
        <w:rPr>
          <w:rFonts w:ascii="Arial" w:hAnsi="Arial" w:cs="Arial"/>
          <w:b/>
          <w:sz w:val="21"/>
          <w:szCs w:val="21"/>
          <w:lang w:eastAsia="zh-CN"/>
        </w:rPr>
        <w:t>Usługa organizacji i przeprowadzenia 4 jednodniowych szkoleń dla pracowników dydaktycznych i administracyjnych AGH w obszarze komunikacji, różnic międzykulturowych i postaw antydyskryminacyjnych - Kc-zp.272-68/23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9EF6B5" w14:textId="77777777" w:rsidR="0099513D" w:rsidRDefault="0099513D" w:rsidP="0038231F">
      <w:pPr>
        <w:spacing w:after="0" w:line="240" w:lineRule="auto"/>
      </w:pPr>
      <w:r>
        <w:separator/>
      </w:r>
    </w:p>
  </w:endnote>
  <w:endnote w:type="continuationSeparator" w:id="0">
    <w:p w14:paraId="2D682FC1" w14:textId="77777777" w:rsidR="0099513D" w:rsidRDefault="009951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66B24B" w14:textId="77777777" w:rsidR="0099513D" w:rsidRDefault="0099513D" w:rsidP="0038231F">
      <w:pPr>
        <w:spacing w:after="0" w:line="240" w:lineRule="auto"/>
      </w:pPr>
      <w:r>
        <w:separator/>
      </w:r>
    </w:p>
  </w:footnote>
  <w:footnote w:type="continuationSeparator" w:id="0">
    <w:p w14:paraId="6996B70A" w14:textId="77777777" w:rsidR="0099513D" w:rsidRDefault="0099513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25DBF3BD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8F743A">
      <w:rPr>
        <w:rFonts w:ascii="Times New Roman" w:hAnsi="Times New Roman"/>
        <w:sz w:val="20"/>
        <w:szCs w:val="20"/>
      </w:rPr>
      <w:t>68</w:t>
    </w:r>
    <w:r w:rsidR="007C579C">
      <w:rPr>
        <w:rFonts w:ascii="Times New Roman" w:hAnsi="Times New Roman"/>
        <w:sz w:val="20"/>
        <w:szCs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8F743A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9513D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5A395-B7BE-4FAA-BDBF-A33EB361F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2023-02-09T13:08:00Z</dcterms:created>
  <dcterms:modified xsi:type="dcterms:W3CDTF">2023-02-09T13:08:00Z</dcterms:modified>
</cp:coreProperties>
</file>