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811862" w14:textId="40D681BC" w:rsidR="0049656C" w:rsidRPr="001467CE" w:rsidRDefault="001467CE" w:rsidP="001467CE">
      <w:pPr>
        <w:pStyle w:val="pkt"/>
        <w:ind w:left="0" w:firstLine="0"/>
        <w:jc w:val="center"/>
        <w:rPr>
          <w:noProof/>
        </w:rPr>
      </w:pPr>
      <w:r>
        <w:rPr>
          <w:noProof/>
        </w:rPr>
        <w:drawing>
          <wp:inline distT="0" distB="0" distL="0" distR="0" wp14:anchorId="003BEADC" wp14:editId="0EC86447">
            <wp:extent cx="5760720" cy="765163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5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4128A7" w14:textId="55681882"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CC17A0B" w14:textId="77777777"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573B6A3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03325F5D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E812596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B8BCB2D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CFE6C78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0793F976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  <w:bookmarkStart w:id="0" w:name="_GoBack"/>
    </w:p>
    <w:bookmarkEnd w:id="0"/>
    <w:p w14:paraId="52D5CA61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EC1D303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CC909E3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78CFD3D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6DBFAB5" w14:textId="77777777"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02DBAA8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55EB51E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D5723EE" w14:textId="77777777"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030A27B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A38C66" w14:textId="28B831AD"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1467CE" w:rsidRPr="001467CE">
        <w:rPr>
          <w:rFonts w:ascii="Arial" w:eastAsia="Times New Roman" w:hAnsi="Arial" w:cs="Arial"/>
          <w:b/>
          <w:sz w:val="20"/>
          <w:szCs w:val="20"/>
          <w:lang w:eastAsia="pl-PL"/>
        </w:rPr>
        <w:t>Usługa organizacji i przeprowadzenia 4 jednodniowych szkoleń dla pracowników dydaktycznych i administracyjnych AGH w obszarze komunikacji, różnic międzykulturowych i postaw antydyskryminacyjnych - Kc-zp.272-68/23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184DFFDF" w14:textId="77777777"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035DDE30" w14:textId="77777777"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321988D" w14:textId="77777777" w:rsidR="001D0CA2" w:rsidRDefault="006A5163" w:rsidP="001D0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7AE62D24" w14:textId="77777777" w:rsidR="006A5163" w:rsidRPr="00B931A1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6B5EA8B3" w14:textId="77777777"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297AC727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36DAD6" w14:textId="77777777" w:rsidR="00B931A1" w:rsidRPr="001D0CA2" w:rsidRDefault="00B931A1" w:rsidP="00B931A1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highlight w:val="yellow"/>
          <w:lang w:val="x-none"/>
        </w:rPr>
      </w:pPr>
      <w:r w:rsidRPr="001D0CA2">
        <w:rPr>
          <w:rFonts w:ascii="Arial" w:hAnsi="Arial" w:cs="Arial"/>
          <w:sz w:val="20"/>
          <w:szCs w:val="20"/>
          <w:highlight w:val="yellow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176425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DD0F4E" w14:textId="77777777"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0BA0E02E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5C50B12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3467A84" w14:textId="77777777"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14:paraId="21D71703" w14:textId="77777777"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podpisana </w:t>
      </w:r>
      <w:r w:rsidR="00C00215"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kwalifikowanym podpisem elektronicznym lub podpisem zaufanym lub podpisem osobistym.</w:t>
      </w:r>
    </w:p>
    <w:p w14:paraId="539A87A2" w14:textId="77777777" w:rsidR="006A5163" w:rsidRPr="009475A8" w:rsidRDefault="006A5163" w:rsidP="006A5163"/>
    <w:p w14:paraId="6A523EDF" w14:textId="77777777" w:rsidR="006A5163" w:rsidRPr="009475A8" w:rsidRDefault="006A5163" w:rsidP="006A5163"/>
    <w:p w14:paraId="7042D5DD" w14:textId="77777777" w:rsidR="006A5163" w:rsidRPr="009475A8" w:rsidRDefault="006A5163" w:rsidP="006A5163"/>
    <w:p w14:paraId="4F136BDB" w14:textId="77777777"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CB46BD" w14:textId="77777777" w:rsidR="00006B9F" w:rsidRDefault="00006B9F" w:rsidP="0038231F">
      <w:pPr>
        <w:spacing w:after="0" w:line="240" w:lineRule="auto"/>
      </w:pPr>
      <w:r>
        <w:separator/>
      </w:r>
    </w:p>
  </w:endnote>
  <w:endnote w:type="continuationSeparator" w:id="0">
    <w:p w14:paraId="1BC273BA" w14:textId="77777777" w:rsidR="00006B9F" w:rsidRDefault="00006B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C36E3" w14:textId="77777777"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440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CACA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D8B97" w14:textId="77777777"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3642DA" w14:textId="77777777" w:rsidR="00006B9F" w:rsidRDefault="00006B9F" w:rsidP="0038231F">
      <w:pPr>
        <w:spacing w:after="0" w:line="240" w:lineRule="auto"/>
      </w:pPr>
      <w:r>
        <w:separator/>
      </w:r>
    </w:p>
  </w:footnote>
  <w:footnote w:type="continuationSeparator" w:id="0">
    <w:p w14:paraId="07039A82" w14:textId="77777777" w:rsidR="00006B9F" w:rsidRDefault="00006B9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28372C" w14:textId="77777777"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2531F" w14:textId="77777777"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6A01B8" w14:textId="77777777"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06B9F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67CE"/>
    <w:rsid w:val="001902D2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9656C"/>
    <w:rsid w:val="004C4854"/>
    <w:rsid w:val="004D4E4E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E1D7A"/>
    <w:rsid w:val="006F0034"/>
    <w:rsid w:val="006F3D32"/>
    <w:rsid w:val="007118F0"/>
    <w:rsid w:val="0072560B"/>
    <w:rsid w:val="007379A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31E6C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931A1"/>
    <w:rsid w:val="00BB0C3C"/>
    <w:rsid w:val="00C00215"/>
    <w:rsid w:val="00C014B5"/>
    <w:rsid w:val="00C113BF"/>
    <w:rsid w:val="00C4103F"/>
    <w:rsid w:val="00C57DEB"/>
    <w:rsid w:val="00C737A7"/>
    <w:rsid w:val="00C81012"/>
    <w:rsid w:val="00CB2F40"/>
    <w:rsid w:val="00CC1183"/>
    <w:rsid w:val="00CD0851"/>
    <w:rsid w:val="00D23F3D"/>
    <w:rsid w:val="00D34D9A"/>
    <w:rsid w:val="00D409DE"/>
    <w:rsid w:val="00D42C9B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1CC6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2BE1EC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6B989-A001-40BB-A47B-04824187B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2023-02-09T13:07:00Z</dcterms:created>
  <dcterms:modified xsi:type="dcterms:W3CDTF">2023-02-09T13:07:00Z</dcterms:modified>
</cp:coreProperties>
</file>