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390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D18C795" w14:textId="77777777" w:rsidR="00D06716" w:rsidRPr="00D06716" w:rsidRDefault="00D06716" w:rsidP="00D06716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D06716">
        <w:rPr>
          <w:b/>
          <w:bCs/>
          <w:sz w:val="26"/>
          <w:szCs w:val="26"/>
        </w:rPr>
        <w:t>Załącznik nr 1</w:t>
      </w:r>
    </w:p>
    <w:p w14:paraId="0AAD4678" w14:textId="77777777" w:rsidR="00D06716" w:rsidRPr="00D06716" w:rsidRDefault="00D06716" w:rsidP="00D0671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752AEF" w14:textId="77777777" w:rsidR="00D06716" w:rsidRPr="00D06716" w:rsidRDefault="00D06716" w:rsidP="00D0671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06716">
        <w:rPr>
          <w:b/>
          <w:sz w:val="28"/>
          <w:szCs w:val="30"/>
        </w:rPr>
        <w:t>FORMULARZ OFERTY</w:t>
      </w:r>
    </w:p>
    <w:p w14:paraId="0DFCD54A" w14:textId="77777777" w:rsidR="00D06716" w:rsidRPr="00D06716" w:rsidRDefault="00D06716" w:rsidP="00D0671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8F2FC8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6716">
        <w:rPr>
          <w:sz w:val="22"/>
          <w:szCs w:val="22"/>
        </w:rPr>
        <w:t>NAZWA WYKONAWCY:……………………………………………………………………..</w:t>
      </w:r>
    </w:p>
    <w:p w14:paraId="0B28D278" w14:textId="77777777" w:rsidR="00D06716" w:rsidRPr="00D06716" w:rsidRDefault="00D06716" w:rsidP="00D0671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81EEBA8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6716">
        <w:rPr>
          <w:sz w:val="22"/>
          <w:szCs w:val="22"/>
        </w:rPr>
        <w:t>ADRES:…………………………………………………………………………………………</w:t>
      </w:r>
    </w:p>
    <w:p w14:paraId="1543705D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671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73A5B94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6716">
        <w:rPr>
          <w:sz w:val="22"/>
          <w:szCs w:val="22"/>
          <w:lang w:val="de-DE"/>
        </w:rPr>
        <w:t>TEL.</w:t>
      </w:r>
      <w:r w:rsidRPr="00D06716">
        <w:rPr>
          <w:sz w:val="22"/>
          <w:szCs w:val="22"/>
        </w:rPr>
        <w:t>……………………………………………………………………………………………..</w:t>
      </w:r>
    </w:p>
    <w:p w14:paraId="74D814A7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6716">
        <w:rPr>
          <w:sz w:val="22"/>
          <w:szCs w:val="22"/>
          <w:lang w:val="de-DE"/>
        </w:rPr>
        <w:t xml:space="preserve">FAX </w:t>
      </w:r>
      <w:r w:rsidRPr="00D06716">
        <w:rPr>
          <w:sz w:val="22"/>
          <w:szCs w:val="22"/>
        </w:rPr>
        <w:t>…………………………………………………………………………………………….</w:t>
      </w:r>
    </w:p>
    <w:p w14:paraId="209D4D58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6716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DACFA6A" w14:textId="77777777" w:rsidR="00D06716" w:rsidRPr="00D06716" w:rsidRDefault="00D06716" w:rsidP="00D067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6716">
        <w:rPr>
          <w:sz w:val="22"/>
          <w:szCs w:val="22"/>
          <w:lang w:val="de-DE"/>
        </w:rPr>
        <w:t xml:space="preserve">NIP…………………………………. </w:t>
      </w:r>
      <w:r w:rsidRPr="00D06716">
        <w:rPr>
          <w:sz w:val="22"/>
          <w:szCs w:val="22"/>
        </w:rPr>
        <w:t>REGON:………………………………………………...</w:t>
      </w:r>
    </w:p>
    <w:p w14:paraId="000F9F5C" w14:textId="77777777" w:rsidR="00D06716" w:rsidRPr="00D06716" w:rsidRDefault="00D06716" w:rsidP="00D0671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D06716">
        <w:rPr>
          <w:sz w:val="22"/>
          <w:szCs w:val="22"/>
        </w:rPr>
        <w:t>BANK/ NR KONTA ……………………………………………………………………………</w:t>
      </w:r>
    </w:p>
    <w:p w14:paraId="726140A5" w14:textId="77777777" w:rsidR="00D06716" w:rsidRPr="00D06716" w:rsidRDefault="00D06716" w:rsidP="00D06716">
      <w:pPr>
        <w:spacing w:line="360" w:lineRule="auto"/>
      </w:pPr>
    </w:p>
    <w:p w14:paraId="17F9EAF0" w14:textId="77777777" w:rsidR="00D06716" w:rsidRPr="00D06716" w:rsidRDefault="00D06716" w:rsidP="00D06716">
      <w:pPr>
        <w:spacing w:line="360" w:lineRule="auto"/>
      </w:pPr>
      <w:r w:rsidRPr="00D06716">
        <w:t>Do: Nazwa i siedziba Zamawiającego:</w:t>
      </w:r>
    </w:p>
    <w:p w14:paraId="69B6B727" w14:textId="77777777" w:rsidR="00D06716" w:rsidRPr="00D06716" w:rsidRDefault="00D06716" w:rsidP="00D06716">
      <w:pPr>
        <w:ind w:right="-110"/>
        <w:rPr>
          <w:b/>
        </w:rPr>
      </w:pPr>
      <w:r w:rsidRPr="00D06716">
        <w:rPr>
          <w:b/>
        </w:rPr>
        <w:t>Akademia Górniczo - Hutnicza</w:t>
      </w:r>
    </w:p>
    <w:p w14:paraId="219D3554" w14:textId="77777777" w:rsidR="00D06716" w:rsidRPr="00D06716" w:rsidRDefault="00D06716" w:rsidP="00D06716">
      <w:pPr>
        <w:ind w:right="-110"/>
        <w:rPr>
          <w:b/>
        </w:rPr>
      </w:pPr>
      <w:r w:rsidRPr="00D06716">
        <w:rPr>
          <w:b/>
        </w:rPr>
        <w:t>im. Stanisława Staszica w Krakowie</w:t>
      </w:r>
    </w:p>
    <w:p w14:paraId="2713890C" w14:textId="77777777" w:rsidR="00D06716" w:rsidRPr="00D06716" w:rsidRDefault="00D06716" w:rsidP="00D06716">
      <w:pPr>
        <w:ind w:right="-110"/>
        <w:rPr>
          <w:b/>
        </w:rPr>
      </w:pPr>
      <w:r w:rsidRPr="00D06716">
        <w:rPr>
          <w:b/>
        </w:rPr>
        <w:t xml:space="preserve">Dział Zamówień Publicznych  </w:t>
      </w:r>
    </w:p>
    <w:p w14:paraId="337D474F" w14:textId="77777777" w:rsidR="00D06716" w:rsidRPr="00D06716" w:rsidRDefault="00D06716" w:rsidP="00D06716">
      <w:pPr>
        <w:ind w:right="-110"/>
        <w:rPr>
          <w:b/>
        </w:rPr>
      </w:pPr>
      <w:r w:rsidRPr="00D06716">
        <w:rPr>
          <w:b/>
        </w:rPr>
        <w:t xml:space="preserve">Al. Mickiewicza 30 </w:t>
      </w:r>
    </w:p>
    <w:p w14:paraId="68257325" w14:textId="77777777" w:rsidR="00D06716" w:rsidRPr="00D06716" w:rsidRDefault="00D06716" w:rsidP="00D06716">
      <w:pPr>
        <w:rPr>
          <w:b/>
        </w:rPr>
      </w:pPr>
      <w:r w:rsidRPr="00D06716">
        <w:rPr>
          <w:b/>
        </w:rPr>
        <w:t xml:space="preserve">30-059 Kraków,  </w:t>
      </w:r>
    </w:p>
    <w:p w14:paraId="7FBF3D49" w14:textId="77777777" w:rsidR="00D06716" w:rsidRPr="00D06716" w:rsidRDefault="00D06716" w:rsidP="00D06716">
      <w:pPr>
        <w:ind w:firstLine="3969"/>
        <w:rPr>
          <w:b/>
        </w:rPr>
      </w:pPr>
    </w:p>
    <w:p w14:paraId="669F1A78" w14:textId="298A2651" w:rsidR="00D06716" w:rsidRPr="00D06716" w:rsidRDefault="00D06716" w:rsidP="00D06716">
      <w:pPr>
        <w:widowControl w:val="0"/>
        <w:ind w:right="1"/>
        <w:jc w:val="both"/>
      </w:pPr>
      <w:r w:rsidRPr="00D06716">
        <w:t xml:space="preserve">Przystępując do postępowania o udzielenie zamówienia publicznego, którego przedmiotem jest </w:t>
      </w:r>
      <w:r w:rsidR="000D6F26">
        <w:rPr>
          <w:b/>
        </w:rPr>
        <w:t>d</w:t>
      </w:r>
      <w:r w:rsidRPr="00D06716">
        <w:rPr>
          <w:b/>
        </w:rPr>
        <w:t xml:space="preserve">ostawa 2 sztuk laptopów dla </w:t>
      </w:r>
      <w:proofErr w:type="spellStart"/>
      <w:r w:rsidRPr="00D06716">
        <w:rPr>
          <w:b/>
        </w:rPr>
        <w:t>WIMiIP</w:t>
      </w:r>
      <w:proofErr w:type="spellEnd"/>
      <w:r w:rsidRPr="00D06716">
        <w:rPr>
          <w:b/>
        </w:rPr>
        <w:t xml:space="preserve"> - KC-zp.272-</w:t>
      </w:r>
      <w:r>
        <w:rPr>
          <w:b/>
        </w:rPr>
        <w:t>105</w:t>
      </w:r>
      <w:r w:rsidRPr="00D06716">
        <w:rPr>
          <w:b/>
        </w:rPr>
        <w:t>/2</w:t>
      </w:r>
      <w:r>
        <w:rPr>
          <w:b/>
        </w:rPr>
        <w:t>3</w:t>
      </w:r>
      <w:r w:rsidRPr="00D06716">
        <w:rPr>
          <w:b/>
          <w:sz w:val="26"/>
        </w:rPr>
        <w:t xml:space="preserve">, </w:t>
      </w:r>
      <w:r w:rsidRPr="00D06716">
        <w:t>oferuję realizację przedmiotu zamówienia, zgodnie z zasadami określonymi w specyfikacji warunków zamówienia.</w:t>
      </w:r>
    </w:p>
    <w:p w14:paraId="00C75EAA" w14:textId="77777777" w:rsidR="00D06716" w:rsidRPr="00D06716" w:rsidRDefault="00D06716" w:rsidP="00D06716">
      <w:pPr>
        <w:tabs>
          <w:tab w:val="right" w:pos="9000"/>
        </w:tabs>
      </w:pPr>
    </w:p>
    <w:p w14:paraId="7B8756E7" w14:textId="77777777" w:rsidR="00D06716" w:rsidRPr="00D06716" w:rsidRDefault="00D06716" w:rsidP="00D06716">
      <w:pPr>
        <w:widowControl w:val="0"/>
        <w:spacing w:line="264" w:lineRule="auto"/>
        <w:ind w:right="1"/>
        <w:rPr>
          <w:b/>
        </w:rPr>
      </w:pPr>
      <w:r w:rsidRPr="00D06716">
        <w:rPr>
          <w:b/>
        </w:rPr>
        <w:t>Cena netto:   ......................................................................... PLN</w:t>
      </w:r>
    </w:p>
    <w:p w14:paraId="121DD023" w14:textId="77777777" w:rsidR="00D06716" w:rsidRPr="00D06716" w:rsidRDefault="00D06716" w:rsidP="00D06716">
      <w:pPr>
        <w:widowControl w:val="0"/>
        <w:spacing w:line="264" w:lineRule="auto"/>
        <w:ind w:right="1"/>
        <w:rPr>
          <w:b/>
        </w:rPr>
      </w:pPr>
    </w:p>
    <w:p w14:paraId="1CC6833E" w14:textId="77777777" w:rsidR="00D06716" w:rsidRPr="00D06716" w:rsidRDefault="00D06716" w:rsidP="00D06716">
      <w:pPr>
        <w:widowControl w:val="0"/>
        <w:spacing w:line="264" w:lineRule="auto"/>
        <w:ind w:right="1"/>
        <w:rPr>
          <w:b/>
        </w:rPr>
      </w:pPr>
      <w:r w:rsidRPr="00D06716">
        <w:rPr>
          <w:b/>
        </w:rPr>
        <w:t>Cena brutto: ......................................................................... PLN</w:t>
      </w:r>
    </w:p>
    <w:p w14:paraId="06A5A1AA" w14:textId="77777777" w:rsidR="00D06716" w:rsidRPr="00D06716" w:rsidRDefault="00D06716" w:rsidP="00D0671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B37BCD1" w14:textId="77777777" w:rsidR="00D06716" w:rsidRPr="00D06716" w:rsidRDefault="00D06716" w:rsidP="00D06716">
      <w:pPr>
        <w:widowControl w:val="0"/>
        <w:spacing w:line="264" w:lineRule="auto"/>
        <w:ind w:right="1"/>
        <w:jc w:val="both"/>
      </w:pPr>
      <w:r w:rsidRPr="00D06716">
        <w:t>Słownie brutto: .......................................................................................................................</w:t>
      </w:r>
    </w:p>
    <w:p w14:paraId="44537165" w14:textId="77777777" w:rsidR="00D06716" w:rsidRPr="00D06716" w:rsidRDefault="00D06716" w:rsidP="00D0671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03216DE" w14:textId="77777777" w:rsidR="00D06716" w:rsidRPr="00D06716" w:rsidRDefault="00D06716" w:rsidP="00D06716">
      <w:pPr>
        <w:widowControl w:val="0"/>
        <w:spacing w:line="360" w:lineRule="auto"/>
        <w:rPr>
          <w:b/>
        </w:rPr>
      </w:pPr>
      <w:r w:rsidRPr="00D06716">
        <w:rPr>
          <w:b/>
        </w:rPr>
        <w:t>Powyższa cena zawiera podatek VAT w wysokości .......... % tj. ……………………. PLN</w:t>
      </w:r>
    </w:p>
    <w:p w14:paraId="2CA4210F" w14:textId="77777777" w:rsidR="00D06716" w:rsidRPr="00D06716" w:rsidRDefault="00D06716" w:rsidP="00D06716">
      <w:pPr>
        <w:widowControl w:val="0"/>
        <w:spacing w:line="360" w:lineRule="auto"/>
        <w:rPr>
          <w:b/>
        </w:rPr>
      </w:pPr>
      <w:r w:rsidRPr="00D06716">
        <w:rPr>
          <w:b/>
        </w:rPr>
        <w:t xml:space="preserve">Producent/typ/model zaoferowanego sprzętu: </w:t>
      </w:r>
      <w:r w:rsidRPr="00D06716">
        <w:t>…………………………………………..</w:t>
      </w:r>
    </w:p>
    <w:p w14:paraId="2F951132" w14:textId="77777777" w:rsidR="00D06716" w:rsidRPr="00D06716" w:rsidRDefault="00D06716" w:rsidP="00D06716">
      <w:pPr>
        <w:widowControl w:val="0"/>
        <w:spacing w:line="360" w:lineRule="auto"/>
        <w:ind w:right="1"/>
        <w:jc w:val="both"/>
        <w:rPr>
          <w:b/>
        </w:rPr>
      </w:pPr>
      <w:r w:rsidRPr="00D06716">
        <w:rPr>
          <w:b/>
        </w:rPr>
        <w:t>Termin realizacji umowy: do 21 dni od daty podpisania umowy.</w:t>
      </w:r>
    </w:p>
    <w:p w14:paraId="04C16F5A" w14:textId="77777777" w:rsidR="00D06716" w:rsidRPr="00D06716" w:rsidRDefault="00D06716" w:rsidP="00D06716">
      <w:pPr>
        <w:widowControl w:val="0"/>
        <w:spacing w:line="360" w:lineRule="auto"/>
        <w:ind w:right="1"/>
        <w:jc w:val="both"/>
        <w:rPr>
          <w:b/>
        </w:rPr>
      </w:pPr>
      <w:r w:rsidRPr="00D06716">
        <w:rPr>
          <w:b/>
        </w:rPr>
        <w:t>Okres udzielonej gwarancji wynosi:</w:t>
      </w:r>
      <w:r w:rsidRPr="00D06716">
        <w:t xml:space="preserve"> </w:t>
      </w:r>
      <w:r w:rsidRPr="00D06716">
        <w:rPr>
          <w:b/>
          <w:bCs/>
        </w:rPr>
        <w:t>……… miesięcy</w:t>
      </w:r>
      <w:r w:rsidRPr="00D06716">
        <w:t xml:space="preserve"> </w:t>
      </w:r>
      <w:r w:rsidRPr="00D06716">
        <w:rPr>
          <w:highlight w:val="yellow"/>
        </w:rPr>
        <w:t>(</w:t>
      </w:r>
      <w:r w:rsidRPr="00D06716">
        <w:rPr>
          <w:i/>
          <w:highlight w:val="yellow"/>
        </w:rPr>
        <w:t>kryterium oceny ofert)</w:t>
      </w:r>
    </w:p>
    <w:p w14:paraId="0BD98E6A" w14:textId="77777777" w:rsidR="00D06716" w:rsidRPr="00D06716" w:rsidRDefault="00D06716" w:rsidP="00D0671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06716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06716">
        <w:rPr>
          <w:b/>
          <w:sz w:val="22"/>
        </w:rPr>
        <w:t xml:space="preserve"> TAK/NIE</w:t>
      </w:r>
    </w:p>
    <w:p w14:paraId="34392D42" w14:textId="77777777" w:rsidR="00D06716" w:rsidRPr="00D06716" w:rsidRDefault="00D06716" w:rsidP="00D0671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06716">
        <w:rPr>
          <w:b/>
          <w:sz w:val="22"/>
        </w:rPr>
        <w:t xml:space="preserve">Termin płatności: </w:t>
      </w:r>
      <w:r w:rsidRPr="00D0671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08A1206" w14:textId="77777777" w:rsidR="00D06716" w:rsidRPr="00D06716" w:rsidRDefault="00D06716" w:rsidP="00D06716">
      <w:pPr>
        <w:jc w:val="both"/>
        <w:rPr>
          <w:sz w:val="18"/>
          <w:szCs w:val="18"/>
        </w:rPr>
      </w:pPr>
    </w:p>
    <w:p w14:paraId="1BE229E1" w14:textId="77777777" w:rsidR="00D06716" w:rsidRPr="00D06716" w:rsidRDefault="00D06716" w:rsidP="00D06716">
      <w:pPr>
        <w:rPr>
          <w:b/>
          <w:sz w:val="22"/>
          <w:szCs w:val="22"/>
          <w:u w:val="single"/>
        </w:rPr>
      </w:pPr>
      <w:r w:rsidRPr="00D06716">
        <w:rPr>
          <w:b/>
          <w:sz w:val="22"/>
          <w:szCs w:val="22"/>
          <w:u w:val="single"/>
        </w:rPr>
        <w:t>Jednocześnie oświadczamy, że:</w:t>
      </w:r>
    </w:p>
    <w:p w14:paraId="4E6D4AF8" w14:textId="77777777" w:rsidR="00D06716" w:rsidRPr="00D06716" w:rsidRDefault="00D06716" w:rsidP="00D0671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0671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1E1E8B4" w14:textId="77777777" w:rsidR="00D06716" w:rsidRPr="00D06716" w:rsidRDefault="00D06716" w:rsidP="00D067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0671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06716">
        <w:rPr>
          <w:color w:val="000000"/>
          <w:sz w:val="22"/>
          <w:szCs w:val="22"/>
        </w:rPr>
        <w:t xml:space="preserve"> i nie wnosimy do nich żadnych zastrzeżeń.</w:t>
      </w:r>
    </w:p>
    <w:p w14:paraId="62A92EB6" w14:textId="77777777" w:rsidR="00D06716" w:rsidRPr="00D06716" w:rsidRDefault="00D06716" w:rsidP="00D06716">
      <w:pPr>
        <w:numPr>
          <w:ilvl w:val="0"/>
          <w:numId w:val="1"/>
        </w:numPr>
        <w:jc w:val="both"/>
        <w:rPr>
          <w:sz w:val="22"/>
          <w:szCs w:val="22"/>
        </w:rPr>
      </w:pPr>
      <w:r w:rsidRPr="00D067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71D67C" w14:textId="77777777" w:rsidR="00D06716" w:rsidRPr="00D06716" w:rsidRDefault="00D06716" w:rsidP="00D06716">
      <w:pPr>
        <w:ind w:left="360"/>
        <w:jc w:val="both"/>
        <w:rPr>
          <w:i/>
          <w:sz w:val="22"/>
          <w:szCs w:val="22"/>
        </w:rPr>
      </w:pPr>
      <w:r w:rsidRPr="00D067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08C6" w14:textId="77777777" w:rsidR="00D06716" w:rsidRPr="00D06716" w:rsidRDefault="00D06716" w:rsidP="00D06716">
      <w:pPr>
        <w:ind w:left="360"/>
        <w:jc w:val="both"/>
        <w:rPr>
          <w:i/>
          <w:sz w:val="22"/>
          <w:szCs w:val="22"/>
        </w:rPr>
      </w:pPr>
      <w:r w:rsidRPr="00D067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E35078" w14:textId="77777777" w:rsidR="00D06716" w:rsidRPr="00D06716" w:rsidRDefault="00D06716" w:rsidP="00D0671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6716" w:rsidRPr="00D06716" w14:paraId="75CDCA0E" w14:textId="77777777" w:rsidTr="008152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302CD" w14:textId="77777777" w:rsidR="00D06716" w:rsidRPr="00D06716" w:rsidRDefault="00D06716" w:rsidP="00D067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06716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F7260" w14:textId="77777777" w:rsidR="00D06716" w:rsidRPr="00D06716" w:rsidRDefault="00D06716" w:rsidP="00D067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06716">
              <w:rPr>
                <w:sz w:val="18"/>
                <w:szCs w:val="22"/>
              </w:rPr>
              <w:t xml:space="preserve">Opis części zamówienia, którą wykonawca </w:t>
            </w:r>
          </w:p>
          <w:p w14:paraId="5F33A91C" w14:textId="77777777" w:rsidR="00D06716" w:rsidRPr="00D06716" w:rsidRDefault="00D06716" w:rsidP="00D067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06716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B8803" w14:textId="77777777" w:rsidR="00D06716" w:rsidRPr="00D06716" w:rsidRDefault="00D06716" w:rsidP="00D067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06716">
              <w:rPr>
                <w:sz w:val="18"/>
                <w:szCs w:val="22"/>
              </w:rPr>
              <w:t>Nazwa podwykonawcy</w:t>
            </w:r>
            <w:r w:rsidRPr="00D06716">
              <w:rPr>
                <w:sz w:val="18"/>
                <w:szCs w:val="22"/>
              </w:rPr>
              <w:br/>
              <w:t>(o ile jest znana)</w:t>
            </w:r>
          </w:p>
        </w:tc>
      </w:tr>
      <w:tr w:rsidR="00D06716" w:rsidRPr="00D06716" w14:paraId="4300E4EE" w14:textId="77777777" w:rsidTr="008152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7BA9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DF6E8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60D81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06716" w:rsidRPr="00D06716" w14:paraId="6C8BC3FF" w14:textId="77777777" w:rsidTr="008152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B5ADA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90F40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ACA9D" w14:textId="77777777" w:rsidR="00D06716" w:rsidRPr="00D06716" w:rsidRDefault="00D06716" w:rsidP="00D067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8EAFB1B" w14:textId="77777777" w:rsidR="00D06716" w:rsidRPr="00D06716" w:rsidRDefault="00D06716" w:rsidP="00D06716">
      <w:pPr>
        <w:numPr>
          <w:ilvl w:val="0"/>
          <w:numId w:val="1"/>
        </w:numPr>
        <w:jc w:val="both"/>
        <w:rPr>
          <w:sz w:val="22"/>
          <w:szCs w:val="22"/>
        </w:rPr>
      </w:pPr>
      <w:r w:rsidRPr="00D06716">
        <w:rPr>
          <w:sz w:val="22"/>
          <w:szCs w:val="22"/>
        </w:rPr>
        <w:t>Upoważnionymi do reprezentowania naszej firmy są następujące osoby:</w:t>
      </w:r>
    </w:p>
    <w:p w14:paraId="79B0232E" w14:textId="77777777" w:rsidR="00D06716" w:rsidRPr="00D06716" w:rsidRDefault="00D06716" w:rsidP="00D0671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06716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5429CE2" w14:textId="77777777" w:rsidR="00D06716" w:rsidRPr="00D06716" w:rsidRDefault="00D06716" w:rsidP="00D0671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067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06716">
        <w:rPr>
          <w:sz w:val="18"/>
          <w:szCs w:val="18"/>
        </w:rPr>
        <w:tab/>
      </w:r>
      <w:r w:rsidRPr="00D06716">
        <w:rPr>
          <w:sz w:val="18"/>
          <w:szCs w:val="18"/>
        </w:rPr>
        <w:tab/>
        <w:t xml:space="preserve"> </w:t>
      </w:r>
    </w:p>
    <w:p w14:paraId="17899000" w14:textId="77777777" w:rsidR="00D06716" w:rsidRPr="00D06716" w:rsidRDefault="00D06716" w:rsidP="00D0671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3661A42" w14:textId="77777777" w:rsidR="00D06716" w:rsidRPr="00D06716" w:rsidRDefault="00D06716" w:rsidP="00D0671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067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06716">
        <w:rPr>
          <w:sz w:val="18"/>
          <w:szCs w:val="18"/>
        </w:rPr>
        <w:tab/>
      </w:r>
      <w:r w:rsidRPr="00D06716">
        <w:rPr>
          <w:sz w:val="18"/>
          <w:szCs w:val="18"/>
        </w:rPr>
        <w:tab/>
        <w:t xml:space="preserve"> </w:t>
      </w:r>
    </w:p>
    <w:p w14:paraId="4F0A09AD" w14:textId="77777777" w:rsidR="00D06716" w:rsidRPr="00D06716" w:rsidRDefault="00D06716" w:rsidP="00D06716">
      <w:pPr>
        <w:numPr>
          <w:ilvl w:val="0"/>
          <w:numId w:val="1"/>
        </w:numPr>
        <w:jc w:val="both"/>
        <w:rPr>
          <w:sz w:val="22"/>
          <w:szCs w:val="22"/>
        </w:rPr>
      </w:pPr>
      <w:r w:rsidRPr="00D06716">
        <w:rPr>
          <w:sz w:val="22"/>
          <w:szCs w:val="22"/>
        </w:rPr>
        <w:t>upoważnienie dla powyżej wskazanych osób wynika z następującego (</w:t>
      </w:r>
      <w:proofErr w:type="spellStart"/>
      <w:r w:rsidRPr="00D06716">
        <w:rPr>
          <w:sz w:val="22"/>
          <w:szCs w:val="22"/>
        </w:rPr>
        <w:t>ych</w:t>
      </w:r>
      <w:proofErr w:type="spellEnd"/>
      <w:r w:rsidRPr="00D06716">
        <w:rPr>
          <w:sz w:val="22"/>
          <w:szCs w:val="22"/>
        </w:rPr>
        <w:t>) dokumentu(ów)</w:t>
      </w:r>
    </w:p>
    <w:p w14:paraId="4F22186D" w14:textId="77777777" w:rsidR="00D06716" w:rsidRPr="00D06716" w:rsidRDefault="00D06716" w:rsidP="00D06716">
      <w:pPr>
        <w:jc w:val="both"/>
        <w:rPr>
          <w:sz w:val="22"/>
          <w:szCs w:val="22"/>
        </w:rPr>
      </w:pPr>
      <w:r w:rsidRPr="00D0671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0FDA9F" w14:textId="77777777" w:rsidR="00D06716" w:rsidRPr="00D06716" w:rsidRDefault="00D06716" w:rsidP="00D06716">
      <w:pPr>
        <w:numPr>
          <w:ilvl w:val="0"/>
          <w:numId w:val="1"/>
        </w:numPr>
        <w:jc w:val="both"/>
        <w:rPr>
          <w:sz w:val="22"/>
          <w:szCs w:val="22"/>
        </w:rPr>
      </w:pPr>
      <w:r w:rsidRPr="00D06716">
        <w:rPr>
          <w:sz w:val="22"/>
          <w:szCs w:val="22"/>
        </w:rPr>
        <w:t>załącznikami do niniejszej oferty są:</w:t>
      </w:r>
    </w:p>
    <w:p w14:paraId="7D42FB78" w14:textId="77777777" w:rsidR="00D06716" w:rsidRPr="00D06716" w:rsidRDefault="00D06716" w:rsidP="00D067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………………………………………………………………………………………….</w:t>
      </w:r>
    </w:p>
    <w:p w14:paraId="0DB63883" w14:textId="77777777" w:rsidR="00D06716" w:rsidRPr="00D06716" w:rsidRDefault="00D06716" w:rsidP="00D067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……………………………………………..……………………………………………</w:t>
      </w:r>
    </w:p>
    <w:p w14:paraId="22A2AE44" w14:textId="77777777" w:rsidR="00D06716" w:rsidRPr="00D06716" w:rsidRDefault="00D06716" w:rsidP="00D067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60434C7" w14:textId="77777777" w:rsidR="00D06716" w:rsidRPr="00D06716" w:rsidRDefault="00D06716" w:rsidP="00D067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………………………………………………………………………………………….</w:t>
      </w:r>
    </w:p>
    <w:p w14:paraId="4057E82D" w14:textId="5DF29DFB" w:rsidR="00D06716" w:rsidRPr="004E3B6C" w:rsidRDefault="00D06716" w:rsidP="004E3B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6716">
        <w:rPr>
          <w:sz w:val="22"/>
          <w:szCs w:val="22"/>
        </w:rPr>
        <w:t>……………………………………………..……………………………………………</w:t>
      </w:r>
    </w:p>
    <w:p w14:paraId="7F8EFF3A" w14:textId="40EE9EE2" w:rsidR="00FE545C" w:rsidRPr="004E3B6C" w:rsidRDefault="000C1753" w:rsidP="004E3B6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4E3B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C3924" w14:textId="77777777" w:rsidR="00EA3812" w:rsidRDefault="00EA3812">
      <w:r>
        <w:separator/>
      </w:r>
    </w:p>
  </w:endnote>
  <w:endnote w:type="continuationSeparator" w:id="0">
    <w:p w14:paraId="71421861" w14:textId="77777777" w:rsidR="00EA3812" w:rsidRDefault="00EA3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08A84" w14:textId="77777777" w:rsidR="0037726B" w:rsidRDefault="003772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899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1F3B7" w14:textId="77777777" w:rsidR="0037726B" w:rsidRDefault="00377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39A3" w14:textId="77777777" w:rsidR="00EA3812" w:rsidRDefault="00EA3812">
      <w:r>
        <w:separator/>
      </w:r>
    </w:p>
  </w:footnote>
  <w:footnote w:type="continuationSeparator" w:id="0">
    <w:p w14:paraId="2049F755" w14:textId="77777777" w:rsidR="00EA3812" w:rsidRDefault="00EA3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24CD" w14:textId="77777777" w:rsidR="0037726B" w:rsidRDefault="00377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A518D" w14:textId="5D0B6C0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A3BF727" w14:textId="58D73AE8" w:rsidR="002D0431" w:rsidRDefault="004E3B6C" w:rsidP="002D0431">
    <w:pPr>
      <w:pStyle w:val="Nagwek"/>
      <w:jc w:val="center"/>
      <w:rPr>
        <w:sz w:val="22"/>
      </w:rPr>
    </w:pPr>
    <w:r>
      <w:rPr>
        <w:rFonts w:ascii="Verdana" w:hAnsi="Verdana"/>
        <w:noProof/>
      </w:rPr>
      <w:pict w14:anchorId="098545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9548" w14:textId="77777777" w:rsidR="0037726B" w:rsidRDefault="003772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34178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61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8342850">
    <w:abstractNumId w:val="0"/>
  </w:num>
  <w:num w:numId="4" w16cid:durableId="1053696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812"/>
    <w:rsid w:val="00012286"/>
    <w:rsid w:val="000704FC"/>
    <w:rsid w:val="00071CCC"/>
    <w:rsid w:val="000B731D"/>
    <w:rsid w:val="000C1753"/>
    <w:rsid w:val="000D6134"/>
    <w:rsid w:val="000D6F26"/>
    <w:rsid w:val="000E09C7"/>
    <w:rsid w:val="000F6589"/>
    <w:rsid w:val="00106636"/>
    <w:rsid w:val="00116EC6"/>
    <w:rsid w:val="00145FB9"/>
    <w:rsid w:val="001801DD"/>
    <w:rsid w:val="001D4612"/>
    <w:rsid w:val="00207E98"/>
    <w:rsid w:val="002723B0"/>
    <w:rsid w:val="002D0431"/>
    <w:rsid w:val="00315A4A"/>
    <w:rsid w:val="0037726B"/>
    <w:rsid w:val="004B7300"/>
    <w:rsid w:val="004C6753"/>
    <w:rsid w:val="004E3B6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6716"/>
    <w:rsid w:val="00D24208"/>
    <w:rsid w:val="00D60C38"/>
    <w:rsid w:val="00D66893"/>
    <w:rsid w:val="00D90ACB"/>
    <w:rsid w:val="00DC1500"/>
    <w:rsid w:val="00E44371"/>
    <w:rsid w:val="00E949B0"/>
    <w:rsid w:val="00EA3812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056B5B24"/>
  <w15:chartTrackingRefBased/>
  <w15:docId w15:val="{CCBC5266-5C62-4EAB-A386-882095FA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2023-02-10T09:12:00Z</dcterms:created>
  <dcterms:modified xsi:type="dcterms:W3CDTF">2023-02-10T09:24:00Z</dcterms:modified>
</cp:coreProperties>
</file>