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28C5E" w14:textId="1D88E7FA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AFFAE8B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DD7CD69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AEFF07D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7CCCD65" w14:textId="77777777" w:rsidR="000A14BF" w:rsidRPr="000A14BF" w:rsidRDefault="000A14BF" w:rsidP="000A14BF">
      <w:pPr>
        <w:tabs>
          <w:tab w:val="right" w:pos="9000"/>
        </w:tabs>
        <w:spacing w:line="360" w:lineRule="auto"/>
        <w:rPr>
          <w:sz w:val="22"/>
        </w:rPr>
      </w:pPr>
      <w:r w:rsidRPr="000A14BF">
        <w:rPr>
          <w:sz w:val="22"/>
        </w:rPr>
        <w:t>NAZWA WYKONAWCY:……………………………………………………………………..</w:t>
      </w:r>
    </w:p>
    <w:p w14:paraId="16F068CC" w14:textId="77777777" w:rsidR="000A14BF" w:rsidRPr="000A14BF" w:rsidRDefault="000A14BF" w:rsidP="000A14BF">
      <w:pPr>
        <w:tabs>
          <w:tab w:val="right" w:pos="9000"/>
        </w:tabs>
        <w:spacing w:line="360" w:lineRule="auto"/>
        <w:rPr>
          <w:sz w:val="22"/>
        </w:rPr>
      </w:pPr>
      <w:r w:rsidRPr="000A14B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FF10A11" w14:textId="77777777" w:rsidR="000A14BF" w:rsidRPr="000A14BF" w:rsidRDefault="000A14BF" w:rsidP="000A14BF">
      <w:pPr>
        <w:tabs>
          <w:tab w:val="right" w:pos="9000"/>
        </w:tabs>
        <w:spacing w:line="360" w:lineRule="auto"/>
        <w:rPr>
          <w:sz w:val="22"/>
        </w:rPr>
      </w:pPr>
      <w:r w:rsidRPr="000A14BF">
        <w:rPr>
          <w:sz w:val="22"/>
        </w:rPr>
        <w:t>ADRES:…………………………………………………………………………………………</w:t>
      </w:r>
    </w:p>
    <w:p w14:paraId="7D1BEB3D" w14:textId="77777777" w:rsidR="000A14BF" w:rsidRPr="000A14BF" w:rsidRDefault="000A14BF" w:rsidP="000A14BF">
      <w:pPr>
        <w:tabs>
          <w:tab w:val="right" w:pos="9000"/>
        </w:tabs>
        <w:spacing w:line="360" w:lineRule="auto"/>
        <w:rPr>
          <w:sz w:val="22"/>
        </w:rPr>
      </w:pPr>
      <w:r w:rsidRPr="000A14BF">
        <w:rPr>
          <w:sz w:val="22"/>
        </w:rPr>
        <w:t>WOJEWÓDZTWO ……………………………............................................................................</w:t>
      </w:r>
    </w:p>
    <w:p w14:paraId="331C84CA" w14:textId="77777777" w:rsidR="000A14BF" w:rsidRPr="000A14BF" w:rsidRDefault="000A14BF" w:rsidP="000A14BF">
      <w:pPr>
        <w:tabs>
          <w:tab w:val="right" w:pos="9000"/>
        </w:tabs>
        <w:spacing w:line="360" w:lineRule="auto"/>
        <w:rPr>
          <w:sz w:val="22"/>
        </w:rPr>
      </w:pPr>
      <w:r w:rsidRPr="000A14BF">
        <w:rPr>
          <w:sz w:val="22"/>
        </w:rPr>
        <w:t>TEL.……………………………………………………………………………………………..</w:t>
      </w:r>
    </w:p>
    <w:p w14:paraId="681EF626" w14:textId="77777777" w:rsidR="000A14BF" w:rsidRPr="000A14BF" w:rsidRDefault="000A14BF" w:rsidP="000A14BF">
      <w:pPr>
        <w:tabs>
          <w:tab w:val="right" w:pos="9000"/>
        </w:tabs>
        <w:spacing w:line="360" w:lineRule="auto"/>
        <w:rPr>
          <w:sz w:val="22"/>
        </w:rPr>
      </w:pPr>
      <w:r w:rsidRPr="000A14BF">
        <w:rPr>
          <w:sz w:val="22"/>
        </w:rPr>
        <w:t>FAX …………………………………………………………………………………………….</w:t>
      </w:r>
    </w:p>
    <w:p w14:paraId="06D5F590" w14:textId="77777777" w:rsidR="000A14BF" w:rsidRPr="000A14BF" w:rsidRDefault="000A14BF" w:rsidP="000A14BF">
      <w:pPr>
        <w:tabs>
          <w:tab w:val="right" w:pos="9000"/>
        </w:tabs>
        <w:spacing w:line="360" w:lineRule="auto"/>
        <w:rPr>
          <w:sz w:val="22"/>
        </w:rPr>
      </w:pPr>
      <w:r w:rsidRPr="000A14BF">
        <w:rPr>
          <w:sz w:val="22"/>
        </w:rPr>
        <w:t>E-MAIL………………………………………………………………………………………….</w:t>
      </w:r>
    </w:p>
    <w:p w14:paraId="593A3C0D" w14:textId="77777777" w:rsidR="000A14BF" w:rsidRPr="000A14BF" w:rsidRDefault="000A14BF" w:rsidP="000A14BF">
      <w:pPr>
        <w:tabs>
          <w:tab w:val="right" w:pos="9000"/>
        </w:tabs>
        <w:spacing w:line="360" w:lineRule="auto"/>
        <w:rPr>
          <w:sz w:val="22"/>
        </w:rPr>
      </w:pPr>
      <w:r w:rsidRPr="000A14BF">
        <w:rPr>
          <w:sz w:val="22"/>
        </w:rPr>
        <w:t>NIP…………………………………. REGON:………………………………………………...</w:t>
      </w:r>
    </w:p>
    <w:p w14:paraId="062A042A" w14:textId="2A1E950B" w:rsidR="008D2AB8" w:rsidRPr="0022732C" w:rsidRDefault="000A14BF" w:rsidP="000A14BF">
      <w:pPr>
        <w:tabs>
          <w:tab w:val="right" w:pos="9000"/>
        </w:tabs>
        <w:spacing w:line="360" w:lineRule="auto"/>
        <w:rPr>
          <w:sz w:val="22"/>
        </w:rPr>
      </w:pPr>
      <w:r w:rsidRPr="000A14BF">
        <w:rPr>
          <w:sz w:val="22"/>
        </w:rPr>
        <w:t>BANK/ NR KONTA ……………………</w:t>
      </w:r>
    </w:p>
    <w:p w14:paraId="14EE82EC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D214C09" w14:textId="77777777" w:rsidR="002B2803" w:rsidRPr="002B2803" w:rsidRDefault="002B2803" w:rsidP="008D2AB8">
      <w:pPr>
        <w:ind w:right="-110"/>
        <w:rPr>
          <w:b/>
        </w:rPr>
      </w:pPr>
      <w:r w:rsidRPr="002B2803">
        <w:rPr>
          <w:b/>
        </w:rPr>
        <w:t>Akademia Górniczo - Hutnicza</w:t>
      </w:r>
    </w:p>
    <w:p w14:paraId="216EC6DE" w14:textId="77777777" w:rsidR="002B2803" w:rsidRPr="002B2803" w:rsidRDefault="002B2803" w:rsidP="008D2AB8">
      <w:pPr>
        <w:ind w:right="-110"/>
        <w:rPr>
          <w:b/>
        </w:rPr>
      </w:pPr>
      <w:r w:rsidRPr="002B2803">
        <w:rPr>
          <w:b/>
        </w:rPr>
        <w:t>im. Stanisława Staszica w Krakowie</w:t>
      </w:r>
    </w:p>
    <w:p w14:paraId="31D00512" w14:textId="77777777" w:rsidR="008D2AB8" w:rsidRDefault="002B2803" w:rsidP="008D2AB8">
      <w:pPr>
        <w:ind w:right="-110"/>
        <w:rPr>
          <w:b/>
        </w:rPr>
      </w:pPr>
      <w:r w:rsidRPr="002B2803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145F55E3" w14:textId="77777777" w:rsidR="008D2AB8" w:rsidRDefault="002B2803" w:rsidP="008D2AB8">
      <w:pPr>
        <w:ind w:right="-110"/>
        <w:rPr>
          <w:b/>
        </w:rPr>
      </w:pPr>
      <w:r w:rsidRPr="002B2803">
        <w:rPr>
          <w:b/>
        </w:rPr>
        <w:t>Al. Mickiewicza</w:t>
      </w:r>
      <w:r w:rsidR="008D2AB8">
        <w:rPr>
          <w:b/>
        </w:rPr>
        <w:t xml:space="preserve"> </w:t>
      </w:r>
      <w:r w:rsidRPr="002B2803">
        <w:rPr>
          <w:b/>
        </w:rPr>
        <w:t>30</w:t>
      </w:r>
      <w:r w:rsidR="008D2AB8">
        <w:rPr>
          <w:b/>
        </w:rPr>
        <w:t xml:space="preserve"> </w:t>
      </w:r>
    </w:p>
    <w:p w14:paraId="286EB0D8" w14:textId="77777777" w:rsidR="008D2AB8" w:rsidRDefault="002B2803" w:rsidP="008D2AB8">
      <w:pPr>
        <w:rPr>
          <w:b/>
        </w:rPr>
      </w:pPr>
      <w:r w:rsidRPr="002B2803">
        <w:rPr>
          <w:b/>
        </w:rPr>
        <w:t>30-059</w:t>
      </w:r>
      <w:r w:rsidR="008D2AB8">
        <w:rPr>
          <w:b/>
        </w:rPr>
        <w:t xml:space="preserve"> </w:t>
      </w:r>
      <w:r w:rsidRPr="002B2803">
        <w:rPr>
          <w:b/>
        </w:rPr>
        <w:t>Kraków</w:t>
      </w:r>
      <w:r w:rsidR="008D2AB8">
        <w:rPr>
          <w:b/>
        </w:rPr>
        <w:t xml:space="preserve">,  </w:t>
      </w:r>
    </w:p>
    <w:p w14:paraId="39831DF8" w14:textId="77777777" w:rsidR="008D2AB8" w:rsidRDefault="008D2AB8" w:rsidP="008D2AB8">
      <w:pPr>
        <w:ind w:firstLine="3969"/>
        <w:rPr>
          <w:b/>
        </w:rPr>
      </w:pPr>
    </w:p>
    <w:p w14:paraId="76218237" w14:textId="4C705FA8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2B2803" w:rsidRPr="002B2803">
        <w:rPr>
          <w:b/>
        </w:rPr>
        <w:t xml:space="preserve">dostawa bezzałogowego statku powietrznego dla </w:t>
      </w:r>
      <w:proofErr w:type="spellStart"/>
      <w:r w:rsidR="002B2803" w:rsidRPr="002B2803">
        <w:rPr>
          <w:b/>
        </w:rPr>
        <w:t>WGGiOŚ</w:t>
      </w:r>
      <w:proofErr w:type="spellEnd"/>
      <w:r w:rsidR="002B2803" w:rsidRPr="002B2803">
        <w:rPr>
          <w:b/>
        </w:rPr>
        <w:t xml:space="preserve"> - KC-zp.272-79/23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7E8D70FC" w14:textId="77777777" w:rsidR="008D2AB8" w:rsidRDefault="008D2AB8" w:rsidP="008D2AB8">
      <w:pPr>
        <w:tabs>
          <w:tab w:val="right" w:pos="9000"/>
        </w:tabs>
      </w:pPr>
    </w:p>
    <w:p w14:paraId="1334813D" w14:textId="4C73563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0A14BF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</w:t>
      </w:r>
      <w:r w:rsidR="000A14BF">
        <w:rPr>
          <w:b/>
        </w:rPr>
        <w:t xml:space="preserve"> </w:t>
      </w:r>
      <w:r>
        <w:rPr>
          <w:b/>
        </w:rPr>
        <w:t>PLN</w:t>
      </w:r>
    </w:p>
    <w:p w14:paraId="604EC737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493D82D0" w14:textId="3002971B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0A14BF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</w:t>
      </w:r>
      <w:r w:rsidR="000A14BF">
        <w:rPr>
          <w:b/>
        </w:rPr>
        <w:t xml:space="preserve"> </w:t>
      </w:r>
      <w:r>
        <w:rPr>
          <w:b/>
        </w:rPr>
        <w:t>PLN</w:t>
      </w:r>
    </w:p>
    <w:p w14:paraId="57D04CBD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D1CCD11" w14:textId="33271BE1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0A14BF">
        <w:t xml:space="preserve"> </w:t>
      </w:r>
      <w:r w:rsidRPr="00FB1B4F">
        <w:t>.......................................................................................................................</w:t>
      </w:r>
    </w:p>
    <w:p w14:paraId="04F40049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6397A1C7" w14:textId="77777777" w:rsidR="000A14BF" w:rsidRDefault="008D2AB8" w:rsidP="008D2AB8">
      <w:pPr>
        <w:pStyle w:val="Tekstpodstawowy"/>
      </w:pPr>
      <w:r>
        <w:t>Powyższa cena zawiera podatek VAT w wysokości .......... % tj.</w:t>
      </w:r>
      <w:r w:rsidR="000A14BF">
        <w:t xml:space="preserve"> </w:t>
      </w:r>
      <w:r>
        <w:t>…………………….</w:t>
      </w:r>
      <w:r w:rsidR="000A14BF">
        <w:t xml:space="preserve"> </w:t>
      </w:r>
      <w:r>
        <w:t>PLN</w:t>
      </w:r>
    </w:p>
    <w:p w14:paraId="7F132256" w14:textId="319E16C0" w:rsidR="00FE545C" w:rsidRDefault="000A14BF" w:rsidP="008D2AB8">
      <w:pPr>
        <w:pStyle w:val="Tekstpodstawowy"/>
      </w:pPr>
      <w:r>
        <w:t>P</w:t>
      </w:r>
      <w:r w:rsidR="00FE545C">
        <w:t xml:space="preserve">roducent/model zaoferowanego </w:t>
      </w:r>
      <w:r>
        <w:t>bezzałogowego statku powietrznego</w:t>
      </w:r>
      <w:r w:rsidR="003F629C">
        <w:t>:</w:t>
      </w:r>
      <w:r w:rsidR="00FE545C" w:rsidRPr="00FE545C">
        <w:rPr>
          <w:b w:val="0"/>
        </w:rPr>
        <w:t>………………</w:t>
      </w:r>
      <w:r>
        <w:rPr>
          <w:b w:val="0"/>
        </w:rPr>
        <w:t>……</w:t>
      </w:r>
    </w:p>
    <w:p w14:paraId="1C193A9A" w14:textId="3814CB40" w:rsidR="008D2AB8" w:rsidRPr="003F629C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3F629C">
        <w:rPr>
          <w:b/>
        </w:rPr>
        <w:t xml:space="preserve">Termin realizacji umowy: </w:t>
      </w:r>
      <w:r w:rsidR="000F1963" w:rsidRPr="003F629C">
        <w:t>do 7</w:t>
      </w:r>
      <w:r w:rsidR="000A14BF" w:rsidRPr="003F629C">
        <w:t xml:space="preserve"> dni</w:t>
      </w:r>
      <w:r w:rsidR="000F1963" w:rsidRPr="003F629C">
        <w:t xml:space="preserve"> roboczych</w:t>
      </w:r>
      <w:r w:rsidR="000A14BF" w:rsidRPr="003F629C">
        <w:t xml:space="preserve"> od daty podpisania umowy</w:t>
      </w:r>
      <w:r w:rsidR="003F629C" w:rsidRPr="003F629C">
        <w:t>.</w:t>
      </w:r>
    </w:p>
    <w:p w14:paraId="0EE9D514" w14:textId="1E0E192E" w:rsidR="008D2AB8" w:rsidRDefault="008D2AB8" w:rsidP="008D2AB8">
      <w:pPr>
        <w:widowControl w:val="0"/>
        <w:spacing w:line="360" w:lineRule="auto"/>
        <w:ind w:right="1"/>
        <w:jc w:val="both"/>
        <w:rPr>
          <w:i/>
        </w:rPr>
      </w:pPr>
      <w:r w:rsidRPr="003F629C">
        <w:rPr>
          <w:b/>
        </w:rPr>
        <w:t>Okres udzielonej gwarancji wynosi:</w:t>
      </w:r>
      <w:r w:rsidRPr="003F629C">
        <w:t xml:space="preserve"> </w:t>
      </w:r>
      <w:r w:rsidRPr="003F629C">
        <w:rPr>
          <w:b/>
          <w:bCs/>
        </w:rPr>
        <w:t>………………</w:t>
      </w:r>
      <w:r w:rsidR="000A14BF" w:rsidRPr="003F629C">
        <w:rPr>
          <w:b/>
          <w:bCs/>
        </w:rPr>
        <w:t xml:space="preserve"> miesięcy</w:t>
      </w:r>
      <w:r w:rsidR="000A14BF" w:rsidRPr="003F629C">
        <w:t xml:space="preserve"> </w:t>
      </w:r>
      <w:r w:rsidR="003F629C" w:rsidRPr="003F629C">
        <w:rPr>
          <w:highlight w:val="yellow"/>
        </w:rPr>
        <w:t>(kryterium oceny ofert)</w:t>
      </w:r>
    </w:p>
    <w:p w14:paraId="3BA01D68" w14:textId="242CF290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4876D23B" w14:textId="77777777" w:rsidR="00770C68" w:rsidRPr="00770C68" w:rsidRDefault="008D2AB8" w:rsidP="00770C6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FE545C">
        <w:rPr>
          <w:b/>
          <w:sz w:val="22"/>
        </w:rPr>
        <w:lastRenderedPageBreak/>
        <w:t xml:space="preserve">Termin płatności: </w:t>
      </w:r>
      <w:r w:rsidR="00770C68" w:rsidRPr="00770C68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8950104" w14:textId="116BF355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243D4AD7" w14:textId="77777777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73A07625" w14:textId="77777777" w:rsidR="006F3C81" w:rsidRPr="006F3C81" w:rsidRDefault="006F3C81" w:rsidP="006F3C8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F3C81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DE15AA8" w14:textId="3DDCB5E0" w:rsidR="006F3C81" w:rsidRDefault="006F3C81" w:rsidP="006F3C8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F3C81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F3C81">
        <w:rPr>
          <w:color w:val="000000"/>
          <w:sz w:val="22"/>
          <w:szCs w:val="22"/>
        </w:rPr>
        <w:t xml:space="preserve"> i nie wnosimy do nich żadnych zastrzeżeń.</w:t>
      </w:r>
    </w:p>
    <w:p w14:paraId="573A344E" w14:textId="6741F63D" w:rsidR="00E71367" w:rsidRPr="009C4E07" w:rsidRDefault="00E71367" w:rsidP="006F3C8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color w:val="000000"/>
          <w:sz w:val="22"/>
          <w:szCs w:val="22"/>
        </w:rPr>
      </w:pPr>
      <w:r w:rsidRPr="00E71367">
        <w:rPr>
          <w:b/>
          <w:bCs/>
          <w:color w:val="000000"/>
          <w:sz w:val="22"/>
          <w:szCs w:val="22"/>
        </w:rPr>
        <w:t xml:space="preserve">Oświadczamy, że </w:t>
      </w:r>
      <w:r w:rsidRPr="00B21C8D">
        <w:rPr>
          <w:b/>
          <w:bCs/>
          <w:color w:val="000000"/>
          <w:sz w:val="22"/>
          <w:szCs w:val="22"/>
        </w:rPr>
        <w:t>jesteśmy oficjalnym, autoryzowanym przedstawicielem producenta zamawianego BSP oraz oprogramowania na terenie UE.</w:t>
      </w:r>
    </w:p>
    <w:p w14:paraId="68906643" w14:textId="00C18215" w:rsidR="009C4E07" w:rsidRPr="00E71367" w:rsidRDefault="009C4E07" w:rsidP="006F3C8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color w:val="000000"/>
          <w:sz w:val="22"/>
          <w:szCs w:val="22"/>
        </w:rPr>
      </w:pPr>
      <w:r w:rsidRPr="009C4E07">
        <w:rPr>
          <w:b/>
          <w:bCs/>
          <w:color w:val="000000"/>
          <w:sz w:val="22"/>
          <w:szCs w:val="22"/>
        </w:rPr>
        <w:t>Oświadczamy, że zaoferowany przez nas sprzęt został wyprodukowany zgodnie z certyfikatami, atestami dopuszczającymi urządzenia do użytkowania na terenie UE. Certyfikaty i atesty zostaną dostarczone Zamawiającemu po wy</w:t>
      </w:r>
      <w:r>
        <w:rPr>
          <w:b/>
          <w:bCs/>
          <w:color w:val="000000"/>
          <w:sz w:val="22"/>
          <w:szCs w:val="22"/>
        </w:rPr>
        <w:t>b</w:t>
      </w:r>
      <w:r w:rsidRPr="009C4E07">
        <w:rPr>
          <w:b/>
          <w:bCs/>
          <w:color w:val="000000"/>
          <w:sz w:val="22"/>
          <w:szCs w:val="22"/>
        </w:rPr>
        <w:t>orze najkorzystniejszej oferty a przed podpisaniem umowy.</w:t>
      </w:r>
    </w:p>
    <w:p w14:paraId="6AEA763C" w14:textId="77777777" w:rsidR="006F3C81" w:rsidRPr="006F3C81" w:rsidRDefault="006F3C81" w:rsidP="006F3C81">
      <w:pPr>
        <w:numPr>
          <w:ilvl w:val="0"/>
          <w:numId w:val="1"/>
        </w:numPr>
        <w:jc w:val="both"/>
        <w:rPr>
          <w:sz w:val="22"/>
          <w:szCs w:val="22"/>
        </w:rPr>
      </w:pPr>
      <w:r w:rsidRPr="006F3C8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FC6D51B" w14:textId="77777777" w:rsidR="006F3C81" w:rsidRPr="006F3C81" w:rsidRDefault="006F3C81" w:rsidP="006F3C81">
      <w:pPr>
        <w:ind w:left="360"/>
        <w:jc w:val="both"/>
        <w:rPr>
          <w:i/>
          <w:sz w:val="22"/>
          <w:szCs w:val="22"/>
        </w:rPr>
      </w:pPr>
      <w:r w:rsidRPr="006F3C8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9EA49A5" w14:textId="77777777" w:rsidR="006F3C81" w:rsidRPr="006F3C81" w:rsidRDefault="006F3C81" w:rsidP="006F3C81">
      <w:pPr>
        <w:ind w:left="360"/>
        <w:jc w:val="both"/>
        <w:rPr>
          <w:i/>
          <w:sz w:val="22"/>
          <w:szCs w:val="22"/>
        </w:rPr>
      </w:pPr>
      <w:r w:rsidRPr="006F3C8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C181ACE" w14:textId="77777777" w:rsidR="006F3C81" w:rsidRPr="006F3C81" w:rsidRDefault="006F3C81" w:rsidP="006F3C8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F3C8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F3C81" w:rsidRPr="006F3C81" w14:paraId="7496D4C8" w14:textId="77777777" w:rsidTr="00C22A7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C91ED7" w14:textId="77777777" w:rsidR="006F3C81" w:rsidRPr="006F3C81" w:rsidRDefault="006F3C81" w:rsidP="006F3C8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F3C81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B0D4F4" w14:textId="77777777" w:rsidR="006F3C81" w:rsidRPr="006F3C81" w:rsidRDefault="006F3C81" w:rsidP="006F3C8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F3C81">
              <w:rPr>
                <w:sz w:val="18"/>
                <w:szCs w:val="22"/>
              </w:rPr>
              <w:t xml:space="preserve">Opis części zamówienia, którą wykonawca </w:t>
            </w:r>
          </w:p>
          <w:p w14:paraId="7BE66CFA" w14:textId="77777777" w:rsidR="006F3C81" w:rsidRPr="006F3C81" w:rsidRDefault="006F3C81" w:rsidP="006F3C8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F3C81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EFB8F1" w14:textId="77777777" w:rsidR="006F3C81" w:rsidRPr="006F3C81" w:rsidRDefault="006F3C81" w:rsidP="006F3C8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F3C81">
              <w:rPr>
                <w:sz w:val="18"/>
                <w:szCs w:val="22"/>
              </w:rPr>
              <w:t>Nazwa podwykonawcy</w:t>
            </w:r>
            <w:r w:rsidRPr="006F3C81">
              <w:rPr>
                <w:sz w:val="18"/>
                <w:szCs w:val="22"/>
              </w:rPr>
              <w:br/>
              <w:t>(o ile jest znana)</w:t>
            </w:r>
          </w:p>
        </w:tc>
      </w:tr>
      <w:tr w:rsidR="006F3C81" w:rsidRPr="006F3C81" w14:paraId="352E41B0" w14:textId="77777777" w:rsidTr="00C22A7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6DF7B0" w14:textId="77777777" w:rsidR="006F3C81" w:rsidRPr="006F3C81" w:rsidRDefault="006F3C81" w:rsidP="006F3C8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C3FEAA" w14:textId="77777777" w:rsidR="006F3C81" w:rsidRPr="006F3C81" w:rsidRDefault="006F3C81" w:rsidP="006F3C8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0DB6E4" w14:textId="77777777" w:rsidR="006F3C81" w:rsidRPr="006F3C81" w:rsidRDefault="006F3C81" w:rsidP="006F3C8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6F3C81" w:rsidRPr="006F3C81" w14:paraId="093A0446" w14:textId="77777777" w:rsidTr="00C22A7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AD654" w14:textId="77777777" w:rsidR="006F3C81" w:rsidRPr="006F3C81" w:rsidRDefault="006F3C81" w:rsidP="006F3C8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D22BE" w14:textId="77777777" w:rsidR="006F3C81" w:rsidRPr="006F3C81" w:rsidRDefault="006F3C81" w:rsidP="006F3C8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CA9EC7" w14:textId="77777777" w:rsidR="006F3C81" w:rsidRPr="006F3C81" w:rsidRDefault="006F3C81" w:rsidP="006F3C8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11C2ABF4" w14:textId="77777777" w:rsidR="006F3C81" w:rsidRPr="006F3C81" w:rsidRDefault="006F3C81" w:rsidP="006F3C81">
      <w:pPr>
        <w:numPr>
          <w:ilvl w:val="0"/>
          <w:numId w:val="1"/>
        </w:numPr>
        <w:jc w:val="both"/>
        <w:rPr>
          <w:sz w:val="22"/>
          <w:szCs w:val="22"/>
        </w:rPr>
      </w:pPr>
      <w:r w:rsidRPr="006F3C81">
        <w:rPr>
          <w:sz w:val="22"/>
          <w:szCs w:val="22"/>
        </w:rPr>
        <w:t>Upoważnionymi do reprezentowania naszej firmy są następujące osoby:</w:t>
      </w:r>
    </w:p>
    <w:p w14:paraId="744B5DCB" w14:textId="77777777" w:rsidR="006F3C81" w:rsidRPr="006F3C81" w:rsidRDefault="006F3C81" w:rsidP="006F3C81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6F3C81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6F3C8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F3C8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F3C8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F3C8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F3C8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F3C8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F3C81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0A5A30C2" w14:textId="77777777" w:rsidR="006F3C81" w:rsidRPr="006F3C81" w:rsidRDefault="006F3C81" w:rsidP="006F3C8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F3C8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F3C81">
        <w:rPr>
          <w:sz w:val="18"/>
          <w:szCs w:val="18"/>
        </w:rPr>
        <w:tab/>
      </w:r>
      <w:r w:rsidRPr="006F3C81">
        <w:rPr>
          <w:sz w:val="18"/>
          <w:szCs w:val="18"/>
        </w:rPr>
        <w:tab/>
        <w:t xml:space="preserve"> </w:t>
      </w:r>
    </w:p>
    <w:p w14:paraId="410D2744" w14:textId="77777777" w:rsidR="006F3C81" w:rsidRPr="006F3C81" w:rsidRDefault="006F3C81" w:rsidP="006F3C8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0A83CA9" w14:textId="77777777" w:rsidR="006F3C81" w:rsidRPr="006F3C81" w:rsidRDefault="006F3C81" w:rsidP="006F3C8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F3C8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F3C81">
        <w:rPr>
          <w:sz w:val="18"/>
          <w:szCs w:val="18"/>
        </w:rPr>
        <w:tab/>
      </w:r>
      <w:r w:rsidRPr="006F3C81">
        <w:rPr>
          <w:sz w:val="18"/>
          <w:szCs w:val="18"/>
        </w:rPr>
        <w:tab/>
        <w:t xml:space="preserve"> </w:t>
      </w:r>
    </w:p>
    <w:p w14:paraId="412BFAE2" w14:textId="77777777" w:rsidR="006F3C81" w:rsidRPr="006F3C81" w:rsidRDefault="006F3C81" w:rsidP="006F3C81">
      <w:pPr>
        <w:numPr>
          <w:ilvl w:val="0"/>
          <w:numId w:val="1"/>
        </w:numPr>
        <w:jc w:val="both"/>
        <w:rPr>
          <w:sz w:val="22"/>
          <w:szCs w:val="22"/>
        </w:rPr>
      </w:pPr>
      <w:r w:rsidRPr="006F3C81">
        <w:rPr>
          <w:sz w:val="22"/>
          <w:szCs w:val="22"/>
        </w:rPr>
        <w:t>upoważnienie dla powyżej wskazanych osób wynika z następującego (</w:t>
      </w:r>
      <w:proofErr w:type="spellStart"/>
      <w:r w:rsidRPr="006F3C81">
        <w:rPr>
          <w:sz w:val="22"/>
          <w:szCs w:val="22"/>
        </w:rPr>
        <w:t>ych</w:t>
      </w:r>
      <w:proofErr w:type="spellEnd"/>
      <w:r w:rsidRPr="006F3C81">
        <w:rPr>
          <w:sz w:val="22"/>
          <w:szCs w:val="22"/>
        </w:rPr>
        <w:t>) dokumentu(ów)</w:t>
      </w:r>
    </w:p>
    <w:p w14:paraId="4F44819F" w14:textId="77777777" w:rsidR="006F3C81" w:rsidRPr="006F3C81" w:rsidRDefault="006F3C81" w:rsidP="006F3C81">
      <w:pPr>
        <w:jc w:val="both"/>
        <w:rPr>
          <w:sz w:val="22"/>
          <w:szCs w:val="22"/>
        </w:rPr>
      </w:pPr>
      <w:r w:rsidRPr="006F3C8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22DA295" w14:textId="77777777" w:rsidR="006F3C81" w:rsidRPr="006F3C81" w:rsidRDefault="006F3C81" w:rsidP="006F3C81">
      <w:pPr>
        <w:numPr>
          <w:ilvl w:val="0"/>
          <w:numId w:val="1"/>
        </w:numPr>
        <w:jc w:val="both"/>
        <w:rPr>
          <w:sz w:val="22"/>
          <w:szCs w:val="22"/>
        </w:rPr>
      </w:pPr>
      <w:r w:rsidRPr="006F3C81">
        <w:rPr>
          <w:sz w:val="22"/>
          <w:szCs w:val="22"/>
        </w:rPr>
        <w:t>załącznikami do niniejszej oferty są:</w:t>
      </w:r>
    </w:p>
    <w:p w14:paraId="7BC2DE3B" w14:textId="77777777" w:rsidR="006F3C81" w:rsidRPr="006F3C81" w:rsidRDefault="006F3C81" w:rsidP="006F3C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F3C81">
        <w:rPr>
          <w:sz w:val="22"/>
          <w:szCs w:val="22"/>
        </w:rPr>
        <w:t>………………………………………………………………………………………….</w:t>
      </w:r>
    </w:p>
    <w:p w14:paraId="7DD46ECC" w14:textId="77777777" w:rsidR="006F3C81" w:rsidRPr="006F3C81" w:rsidRDefault="006F3C81" w:rsidP="006F3C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F3C81">
        <w:rPr>
          <w:sz w:val="22"/>
          <w:szCs w:val="22"/>
        </w:rPr>
        <w:t>……………………………………………..……………………………………………</w:t>
      </w:r>
    </w:p>
    <w:p w14:paraId="59AB8191" w14:textId="77777777" w:rsidR="006F3C81" w:rsidRPr="006F3C81" w:rsidRDefault="006F3C81" w:rsidP="006F3C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F3C8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3968273" w14:textId="77777777" w:rsidR="006F3C81" w:rsidRPr="006F3C81" w:rsidRDefault="006F3C81" w:rsidP="006F3C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F3C81">
        <w:rPr>
          <w:sz w:val="22"/>
          <w:szCs w:val="22"/>
        </w:rPr>
        <w:t>………………………………………………………………………………………….</w:t>
      </w:r>
    </w:p>
    <w:p w14:paraId="60174965" w14:textId="77777777" w:rsidR="006F3C81" w:rsidRPr="006F3C81" w:rsidRDefault="006F3C81" w:rsidP="006F3C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F3C81">
        <w:rPr>
          <w:sz w:val="22"/>
          <w:szCs w:val="22"/>
        </w:rPr>
        <w:t>……………………………………………..……………………………………………</w:t>
      </w:r>
    </w:p>
    <w:p w14:paraId="78679CCD" w14:textId="77777777" w:rsidR="006F3C81" w:rsidRPr="006F3C81" w:rsidRDefault="006F3C81" w:rsidP="006F3C81">
      <w:pPr>
        <w:spacing w:line="360" w:lineRule="auto"/>
        <w:ind w:left="1440"/>
        <w:jc w:val="both"/>
        <w:rPr>
          <w:sz w:val="22"/>
          <w:szCs w:val="22"/>
        </w:rPr>
      </w:pPr>
    </w:p>
    <w:p w14:paraId="39F76101" w14:textId="77777777" w:rsidR="006F3C81" w:rsidRPr="006F3C81" w:rsidRDefault="006F3C81" w:rsidP="006F3C81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6F3C81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6F3C81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F3C81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6F3C81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F3C81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6F3C81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F3C81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F3C81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02BBE3C" w14:textId="77777777" w:rsidR="00FE545C" w:rsidRDefault="00FE545C" w:rsidP="000A14BF">
      <w:pPr>
        <w:jc w:val="center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CE570" w14:textId="77777777" w:rsidR="009A481F" w:rsidRDefault="009A481F">
      <w:r>
        <w:separator/>
      </w:r>
    </w:p>
  </w:endnote>
  <w:endnote w:type="continuationSeparator" w:id="0">
    <w:p w14:paraId="05F19483" w14:textId="77777777" w:rsidR="009A481F" w:rsidRDefault="009A48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FA5E1" w14:textId="77777777" w:rsidR="002B2803" w:rsidRDefault="002B28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1EB9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32052" w14:textId="77777777" w:rsidR="002B2803" w:rsidRDefault="002B28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8D9B10" w14:textId="77777777" w:rsidR="009A481F" w:rsidRDefault="009A481F">
      <w:r>
        <w:separator/>
      </w:r>
    </w:p>
  </w:footnote>
  <w:footnote w:type="continuationSeparator" w:id="0">
    <w:p w14:paraId="49C96A42" w14:textId="77777777" w:rsidR="009A481F" w:rsidRDefault="009A48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0DFA7" w14:textId="77777777" w:rsidR="002B2803" w:rsidRDefault="002B28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9FCD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CD9D1" w14:textId="77777777" w:rsidR="002B2803" w:rsidRDefault="002B28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110594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706060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29921185">
    <w:abstractNumId w:val="0"/>
  </w:num>
  <w:num w:numId="4" w16cid:durableId="17468813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481F"/>
    <w:rsid w:val="00012286"/>
    <w:rsid w:val="000704FC"/>
    <w:rsid w:val="00071CCC"/>
    <w:rsid w:val="000A14BF"/>
    <w:rsid w:val="000B731D"/>
    <w:rsid w:val="000D6134"/>
    <w:rsid w:val="000E09C7"/>
    <w:rsid w:val="000F1963"/>
    <w:rsid w:val="000F6589"/>
    <w:rsid w:val="00106636"/>
    <w:rsid w:val="00116EC6"/>
    <w:rsid w:val="001801DD"/>
    <w:rsid w:val="001D4612"/>
    <w:rsid w:val="00207E98"/>
    <w:rsid w:val="002723B0"/>
    <w:rsid w:val="002B2803"/>
    <w:rsid w:val="00315A4A"/>
    <w:rsid w:val="003F629C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F3C81"/>
    <w:rsid w:val="00770C68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A481F"/>
    <w:rsid w:val="009C4E07"/>
    <w:rsid w:val="00A0022B"/>
    <w:rsid w:val="00A346FE"/>
    <w:rsid w:val="00A47B4D"/>
    <w:rsid w:val="00A83018"/>
    <w:rsid w:val="00B21C8D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71367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8E514F"/>
  <w15:chartTrackingRefBased/>
  <w15:docId w15:val="{343E74DF-5AA8-4E06-84C6-9EF5546D6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545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2023-02-09T13:27:00Z</cp:lastPrinted>
  <dcterms:created xsi:type="dcterms:W3CDTF">2023-02-09T13:27:00Z</dcterms:created>
  <dcterms:modified xsi:type="dcterms:W3CDTF">2023-02-09T13:27:00Z</dcterms:modified>
</cp:coreProperties>
</file>