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FF73C" w14:textId="531B292C" w:rsidR="00EB1359" w:rsidRPr="003261E7" w:rsidRDefault="00664694" w:rsidP="00EB1359">
      <w:pPr>
        <w:spacing w:after="240"/>
        <w:jc w:val="right"/>
        <w:rPr>
          <w:sz w:val="22"/>
          <w:szCs w:val="22"/>
        </w:rPr>
      </w:pPr>
      <w:r w:rsidRPr="00664694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Pr="00664694">
        <w:rPr>
          <w:sz w:val="22"/>
          <w:szCs w:val="22"/>
        </w:rPr>
        <w:t>2023-02-1</w:t>
      </w:r>
      <w:r w:rsidR="00EC22B2">
        <w:rPr>
          <w:sz w:val="22"/>
          <w:szCs w:val="22"/>
        </w:rPr>
        <w:t>4</w:t>
      </w:r>
    </w:p>
    <w:p w14:paraId="1F8C8048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C220892" w14:textId="77777777" w:rsidR="00EB1359" w:rsidRPr="003261E7" w:rsidRDefault="00664694" w:rsidP="00EB1359">
      <w:pPr>
        <w:spacing w:after="40"/>
        <w:rPr>
          <w:b/>
          <w:bCs/>
          <w:sz w:val="22"/>
          <w:szCs w:val="22"/>
        </w:rPr>
      </w:pPr>
      <w:r w:rsidRPr="00664694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70AFAEA4" w14:textId="77777777" w:rsidR="00EB1359" w:rsidRPr="003261E7" w:rsidRDefault="00664694" w:rsidP="00EB1359">
      <w:pPr>
        <w:rPr>
          <w:sz w:val="22"/>
          <w:szCs w:val="22"/>
        </w:rPr>
      </w:pPr>
      <w:r w:rsidRPr="00664694">
        <w:rPr>
          <w:sz w:val="22"/>
          <w:szCs w:val="22"/>
        </w:rPr>
        <w:t>os. Na Skarpie</w:t>
      </w:r>
      <w:r w:rsidR="00EB1359" w:rsidRPr="003261E7">
        <w:rPr>
          <w:sz w:val="22"/>
          <w:szCs w:val="22"/>
        </w:rPr>
        <w:t xml:space="preserve"> </w:t>
      </w:r>
      <w:r w:rsidRPr="00664694">
        <w:rPr>
          <w:sz w:val="22"/>
          <w:szCs w:val="22"/>
        </w:rPr>
        <w:t>66</w:t>
      </w:r>
    </w:p>
    <w:p w14:paraId="1ECBAF1C" w14:textId="77777777" w:rsidR="00EB1359" w:rsidRPr="003261E7" w:rsidRDefault="00664694" w:rsidP="00EB1359">
      <w:pPr>
        <w:rPr>
          <w:sz w:val="22"/>
          <w:szCs w:val="22"/>
        </w:rPr>
      </w:pPr>
      <w:r w:rsidRPr="00664694">
        <w:rPr>
          <w:sz w:val="22"/>
          <w:szCs w:val="22"/>
        </w:rPr>
        <w:t>31-913</w:t>
      </w:r>
      <w:r w:rsidR="00EB1359" w:rsidRPr="003261E7">
        <w:rPr>
          <w:sz w:val="22"/>
          <w:szCs w:val="22"/>
        </w:rPr>
        <w:t xml:space="preserve"> </w:t>
      </w:r>
      <w:r w:rsidRPr="00664694">
        <w:rPr>
          <w:sz w:val="22"/>
          <w:szCs w:val="22"/>
        </w:rPr>
        <w:t>Kraków</w:t>
      </w:r>
    </w:p>
    <w:p w14:paraId="07097D72" w14:textId="77777777" w:rsidR="00EB1359" w:rsidRPr="003261E7" w:rsidRDefault="00EB1359" w:rsidP="00EB1359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14:paraId="121E41B4" w14:textId="5407588C" w:rsidR="00EB1359" w:rsidRDefault="00EB1359" w:rsidP="00EB1359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14:paraId="38DCCB5A" w14:textId="51CAC6BA" w:rsidR="00EC22B2" w:rsidRPr="00EC22B2" w:rsidRDefault="00EC22B2" w:rsidP="00EC22B2">
      <w:pPr>
        <w:jc w:val="both"/>
        <w:rPr>
          <w:bCs/>
          <w:sz w:val="22"/>
          <w:szCs w:val="22"/>
        </w:rPr>
      </w:pPr>
      <w:r w:rsidRPr="00874789">
        <w:rPr>
          <w:bCs/>
          <w:sz w:val="22"/>
          <w:szCs w:val="22"/>
        </w:rPr>
        <w:t>Znak: SZP.271- 53/22- 12</w:t>
      </w:r>
      <w:r>
        <w:rPr>
          <w:bCs/>
          <w:sz w:val="22"/>
          <w:szCs w:val="22"/>
        </w:rPr>
        <w:t>4</w:t>
      </w:r>
      <w:r w:rsidRPr="00874789">
        <w:rPr>
          <w:bCs/>
          <w:sz w:val="22"/>
          <w:szCs w:val="22"/>
        </w:rPr>
        <w:t>.EJK</w:t>
      </w:r>
    </w:p>
    <w:p w14:paraId="2DCB4E3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6B8453D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E906FD6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61F48C6" w14:textId="2C3217C3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  <w:r w:rsidR="00EC22B2">
        <w:rPr>
          <w:b/>
          <w:sz w:val="28"/>
          <w:szCs w:val="24"/>
        </w:rPr>
        <w:t xml:space="preserve"> dot. Grupy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64694" w:rsidRPr="003261E7" w14:paraId="7F077815" w14:textId="77777777" w:rsidTr="00A216AA">
        <w:trPr>
          <w:trHeight w:val="638"/>
        </w:trPr>
        <w:tc>
          <w:tcPr>
            <w:tcW w:w="959" w:type="dxa"/>
            <w:shd w:val="clear" w:color="auto" w:fill="auto"/>
          </w:tcPr>
          <w:p w14:paraId="49379A36" w14:textId="77777777" w:rsidR="00664694" w:rsidRPr="003261E7" w:rsidRDefault="00664694" w:rsidP="00A216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523F1FD" w14:textId="77777777" w:rsidR="00664694" w:rsidRPr="003261E7" w:rsidRDefault="00664694" w:rsidP="00A216A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64694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64694">
              <w:rPr>
                <w:b/>
                <w:bCs/>
                <w:sz w:val="22"/>
                <w:szCs w:val="22"/>
              </w:rPr>
              <w:t>Dostawa soczewek wewnątrzgałkowych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64694">
              <w:rPr>
                <w:b/>
                <w:sz w:val="22"/>
                <w:szCs w:val="22"/>
              </w:rPr>
              <w:t>ZP/53/2022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1ED7DC4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5A2B29AC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664694" w:rsidRPr="00664694">
        <w:rPr>
          <w:b/>
          <w:sz w:val="22"/>
          <w:szCs w:val="22"/>
        </w:rPr>
        <w:t>Szpital Specjalistyczny im. Stefana Żeromskiego SP ZOZ w Krakowie Sekcja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664694" w:rsidRPr="00664694">
        <w:rPr>
          <w:sz w:val="22"/>
          <w:szCs w:val="22"/>
        </w:rPr>
        <w:t>(t.j. Dz. U. z 2022r. poz. 1710)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5F00F0C4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210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3CD6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6914D374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64694" w:rsidRPr="00EB1359" w14:paraId="0ED28ADA" w14:textId="77777777" w:rsidTr="00A216A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710F" w14:textId="77777777" w:rsidR="00664694" w:rsidRPr="00710915" w:rsidRDefault="00664694" w:rsidP="00A216A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6469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B2ED5" w14:textId="77777777" w:rsidR="00664694" w:rsidRPr="00EB1359" w:rsidRDefault="00664694" w:rsidP="00A216A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64694">
              <w:rPr>
                <w:b/>
                <w:sz w:val="22"/>
                <w:szCs w:val="22"/>
              </w:rPr>
              <w:t>Soczewka wewnątrzgałkowa jednoogniskowa  wraz z depozytem soczewek</w:t>
            </w:r>
          </w:p>
          <w:p w14:paraId="1A4067D0" w14:textId="71DEACA5" w:rsidR="00664694" w:rsidRDefault="00664694" w:rsidP="00A216A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6F146D">
              <w:rPr>
                <w:sz w:val="22"/>
                <w:szCs w:val="22"/>
              </w:rPr>
              <w:t xml:space="preserve"> art. </w:t>
            </w:r>
            <w:r w:rsidR="00C4770C">
              <w:rPr>
                <w:sz w:val="22"/>
                <w:szCs w:val="22"/>
              </w:rPr>
              <w:t>255 ust. 3 ustawy Pzp.</w:t>
            </w:r>
          </w:p>
          <w:p w14:paraId="33DB6683" w14:textId="77777777" w:rsidR="00664694" w:rsidRDefault="00664694" w:rsidP="00A216A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4694">
              <w:rPr>
                <w:sz w:val="22"/>
                <w:szCs w:val="22"/>
              </w:rPr>
              <w:t>cena lub koszt najkorzystniejszej oferty lub oferta z najniższą ceną przewyższa kwotę, którą zamawiający zamierza przeznaczyć na sfinansowanie zamówienia</w:t>
            </w:r>
          </w:p>
          <w:p w14:paraId="02F8822A" w14:textId="77777777" w:rsidR="00664694" w:rsidRDefault="00664694" w:rsidP="00A216A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C5C7167" w14:textId="22B47088" w:rsidR="006F146D" w:rsidRDefault="00664694" w:rsidP="00A216A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64694">
              <w:rPr>
                <w:sz w:val="22"/>
                <w:szCs w:val="22"/>
              </w:rPr>
              <w:t xml:space="preserve">Zamawiający w grupie </w:t>
            </w:r>
            <w:r w:rsidR="00EC22B2">
              <w:rPr>
                <w:sz w:val="22"/>
                <w:szCs w:val="22"/>
              </w:rPr>
              <w:t>1</w:t>
            </w:r>
            <w:r w:rsidRPr="00664694">
              <w:rPr>
                <w:sz w:val="22"/>
                <w:szCs w:val="22"/>
              </w:rPr>
              <w:t xml:space="preserve"> przeznaczył </w:t>
            </w:r>
            <w:r w:rsidR="00FC0EB3">
              <w:rPr>
                <w:sz w:val="22"/>
                <w:szCs w:val="22"/>
              </w:rPr>
              <w:t>na</w:t>
            </w:r>
            <w:r w:rsidRPr="00664694">
              <w:rPr>
                <w:sz w:val="22"/>
                <w:szCs w:val="22"/>
              </w:rPr>
              <w:t xml:space="preserve"> </w:t>
            </w:r>
            <w:r w:rsidR="006F146D" w:rsidRPr="00664694">
              <w:rPr>
                <w:sz w:val="22"/>
                <w:szCs w:val="22"/>
              </w:rPr>
              <w:t>sfinansowan</w:t>
            </w:r>
            <w:r w:rsidR="006F146D">
              <w:rPr>
                <w:sz w:val="22"/>
                <w:szCs w:val="22"/>
              </w:rPr>
              <w:t>ie</w:t>
            </w:r>
            <w:r w:rsidRPr="00664694">
              <w:rPr>
                <w:sz w:val="22"/>
                <w:szCs w:val="22"/>
              </w:rPr>
              <w:t xml:space="preserve"> zamówienia kwotę   505 150,00 zł brutto. </w:t>
            </w:r>
          </w:p>
          <w:p w14:paraId="66E488C2" w14:textId="658F8362" w:rsidR="006F146D" w:rsidRDefault="006F146D" w:rsidP="00A216A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nr 2 została odrzucona na podstawie art. 226 ust. 1 pkt 8 ustawy Pzp, ponieważ zawiera rażąco nisk</w:t>
            </w:r>
            <w:r w:rsidR="00FC0EB3">
              <w:rPr>
                <w:sz w:val="22"/>
                <w:szCs w:val="22"/>
              </w:rPr>
              <w:t>ą</w:t>
            </w:r>
            <w:r>
              <w:rPr>
                <w:sz w:val="22"/>
                <w:szCs w:val="22"/>
              </w:rPr>
              <w:t xml:space="preserve"> cenę lub koszt w stosunku do przedmiotu zamówienia. </w:t>
            </w:r>
          </w:p>
          <w:p w14:paraId="12A63F2E" w14:textId="3EDE5E72" w:rsidR="00664694" w:rsidRPr="00EB1359" w:rsidRDefault="006F146D" w:rsidP="00A216A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Oferta nr 1 została złożona na kwotę 511 768,80 zł brutto i  przekracza kwotę jaką Zamawiający zamierzał przeznaczyć na sfinansowanie zamówienia.</w:t>
            </w:r>
          </w:p>
        </w:tc>
      </w:tr>
    </w:tbl>
    <w:p w14:paraId="3E258E15" w14:textId="77777777"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41C8A102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458F3341" w14:textId="18C66A76" w:rsidR="00010B31" w:rsidRPr="00EC22B2" w:rsidRDefault="00664694" w:rsidP="00EC22B2">
      <w:pPr>
        <w:spacing w:line="360" w:lineRule="auto"/>
        <w:jc w:val="right"/>
        <w:rPr>
          <w:i/>
          <w:sz w:val="24"/>
        </w:rPr>
      </w:pPr>
      <w:r w:rsidRPr="00664694">
        <w:rPr>
          <w:sz w:val="24"/>
        </w:rPr>
        <w:t xml:space="preserve">  </w:t>
      </w:r>
    </w:p>
    <w:sectPr w:rsidR="00010B31" w:rsidRPr="00EC22B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6C7136" w14:textId="77777777" w:rsidR="00AE05EE" w:rsidRDefault="00AE05EE" w:rsidP="00664694">
      <w:r>
        <w:separator/>
      </w:r>
    </w:p>
  </w:endnote>
  <w:endnote w:type="continuationSeparator" w:id="0">
    <w:p w14:paraId="385A567E" w14:textId="77777777" w:rsidR="00AE05EE" w:rsidRDefault="00AE05EE" w:rsidP="0066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4F48F" w14:textId="77777777" w:rsidR="00664694" w:rsidRDefault="0066469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F0713" w14:textId="77777777" w:rsidR="00664694" w:rsidRDefault="006646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B55B0" w14:textId="77777777" w:rsidR="00664694" w:rsidRDefault="006646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C084F" w14:textId="77777777" w:rsidR="00AE05EE" w:rsidRDefault="00AE05EE" w:rsidP="00664694">
      <w:r>
        <w:separator/>
      </w:r>
    </w:p>
  </w:footnote>
  <w:footnote w:type="continuationSeparator" w:id="0">
    <w:p w14:paraId="2FF8C541" w14:textId="77777777" w:rsidR="00AE05EE" w:rsidRDefault="00AE05EE" w:rsidP="006646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C1957" w14:textId="77777777" w:rsidR="00664694" w:rsidRDefault="006646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08E42" w14:textId="77777777" w:rsidR="00664694" w:rsidRDefault="006646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8E9B3" w14:textId="77777777" w:rsidR="00664694" w:rsidRDefault="006646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5673"/>
    <w:rsid w:val="00010B31"/>
    <w:rsid w:val="00104963"/>
    <w:rsid w:val="00150F65"/>
    <w:rsid w:val="00664694"/>
    <w:rsid w:val="00695673"/>
    <w:rsid w:val="006F146D"/>
    <w:rsid w:val="00823326"/>
    <w:rsid w:val="00856A3E"/>
    <w:rsid w:val="00894412"/>
    <w:rsid w:val="009462DF"/>
    <w:rsid w:val="009500EB"/>
    <w:rsid w:val="00993EFC"/>
    <w:rsid w:val="00AB3E72"/>
    <w:rsid w:val="00AC1A4B"/>
    <w:rsid w:val="00AE05EE"/>
    <w:rsid w:val="00C4770C"/>
    <w:rsid w:val="00C70AEA"/>
    <w:rsid w:val="00D41670"/>
    <w:rsid w:val="00D44D12"/>
    <w:rsid w:val="00E403D2"/>
    <w:rsid w:val="00E742E3"/>
    <w:rsid w:val="00EB1359"/>
    <w:rsid w:val="00EC22B2"/>
    <w:rsid w:val="00FC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C3AAE4"/>
  <w15:chartTrackingRefBased/>
  <w15:docId w15:val="{33C83CCE-0BB5-4D73-AAF9-F563F0B73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6646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4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6</cp:revision>
  <cp:lastPrinted>2023-02-15T10:56:00Z</cp:lastPrinted>
  <dcterms:created xsi:type="dcterms:W3CDTF">2023-02-15T10:39:00Z</dcterms:created>
  <dcterms:modified xsi:type="dcterms:W3CDTF">2023-02-15T12:25:00Z</dcterms:modified>
</cp:coreProperties>
</file>