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D3E1C" w14:textId="77777777" w:rsidR="00FB7F50" w:rsidRPr="002245BE" w:rsidRDefault="000373D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73D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373D6">
        <w:rPr>
          <w:sz w:val="22"/>
          <w:szCs w:val="22"/>
        </w:rPr>
        <w:t>2023-02-14</w:t>
      </w:r>
    </w:p>
    <w:p w14:paraId="7664875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9AA2121" w14:textId="77777777" w:rsidR="00FB7F50" w:rsidRPr="002245BE" w:rsidRDefault="000373D6" w:rsidP="00FB7F50">
      <w:pPr>
        <w:spacing w:after="40"/>
        <w:rPr>
          <w:b/>
          <w:bCs/>
          <w:sz w:val="22"/>
          <w:szCs w:val="22"/>
        </w:rPr>
      </w:pPr>
      <w:r w:rsidRPr="000373D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EC5ABC1" w14:textId="77777777" w:rsidR="00FB7F50" w:rsidRPr="002245BE" w:rsidRDefault="000373D6" w:rsidP="00FB7F50">
      <w:pPr>
        <w:rPr>
          <w:sz w:val="22"/>
          <w:szCs w:val="22"/>
        </w:rPr>
      </w:pPr>
      <w:r w:rsidRPr="000373D6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0373D6">
        <w:rPr>
          <w:sz w:val="22"/>
          <w:szCs w:val="22"/>
        </w:rPr>
        <w:t>66</w:t>
      </w:r>
    </w:p>
    <w:p w14:paraId="605AF0DD" w14:textId="77777777" w:rsidR="00FB7F50" w:rsidRPr="002245BE" w:rsidRDefault="000373D6" w:rsidP="00FB7F50">
      <w:pPr>
        <w:rPr>
          <w:sz w:val="22"/>
          <w:szCs w:val="22"/>
        </w:rPr>
      </w:pPr>
      <w:r w:rsidRPr="000373D6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0373D6">
        <w:rPr>
          <w:sz w:val="22"/>
          <w:szCs w:val="22"/>
        </w:rPr>
        <w:t>Kraków</w:t>
      </w:r>
    </w:p>
    <w:p w14:paraId="75953A93" w14:textId="78F51DF3" w:rsidR="00323B4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C023912" w14:textId="6E8AD98D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FC8F42D" w14:textId="3B4C493A" w:rsidR="00323B40" w:rsidRDefault="00323B40" w:rsidP="00FB7F50">
      <w:pPr>
        <w:jc w:val="both"/>
        <w:rPr>
          <w:bCs/>
          <w:sz w:val="18"/>
          <w:szCs w:val="18"/>
        </w:rPr>
      </w:pPr>
    </w:p>
    <w:p w14:paraId="78A1F89A" w14:textId="7DEB225E" w:rsidR="00323B40" w:rsidRDefault="00323B40" w:rsidP="00FB7F50">
      <w:pPr>
        <w:jc w:val="both"/>
        <w:rPr>
          <w:bCs/>
          <w:sz w:val="22"/>
          <w:szCs w:val="22"/>
        </w:rPr>
      </w:pPr>
      <w:r w:rsidRPr="00874789">
        <w:rPr>
          <w:bCs/>
          <w:sz w:val="22"/>
          <w:szCs w:val="22"/>
        </w:rPr>
        <w:t>Znak: SZP.271- 53/22- 123.EJK</w:t>
      </w:r>
    </w:p>
    <w:p w14:paraId="40926988" w14:textId="4BE76A23" w:rsidR="00874789" w:rsidRDefault="00874789" w:rsidP="00FB7F50">
      <w:pPr>
        <w:jc w:val="both"/>
        <w:rPr>
          <w:bCs/>
          <w:sz w:val="22"/>
          <w:szCs w:val="22"/>
        </w:rPr>
      </w:pPr>
    </w:p>
    <w:p w14:paraId="07DF917E" w14:textId="77777777" w:rsidR="00874789" w:rsidRPr="00874789" w:rsidRDefault="00874789" w:rsidP="00FB7F50">
      <w:pPr>
        <w:jc w:val="both"/>
        <w:rPr>
          <w:bCs/>
          <w:sz w:val="22"/>
          <w:szCs w:val="22"/>
        </w:rPr>
      </w:pPr>
    </w:p>
    <w:p w14:paraId="6C54249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30D2992" w14:textId="3278DA9C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74789">
        <w:rPr>
          <w:b/>
          <w:sz w:val="28"/>
        </w:rPr>
        <w:t xml:space="preserve"> dot. grup 2, 3, 4, 5,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373D6" w:rsidRPr="00607F9B" w14:paraId="57585BD9" w14:textId="77777777" w:rsidTr="00E52568">
        <w:trPr>
          <w:trHeight w:val="638"/>
        </w:trPr>
        <w:tc>
          <w:tcPr>
            <w:tcW w:w="959" w:type="dxa"/>
            <w:shd w:val="clear" w:color="auto" w:fill="auto"/>
          </w:tcPr>
          <w:p w14:paraId="5B00A92B" w14:textId="77777777" w:rsidR="000373D6" w:rsidRPr="00607F9B" w:rsidRDefault="000373D6" w:rsidP="00E525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66BC73" w14:textId="77777777" w:rsidR="000373D6" w:rsidRPr="00607F9B" w:rsidRDefault="000373D6" w:rsidP="00E525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373D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73D6">
              <w:rPr>
                <w:b/>
                <w:bCs/>
                <w:sz w:val="22"/>
                <w:szCs w:val="22"/>
              </w:rPr>
              <w:t>Dostawa soczewek wewnątrzgałkowych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73D6">
              <w:rPr>
                <w:b/>
                <w:sz w:val="22"/>
                <w:szCs w:val="22"/>
              </w:rPr>
              <w:t>ZP/53/2022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3C86607" w14:textId="26DD3AE8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373D6" w:rsidRPr="000373D6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373D6" w:rsidRPr="000373D6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029AF99" w14:textId="77777777" w:rsidR="00874789" w:rsidRDefault="0087478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373D6" w14:paraId="0FA3E6A9" w14:textId="77777777" w:rsidTr="00E52568">
        <w:trPr>
          <w:cantSplit/>
        </w:trPr>
        <w:tc>
          <w:tcPr>
            <w:tcW w:w="9498" w:type="dxa"/>
          </w:tcPr>
          <w:p w14:paraId="28AAFCF5" w14:textId="77777777" w:rsidR="000373D6" w:rsidRPr="001D1EEC" w:rsidRDefault="000373D6" w:rsidP="00E5256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0373D6">
              <w:rPr>
                <w:b/>
                <w:sz w:val="22"/>
                <w:szCs w:val="22"/>
              </w:rPr>
              <w:t>Alcon Polska Sp. z o.o.</w:t>
            </w:r>
          </w:p>
          <w:p w14:paraId="42B70EFB" w14:textId="77777777" w:rsidR="000373D6" w:rsidRPr="001D1EEC" w:rsidRDefault="000373D6" w:rsidP="00E52568">
            <w:pPr>
              <w:spacing w:line="276" w:lineRule="auto"/>
              <w:rPr>
                <w:bCs/>
                <w:sz w:val="22"/>
                <w:szCs w:val="22"/>
              </w:rPr>
            </w:pPr>
            <w:r w:rsidRPr="000373D6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373D6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Warszawa</w:t>
            </w:r>
          </w:p>
          <w:p w14:paraId="03C69412" w14:textId="77777777" w:rsidR="000373D6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2B24B1" w14:textId="77777777" w:rsidR="000373D6" w:rsidRPr="000373D6" w:rsidRDefault="000373D6" w:rsidP="00E52568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373D6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373D6">
              <w:rPr>
                <w:color w:val="000000"/>
                <w:sz w:val="22"/>
                <w:szCs w:val="22"/>
              </w:rPr>
              <w:t>Soczewka wewnątrzgałkowa jednoogniskowa z filtrem światła niebieskiego</w:t>
            </w:r>
          </w:p>
          <w:p w14:paraId="362B964F" w14:textId="77777777" w:rsidR="000373D6" w:rsidRPr="00211A34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373D6">
              <w:rPr>
                <w:color w:val="000000"/>
                <w:sz w:val="22"/>
                <w:szCs w:val="22"/>
              </w:rPr>
              <w:t>wraz z depozytem soczewek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373D6">
              <w:rPr>
                <w:b/>
                <w:sz w:val="22"/>
                <w:szCs w:val="22"/>
              </w:rPr>
              <w:t>40 510.80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1321FDA" w14:textId="77777777" w:rsidR="000373D6" w:rsidRPr="00D168A0" w:rsidRDefault="000373D6" w:rsidP="00E5256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AFCCF27" w14:textId="34A0CFD1" w:rsidR="000373D6" w:rsidRDefault="000373D6" w:rsidP="00E525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373D6">
              <w:t xml:space="preserve">Oferta spełniająca warunki zawarte w SWZ, w ustawie Prawo zamówień publicznych z dnia 11 września 2019 r. (tekst jednolity Dz. U. z 2021 r. poz. 1129) oraz jest najkorzystniejsza w kryterium cena 60 % i </w:t>
            </w:r>
            <w:r w:rsidR="00EA7855" w:rsidRPr="000373D6">
              <w:t>jakość</w:t>
            </w:r>
            <w:r w:rsidRPr="000373D6">
              <w:t xml:space="preserve"> 40 %</w:t>
            </w:r>
          </w:p>
        </w:tc>
      </w:tr>
      <w:tr w:rsidR="000373D6" w14:paraId="02FF114A" w14:textId="77777777" w:rsidTr="00E52568">
        <w:trPr>
          <w:cantSplit/>
        </w:trPr>
        <w:tc>
          <w:tcPr>
            <w:tcW w:w="9498" w:type="dxa"/>
          </w:tcPr>
          <w:p w14:paraId="1DD48C8E" w14:textId="77777777" w:rsidR="000373D6" w:rsidRPr="001D1EEC" w:rsidRDefault="000373D6" w:rsidP="00E5256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0373D6">
              <w:rPr>
                <w:b/>
                <w:sz w:val="22"/>
                <w:szCs w:val="22"/>
              </w:rPr>
              <w:lastRenderedPageBreak/>
              <w:t>Alcon Polska Sp. z o.o.</w:t>
            </w:r>
          </w:p>
          <w:p w14:paraId="7E20EF09" w14:textId="77777777" w:rsidR="000373D6" w:rsidRPr="001D1EEC" w:rsidRDefault="000373D6" w:rsidP="00E52568">
            <w:pPr>
              <w:spacing w:line="276" w:lineRule="auto"/>
              <w:rPr>
                <w:bCs/>
                <w:sz w:val="22"/>
                <w:szCs w:val="22"/>
              </w:rPr>
            </w:pPr>
            <w:r w:rsidRPr="000373D6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373D6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Warszawa</w:t>
            </w:r>
          </w:p>
          <w:p w14:paraId="507F2919" w14:textId="77777777" w:rsidR="000373D6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589599" w14:textId="77777777" w:rsidR="000373D6" w:rsidRPr="00211A34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373D6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373D6">
              <w:rPr>
                <w:color w:val="000000"/>
                <w:sz w:val="22"/>
                <w:szCs w:val="22"/>
              </w:rPr>
              <w:t>Soczewka wewnątrzgałkowa trzyczęściowa wraz z depozytem soczewek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373D6">
              <w:rPr>
                <w:b/>
                <w:sz w:val="22"/>
                <w:szCs w:val="22"/>
              </w:rPr>
              <w:t>12 013.60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6FEF8B" w14:textId="77777777" w:rsidR="000373D6" w:rsidRPr="00D168A0" w:rsidRDefault="000373D6" w:rsidP="00E5256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F455C9E" w14:textId="0570CE16" w:rsidR="000373D6" w:rsidRDefault="000373D6" w:rsidP="00E525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373D6">
              <w:t xml:space="preserve">Oferta spełniająca warunki zawarte w SWZ, w ustawie Prawo zamówień publicznych z dnia 11 września 2019 r. (tekst jednolity Dz. U. z 2021 r. poz. 1129) oraz jest najkorzystniejsza w kryterium cena 60 % i </w:t>
            </w:r>
            <w:r w:rsidR="00EA7855" w:rsidRPr="000373D6">
              <w:t>jakość</w:t>
            </w:r>
            <w:r w:rsidRPr="000373D6">
              <w:t xml:space="preserve"> 40 %</w:t>
            </w:r>
          </w:p>
        </w:tc>
      </w:tr>
      <w:tr w:rsidR="000373D6" w14:paraId="2FDA18DB" w14:textId="77777777" w:rsidTr="00E52568">
        <w:trPr>
          <w:cantSplit/>
        </w:trPr>
        <w:tc>
          <w:tcPr>
            <w:tcW w:w="9498" w:type="dxa"/>
          </w:tcPr>
          <w:p w14:paraId="0E46E8FA" w14:textId="77777777" w:rsidR="000373D6" w:rsidRPr="001D1EEC" w:rsidRDefault="000373D6" w:rsidP="00E5256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0373D6">
              <w:rPr>
                <w:b/>
                <w:sz w:val="22"/>
                <w:szCs w:val="22"/>
              </w:rPr>
              <w:t>Alcon Polska Sp. z o.o.</w:t>
            </w:r>
          </w:p>
          <w:p w14:paraId="51646EED" w14:textId="77777777" w:rsidR="000373D6" w:rsidRPr="001D1EEC" w:rsidRDefault="000373D6" w:rsidP="00E52568">
            <w:pPr>
              <w:spacing w:line="276" w:lineRule="auto"/>
              <w:rPr>
                <w:bCs/>
                <w:sz w:val="22"/>
                <w:szCs w:val="22"/>
              </w:rPr>
            </w:pPr>
            <w:r w:rsidRPr="000373D6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373D6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Warszawa</w:t>
            </w:r>
          </w:p>
          <w:p w14:paraId="15005C1B" w14:textId="77777777" w:rsidR="000373D6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DA41C3" w14:textId="77777777" w:rsidR="000373D6" w:rsidRPr="00211A34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373D6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373D6">
              <w:rPr>
                <w:color w:val="000000"/>
                <w:sz w:val="22"/>
                <w:szCs w:val="22"/>
              </w:rPr>
              <w:t>Soczewka wewnątrzgałkowa jednoogniskowa w zakresie 30-40 dioptrii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373D6">
              <w:rPr>
                <w:b/>
                <w:sz w:val="22"/>
                <w:szCs w:val="22"/>
              </w:rPr>
              <w:t>12 879.00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19BA65" w14:textId="77777777" w:rsidR="000373D6" w:rsidRPr="00D168A0" w:rsidRDefault="000373D6" w:rsidP="00E5256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7108563" w14:textId="0D9E8338" w:rsidR="000373D6" w:rsidRDefault="000373D6" w:rsidP="00E525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373D6">
              <w:t xml:space="preserve">Oferta spełniająca warunki zawarte w SWZ, w ustawie Prawo zamówień publicznych z dnia 11 września 2019 r. (tekst jednolity Dz. U. z 2021 r. poz. 1129) oraz jest najkorzystniejsza w kryterium cena 60 % i </w:t>
            </w:r>
            <w:r w:rsidR="00EA7855" w:rsidRPr="000373D6">
              <w:t>jakość</w:t>
            </w:r>
            <w:r w:rsidRPr="000373D6">
              <w:t xml:space="preserve"> 40 %</w:t>
            </w:r>
          </w:p>
        </w:tc>
      </w:tr>
      <w:tr w:rsidR="000373D6" w14:paraId="10B9A4A0" w14:textId="77777777" w:rsidTr="00E52568">
        <w:trPr>
          <w:cantSplit/>
        </w:trPr>
        <w:tc>
          <w:tcPr>
            <w:tcW w:w="9498" w:type="dxa"/>
          </w:tcPr>
          <w:p w14:paraId="5CF866FE" w14:textId="77777777" w:rsidR="000373D6" w:rsidRPr="001D1EEC" w:rsidRDefault="000373D6" w:rsidP="00E5256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0373D6">
              <w:rPr>
                <w:b/>
                <w:sz w:val="22"/>
                <w:szCs w:val="22"/>
              </w:rPr>
              <w:t>Alcon Polska Sp. z o.o.</w:t>
            </w:r>
          </w:p>
          <w:p w14:paraId="40940B85" w14:textId="77777777" w:rsidR="000373D6" w:rsidRPr="001D1EEC" w:rsidRDefault="000373D6" w:rsidP="00E52568">
            <w:pPr>
              <w:spacing w:line="276" w:lineRule="auto"/>
              <w:rPr>
                <w:bCs/>
                <w:sz w:val="22"/>
                <w:szCs w:val="22"/>
              </w:rPr>
            </w:pPr>
            <w:r w:rsidRPr="000373D6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373D6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Warszawa</w:t>
            </w:r>
          </w:p>
          <w:p w14:paraId="0A8AC0B7" w14:textId="77777777" w:rsidR="000373D6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0FE654" w14:textId="77777777" w:rsidR="000373D6" w:rsidRPr="00211A34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373D6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373D6">
              <w:rPr>
                <w:color w:val="000000"/>
                <w:sz w:val="22"/>
                <w:szCs w:val="22"/>
              </w:rPr>
              <w:t>Soczewka wewnątrzgałkowa jednoogniskowa w zamkniętym systemie implantacyjnym wraz z depozytem soczewek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373D6">
              <w:rPr>
                <w:b/>
                <w:sz w:val="22"/>
                <w:szCs w:val="22"/>
              </w:rPr>
              <w:t>148 143.60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503E0AE" w14:textId="77777777" w:rsidR="000373D6" w:rsidRPr="00D168A0" w:rsidRDefault="000373D6" w:rsidP="00E5256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0CF6DF1" w14:textId="0AAA6619" w:rsidR="000373D6" w:rsidRDefault="000373D6" w:rsidP="00E525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373D6">
              <w:t xml:space="preserve">Oferta spełniająca warunki zawarte w SWZ, w ustawie Prawo zamówień publicznych z dnia 11 września 2019 r. (tekst jednolity Dz. U. z 2021 r. poz. 1129) oraz jest najkorzystniejsza w kryterium cena 60 % i </w:t>
            </w:r>
            <w:r w:rsidR="00EA7855" w:rsidRPr="000373D6">
              <w:t>jakość</w:t>
            </w:r>
            <w:r w:rsidRPr="000373D6">
              <w:t xml:space="preserve"> 40 %</w:t>
            </w:r>
          </w:p>
        </w:tc>
      </w:tr>
      <w:tr w:rsidR="000373D6" w14:paraId="63D8E341" w14:textId="77777777" w:rsidTr="00E52568">
        <w:trPr>
          <w:cantSplit/>
        </w:trPr>
        <w:tc>
          <w:tcPr>
            <w:tcW w:w="9498" w:type="dxa"/>
          </w:tcPr>
          <w:p w14:paraId="3CED3B15" w14:textId="77777777" w:rsidR="000373D6" w:rsidRPr="001D1EEC" w:rsidRDefault="000373D6" w:rsidP="00E5256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0373D6">
              <w:rPr>
                <w:b/>
                <w:sz w:val="22"/>
                <w:szCs w:val="22"/>
              </w:rPr>
              <w:t>Alcon Polska Sp. z o.o.</w:t>
            </w:r>
          </w:p>
          <w:p w14:paraId="74006DDE" w14:textId="77777777" w:rsidR="000373D6" w:rsidRPr="001D1EEC" w:rsidRDefault="000373D6" w:rsidP="00E52568">
            <w:pPr>
              <w:spacing w:line="276" w:lineRule="auto"/>
              <w:rPr>
                <w:bCs/>
                <w:sz w:val="22"/>
                <w:szCs w:val="22"/>
              </w:rPr>
            </w:pPr>
            <w:r w:rsidRPr="000373D6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373D6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0373D6">
              <w:rPr>
                <w:bCs/>
                <w:sz w:val="22"/>
                <w:szCs w:val="22"/>
              </w:rPr>
              <w:t>Warszawa</w:t>
            </w:r>
          </w:p>
          <w:p w14:paraId="4F83C44D" w14:textId="77777777" w:rsidR="000373D6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0E921F" w14:textId="77777777" w:rsidR="000373D6" w:rsidRPr="00211A34" w:rsidRDefault="000373D6" w:rsidP="00E525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373D6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373D6">
              <w:rPr>
                <w:color w:val="000000"/>
                <w:sz w:val="22"/>
                <w:szCs w:val="22"/>
              </w:rPr>
              <w:t>Soczewka wewnątrzgałkowa trójogniskowa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373D6">
              <w:rPr>
                <w:b/>
                <w:sz w:val="22"/>
                <w:szCs w:val="22"/>
              </w:rPr>
              <w:t>9 936.00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086211" w14:textId="77777777" w:rsidR="000373D6" w:rsidRPr="00D168A0" w:rsidRDefault="000373D6" w:rsidP="00E5256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3A6DF7E" w14:textId="2B055E42" w:rsidR="000373D6" w:rsidRDefault="000373D6" w:rsidP="00E5256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373D6">
              <w:t xml:space="preserve">Oferta spełniająca warunki zawarte w SWZ, w ustawie Prawo zamówień publicznych z dnia 11 września 2019 r. (tekst jednolity Dz. U. z 2021 r. poz. 1129) oraz jest najkorzystniejsza w kryterium cena 60 % i </w:t>
            </w:r>
            <w:r w:rsidR="00EA7855" w:rsidRPr="000373D6">
              <w:t>jakość</w:t>
            </w:r>
            <w:r w:rsidRPr="000373D6">
              <w:t xml:space="preserve"> 40 %</w:t>
            </w:r>
          </w:p>
        </w:tc>
      </w:tr>
    </w:tbl>
    <w:p w14:paraId="1293168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019C04A" w14:textId="77777777" w:rsidTr="00596EA3">
        <w:tc>
          <w:tcPr>
            <w:tcW w:w="2169" w:type="dxa"/>
            <w:shd w:val="clear" w:color="auto" w:fill="F3F3F3"/>
          </w:tcPr>
          <w:p w14:paraId="2FD4BBD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F3736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424F9C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98EA34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373D6" w:rsidRPr="00834EF4" w14:paraId="687C3D7A" w14:textId="77777777" w:rsidTr="00E52568">
        <w:tc>
          <w:tcPr>
            <w:tcW w:w="2169" w:type="dxa"/>
            <w:shd w:val="clear" w:color="auto" w:fill="auto"/>
          </w:tcPr>
          <w:p w14:paraId="56F2C241" w14:textId="77777777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73D6">
              <w:rPr>
                <w:sz w:val="20"/>
                <w:szCs w:val="20"/>
              </w:rPr>
              <w:t>Soczewka wewnątrzgałkowa jednoogniskowa  wraz z depozytem soczewek</w:t>
            </w:r>
          </w:p>
        </w:tc>
        <w:tc>
          <w:tcPr>
            <w:tcW w:w="2793" w:type="dxa"/>
            <w:shd w:val="clear" w:color="auto" w:fill="auto"/>
          </w:tcPr>
          <w:p w14:paraId="3A131C9E" w14:textId="77777777" w:rsidR="000373D6" w:rsidRPr="00211A34" w:rsidRDefault="000373D6" w:rsidP="00E525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73D6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0A3DAD8C" w14:textId="77777777" w:rsidR="000373D6" w:rsidRPr="00211A34" w:rsidRDefault="000373D6" w:rsidP="00E52568">
            <w:pPr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15/I piętro</w:t>
            </w:r>
          </w:p>
          <w:p w14:paraId="7B3786A8" w14:textId="77777777" w:rsidR="000373D6" w:rsidRPr="00211A34" w:rsidRDefault="000373D6" w:rsidP="00E52568">
            <w:pPr>
              <w:spacing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C35E115" w14:textId="77777777" w:rsidR="000373D6" w:rsidRPr="000373D6" w:rsidRDefault="000373D6" w:rsidP="00E52568">
            <w:pPr>
              <w:spacing w:before="40" w:after="40"/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1 - Cena - 60.00</w:t>
            </w:r>
          </w:p>
          <w:p w14:paraId="5A089474" w14:textId="388DD6C3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2 - Jakość - </w:t>
            </w:r>
            <w:r w:rsidR="00323B40">
              <w:rPr>
                <w:sz w:val="20"/>
                <w:szCs w:val="20"/>
              </w:rPr>
              <w:t>4</w:t>
            </w:r>
            <w:r w:rsidRPr="000373D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341E54" w14:textId="45A26C7B" w:rsidR="000373D6" w:rsidRPr="00211A34" w:rsidRDefault="000373D6" w:rsidP="00E52568">
            <w:pPr>
              <w:jc w:val="center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  </w:t>
            </w:r>
            <w:r w:rsidR="00323B40">
              <w:rPr>
                <w:sz w:val="20"/>
                <w:szCs w:val="20"/>
              </w:rPr>
              <w:t>10</w:t>
            </w:r>
            <w:r w:rsidRPr="000373D6">
              <w:rPr>
                <w:sz w:val="20"/>
                <w:szCs w:val="20"/>
              </w:rPr>
              <w:t>0,00</w:t>
            </w:r>
          </w:p>
        </w:tc>
      </w:tr>
      <w:tr w:rsidR="000373D6" w:rsidRPr="00834EF4" w14:paraId="75638E3B" w14:textId="77777777" w:rsidTr="00E52568">
        <w:tc>
          <w:tcPr>
            <w:tcW w:w="2169" w:type="dxa"/>
            <w:shd w:val="clear" w:color="auto" w:fill="auto"/>
          </w:tcPr>
          <w:p w14:paraId="014F5DAC" w14:textId="77777777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73D6">
              <w:rPr>
                <w:sz w:val="20"/>
                <w:szCs w:val="20"/>
              </w:rPr>
              <w:t xml:space="preserve">Soczewka wewnątrzgałkowa jednoogniskowa  wraz z </w:t>
            </w:r>
            <w:r w:rsidRPr="000373D6">
              <w:rPr>
                <w:sz w:val="20"/>
                <w:szCs w:val="20"/>
              </w:rPr>
              <w:lastRenderedPageBreak/>
              <w:t>depozytem soczewek</w:t>
            </w:r>
          </w:p>
        </w:tc>
        <w:tc>
          <w:tcPr>
            <w:tcW w:w="2793" w:type="dxa"/>
            <w:shd w:val="clear" w:color="auto" w:fill="auto"/>
          </w:tcPr>
          <w:p w14:paraId="5CC9359F" w14:textId="77777777" w:rsidR="000373D6" w:rsidRPr="00211A34" w:rsidRDefault="000373D6" w:rsidP="00E525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73D6">
              <w:rPr>
                <w:b/>
                <w:bCs/>
                <w:sz w:val="20"/>
                <w:szCs w:val="20"/>
              </w:rPr>
              <w:lastRenderedPageBreak/>
              <w:t>Ocustar Sp. z o.o.</w:t>
            </w:r>
          </w:p>
          <w:p w14:paraId="2E1B0010" w14:textId="77777777" w:rsidR="000373D6" w:rsidRPr="00211A34" w:rsidRDefault="000373D6" w:rsidP="00E52568">
            <w:pPr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Młyńska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5/9</w:t>
            </w:r>
          </w:p>
          <w:p w14:paraId="5CDE28F2" w14:textId="77777777" w:rsidR="000373D6" w:rsidRPr="00211A34" w:rsidRDefault="000373D6" w:rsidP="00E52568">
            <w:pPr>
              <w:spacing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61-729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1D5C286" w14:textId="77777777" w:rsidR="000373D6" w:rsidRPr="000373D6" w:rsidRDefault="000373D6" w:rsidP="00E52568">
            <w:pPr>
              <w:spacing w:before="40" w:after="40"/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1 - Cena - 0.00</w:t>
            </w:r>
          </w:p>
          <w:p w14:paraId="10947D21" w14:textId="009053B9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2 - Jakość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91046D" w14:textId="77777777" w:rsidR="000373D6" w:rsidRPr="00211A34" w:rsidRDefault="000373D6" w:rsidP="00E52568">
            <w:pPr>
              <w:jc w:val="center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  0,00</w:t>
            </w:r>
          </w:p>
        </w:tc>
      </w:tr>
      <w:tr w:rsidR="000373D6" w:rsidRPr="00834EF4" w14:paraId="59B444BE" w14:textId="77777777" w:rsidTr="00E52568">
        <w:tc>
          <w:tcPr>
            <w:tcW w:w="2169" w:type="dxa"/>
            <w:shd w:val="clear" w:color="auto" w:fill="auto"/>
          </w:tcPr>
          <w:p w14:paraId="075455F6" w14:textId="77777777" w:rsidR="000373D6" w:rsidRPr="000373D6" w:rsidRDefault="000373D6" w:rsidP="00E52568">
            <w:pPr>
              <w:spacing w:before="40" w:after="40"/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73D6">
              <w:rPr>
                <w:sz w:val="20"/>
                <w:szCs w:val="20"/>
              </w:rPr>
              <w:t>Soczewka wewnątrzgałkowa jednoogniskowa z filtrem światła niebieskiego</w:t>
            </w:r>
          </w:p>
          <w:p w14:paraId="497280D4" w14:textId="77777777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wraz z depozytem soczewek</w:t>
            </w:r>
          </w:p>
        </w:tc>
        <w:tc>
          <w:tcPr>
            <w:tcW w:w="2793" w:type="dxa"/>
            <w:shd w:val="clear" w:color="auto" w:fill="auto"/>
          </w:tcPr>
          <w:p w14:paraId="48C52346" w14:textId="77777777" w:rsidR="000373D6" w:rsidRPr="00211A34" w:rsidRDefault="000373D6" w:rsidP="00E525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73D6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4DE7219A" w14:textId="77777777" w:rsidR="000373D6" w:rsidRPr="00211A34" w:rsidRDefault="000373D6" w:rsidP="00E52568">
            <w:pPr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15/I piętro</w:t>
            </w:r>
          </w:p>
          <w:p w14:paraId="3700DD5F" w14:textId="77777777" w:rsidR="000373D6" w:rsidRPr="00211A34" w:rsidRDefault="000373D6" w:rsidP="00E52568">
            <w:pPr>
              <w:spacing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73969D7" w14:textId="77777777" w:rsidR="000373D6" w:rsidRPr="000373D6" w:rsidRDefault="000373D6" w:rsidP="00E52568">
            <w:pPr>
              <w:spacing w:before="40" w:after="40"/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1 - Cena - 60.00</w:t>
            </w:r>
          </w:p>
          <w:p w14:paraId="309E3F43" w14:textId="3BE89482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2 - Jakość - </w:t>
            </w:r>
            <w:r w:rsidR="00323B40">
              <w:rPr>
                <w:sz w:val="20"/>
                <w:szCs w:val="20"/>
              </w:rPr>
              <w:t>4</w:t>
            </w:r>
            <w:r w:rsidRPr="000373D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EDC53B" w14:textId="6F25DC00" w:rsidR="000373D6" w:rsidRPr="00211A34" w:rsidRDefault="000373D6" w:rsidP="00E52568">
            <w:pPr>
              <w:jc w:val="center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  </w:t>
            </w:r>
            <w:r w:rsidR="00323B40">
              <w:rPr>
                <w:sz w:val="20"/>
                <w:szCs w:val="20"/>
              </w:rPr>
              <w:t>10</w:t>
            </w:r>
            <w:r w:rsidRPr="000373D6">
              <w:rPr>
                <w:sz w:val="20"/>
                <w:szCs w:val="20"/>
              </w:rPr>
              <w:t>0,00</w:t>
            </w:r>
          </w:p>
        </w:tc>
      </w:tr>
      <w:tr w:rsidR="000373D6" w:rsidRPr="00834EF4" w14:paraId="296FA7AA" w14:textId="77777777" w:rsidTr="00E52568">
        <w:tc>
          <w:tcPr>
            <w:tcW w:w="2169" w:type="dxa"/>
            <w:shd w:val="clear" w:color="auto" w:fill="auto"/>
          </w:tcPr>
          <w:p w14:paraId="73BE24D5" w14:textId="77777777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73D6">
              <w:rPr>
                <w:sz w:val="20"/>
                <w:szCs w:val="20"/>
              </w:rPr>
              <w:t>Soczewka wewnątrzgałkowa trzyczęściowa wraz z depozytem soczewek</w:t>
            </w:r>
          </w:p>
        </w:tc>
        <w:tc>
          <w:tcPr>
            <w:tcW w:w="2793" w:type="dxa"/>
            <w:shd w:val="clear" w:color="auto" w:fill="auto"/>
          </w:tcPr>
          <w:p w14:paraId="6097EA3A" w14:textId="77777777" w:rsidR="000373D6" w:rsidRPr="00211A34" w:rsidRDefault="000373D6" w:rsidP="00E525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73D6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3F018DCF" w14:textId="77777777" w:rsidR="000373D6" w:rsidRPr="00211A34" w:rsidRDefault="000373D6" w:rsidP="00E52568">
            <w:pPr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15/I piętro</w:t>
            </w:r>
          </w:p>
          <w:p w14:paraId="39AA16C4" w14:textId="77777777" w:rsidR="000373D6" w:rsidRPr="00211A34" w:rsidRDefault="000373D6" w:rsidP="00E52568">
            <w:pPr>
              <w:spacing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D382B81" w14:textId="77777777" w:rsidR="000373D6" w:rsidRPr="000373D6" w:rsidRDefault="000373D6" w:rsidP="00E52568">
            <w:pPr>
              <w:spacing w:before="40" w:after="40"/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1 - Cena - 60.00</w:t>
            </w:r>
          </w:p>
          <w:p w14:paraId="7EE9C695" w14:textId="649610D3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2 - Jakość - </w:t>
            </w:r>
            <w:r w:rsidR="00323B40">
              <w:rPr>
                <w:sz w:val="20"/>
                <w:szCs w:val="20"/>
              </w:rPr>
              <w:t>4</w:t>
            </w:r>
            <w:r w:rsidRPr="000373D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743059" w14:textId="54877CC2" w:rsidR="000373D6" w:rsidRPr="00211A34" w:rsidRDefault="000373D6" w:rsidP="00E52568">
            <w:pPr>
              <w:jc w:val="center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  </w:t>
            </w:r>
            <w:r w:rsidR="00323B40">
              <w:rPr>
                <w:sz w:val="20"/>
                <w:szCs w:val="20"/>
              </w:rPr>
              <w:t>10</w:t>
            </w:r>
            <w:r w:rsidRPr="000373D6">
              <w:rPr>
                <w:sz w:val="20"/>
                <w:szCs w:val="20"/>
              </w:rPr>
              <w:t>0,00</w:t>
            </w:r>
          </w:p>
        </w:tc>
      </w:tr>
      <w:tr w:rsidR="000373D6" w:rsidRPr="00834EF4" w14:paraId="33F963E1" w14:textId="77777777" w:rsidTr="00E52568">
        <w:tc>
          <w:tcPr>
            <w:tcW w:w="2169" w:type="dxa"/>
            <w:shd w:val="clear" w:color="auto" w:fill="auto"/>
          </w:tcPr>
          <w:p w14:paraId="3B7FFCB9" w14:textId="77777777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73D6">
              <w:rPr>
                <w:sz w:val="20"/>
                <w:szCs w:val="20"/>
              </w:rPr>
              <w:t>Soczewka wewnątrzgałkowa jednoogniskowa w zakresie 30-40 dioptrii</w:t>
            </w:r>
          </w:p>
        </w:tc>
        <w:tc>
          <w:tcPr>
            <w:tcW w:w="2793" w:type="dxa"/>
            <w:shd w:val="clear" w:color="auto" w:fill="auto"/>
          </w:tcPr>
          <w:p w14:paraId="380F287D" w14:textId="77777777" w:rsidR="000373D6" w:rsidRPr="00211A34" w:rsidRDefault="000373D6" w:rsidP="00E525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73D6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389110BD" w14:textId="77777777" w:rsidR="000373D6" w:rsidRPr="00211A34" w:rsidRDefault="000373D6" w:rsidP="00E52568">
            <w:pPr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15/I piętro</w:t>
            </w:r>
          </w:p>
          <w:p w14:paraId="303BE785" w14:textId="77777777" w:rsidR="000373D6" w:rsidRPr="00211A34" w:rsidRDefault="000373D6" w:rsidP="00E52568">
            <w:pPr>
              <w:spacing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52DB063" w14:textId="77777777" w:rsidR="000373D6" w:rsidRPr="000373D6" w:rsidRDefault="000373D6" w:rsidP="00E52568">
            <w:pPr>
              <w:spacing w:before="40" w:after="40"/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1 - Cena - 60.00</w:t>
            </w:r>
          </w:p>
          <w:p w14:paraId="44D47BFD" w14:textId="6C104C89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2 - Jakość - </w:t>
            </w:r>
            <w:r w:rsidR="00323B40">
              <w:rPr>
                <w:sz w:val="20"/>
                <w:szCs w:val="20"/>
              </w:rPr>
              <w:t>4</w:t>
            </w:r>
            <w:r w:rsidRPr="000373D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A57154" w14:textId="1F5FD051" w:rsidR="000373D6" w:rsidRPr="00211A34" w:rsidRDefault="000373D6" w:rsidP="00E52568">
            <w:pPr>
              <w:jc w:val="center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  </w:t>
            </w:r>
            <w:r w:rsidR="00323B40">
              <w:rPr>
                <w:sz w:val="20"/>
                <w:szCs w:val="20"/>
              </w:rPr>
              <w:t>10</w:t>
            </w:r>
            <w:r w:rsidRPr="000373D6">
              <w:rPr>
                <w:sz w:val="20"/>
                <w:szCs w:val="20"/>
              </w:rPr>
              <w:t>0,00</w:t>
            </w:r>
          </w:p>
        </w:tc>
      </w:tr>
      <w:tr w:rsidR="000373D6" w:rsidRPr="00834EF4" w14:paraId="1C5CCAD7" w14:textId="77777777" w:rsidTr="00E52568">
        <w:tc>
          <w:tcPr>
            <w:tcW w:w="2169" w:type="dxa"/>
            <w:shd w:val="clear" w:color="auto" w:fill="auto"/>
          </w:tcPr>
          <w:p w14:paraId="017989B5" w14:textId="77777777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73D6">
              <w:rPr>
                <w:sz w:val="20"/>
                <w:szCs w:val="20"/>
              </w:rPr>
              <w:t>Soczewka wewnątrzgałkowa jednoogniskowa w zamkniętym systemie implantacyjnym wraz z depozytem soczewek</w:t>
            </w:r>
          </w:p>
        </w:tc>
        <w:tc>
          <w:tcPr>
            <w:tcW w:w="2793" w:type="dxa"/>
            <w:shd w:val="clear" w:color="auto" w:fill="auto"/>
          </w:tcPr>
          <w:p w14:paraId="2EA48580" w14:textId="77777777" w:rsidR="000373D6" w:rsidRPr="00211A34" w:rsidRDefault="000373D6" w:rsidP="00E525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73D6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78A2416F" w14:textId="77777777" w:rsidR="000373D6" w:rsidRPr="00211A34" w:rsidRDefault="000373D6" w:rsidP="00E52568">
            <w:pPr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15/I piętro</w:t>
            </w:r>
          </w:p>
          <w:p w14:paraId="03B5450A" w14:textId="77777777" w:rsidR="000373D6" w:rsidRPr="00211A34" w:rsidRDefault="000373D6" w:rsidP="00E52568">
            <w:pPr>
              <w:spacing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C263652" w14:textId="77777777" w:rsidR="000373D6" w:rsidRPr="000373D6" w:rsidRDefault="000373D6" w:rsidP="00E52568">
            <w:pPr>
              <w:spacing w:before="40" w:after="40"/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1 - Cena - 60.00</w:t>
            </w:r>
          </w:p>
          <w:p w14:paraId="40FECFA4" w14:textId="48551476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2 - Jakość - </w:t>
            </w:r>
            <w:r w:rsidR="00323B40">
              <w:rPr>
                <w:sz w:val="20"/>
                <w:szCs w:val="20"/>
              </w:rPr>
              <w:t>4</w:t>
            </w:r>
            <w:r w:rsidRPr="000373D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7096FB" w14:textId="23DFCB4F" w:rsidR="000373D6" w:rsidRPr="00211A34" w:rsidRDefault="000373D6" w:rsidP="00E52568">
            <w:pPr>
              <w:jc w:val="center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  </w:t>
            </w:r>
            <w:r w:rsidR="00323B40">
              <w:rPr>
                <w:sz w:val="20"/>
                <w:szCs w:val="20"/>
              </w:rPr>
              <w:t>10</w:t>
            </w:r>
            <w:r w:rsidRPr="000373D6">
              <w:rPr>
                <w:sz w:val="20"/>
                <w:szCs w:val="20"/>
              </w:rPr>
              <w:t>0,00</w:t>
            </w:r>
          </w:p>
        </w:tc>
      </w:tr>
      <w:tr w:rsidR="000373D6" w:rsidRPr="00834EF4" w14:paraId="08068D06" w14:textId="77777777" w:rsidTr="00E52568">
        <w:tc>
          <w:tcPr>
            <w:tcW w:w="2169" w:type="dxa"/>
            <w:shd w:val="clear" w:color="auto" w:fill="auto"/>
          </w:tcPr>
          <w:p w14:paraId="2EDE61AA" w14:textId="77777777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373D6">
              <w:rPr>
                <w:sz w:val="20"/>
                <w:szCs w:val="20"/>
              </w:rPr>
              <w:t>Soczewka wewnątrzgałkowa trójogniskowa</w:t>
            </w:r>
          </w:p>
        </w:tc>
        <w:tc>
          <w:tcPr>
            <w:tcW w:w="2793" w:type="dxa"/>
            <w:shd w:val="clear" w:color="auto" w:fill="auto"/>
          </w:tcPr>
          <w:p w14:paraId="24557C25" w14:textId="77777777" w:rsidR="000373D6" w:rsidRPr="00211A34" w:rsidRDefault="000373D6" w:rsidP="00E525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373D6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7E88528E" w14:textId="77777777" w:rsidR="000373D6" w:rsidRPr="00211A34" w:rsidRDefault="000373D6" w:rsidP="00E52568">
            <w:pPr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15/I piętro</w:t>
            </w:r>
          </w:p>
          <w:p w14:paraId="4ED41DDA" w14:textId="77777777" w:rsidR="000373D6" w:rsidRPr="00211A34" w:rsidRDefault="000373D6" w:rsidP="00E52568">
            <w:pPr>
              <w:spacing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373D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A8A0F3C" w14:textId="77777777" w:rsidR="000373D6" w:rsidRPr="000373D6" w:rsidRDefault="000373D6" w:rsidP="00E52568">
            <w:pPr>
              <w:spacing w:before="40" w:after="40"/>
              <w:rPr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>1 - Cena - 60.00</w:t>
            </w:r>
          </w:p>
          <w:p w14:paraId="5D773EDF" w14:textId="02FED3E7" w:rsidR="000373D6" w:rsidRPr="00211A34" w:rsidRDefault="000373D6" w:rsidP="00E525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2 - Jakość - </w:t>
            </w:r>
            <w:r w:rsidR="00323B40">
              <w:rPr>
                <w:sz w:val="20"/>
                <w:szCs w:val="20"/>
              </w:rPr>
              <w:t>4</w:t>
            </w:r>
            <w:r w:rsidRPr="000373D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B3D531" w14:textId="66E1CD98" w:rsidR="000373D6" w:rsidRPr="00211A34" w:rsidRDefault="000373D6" w:rsidP="00E52568">
            <w:pPr>
              <w:jc w:val="center"/>
              <w:rPr>
                <w:color w:val="000000"/>
                <w:sz w:val="20"/>
                <w:szCs w:val="20"/>
              </w:rPr>
            </w:pPr>
            <w:r w:rsidRPr="000373D6">
              <w:rPr>
                <w:sz w:val="20"/>
                <w:szCs w:val="20"/>
              </w:rPr>
              <w:t xml:space="preserve">  </w:t>
            </w:r>
            <w:r w:rsidR="00323B40">
              <w:rPr>
                <w:sz w:val="20"/>
                <w:szCs w:val="20"/>
              </w:rPr>
              <w:t>10</w:t>
            </w:r>
            <w:r w:rsidRPr="000373D6">
              <w:rPr>
                <w:sz w:val="20"/>
                <w:szCs w:val="20"/>
              </w:rPr>
              <w:t>0,00</w:t>
            </w:r>
          </w:p>
        </w:tc>
      </w:tr>
    </w:tbl>
    <w:p w14:paraId="7E5CD8F2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32223" w14:textId="77777777" w:rsidR="00703EA8" w:rsidRDefault="00703EA8">
      <w:r>
        <w:separator/>
      </w:r>
    </w:p>
  </w:endnote>
  <w:endnote w:type="continuationSeparator" w:id="0">
    <w:p w14:paraId="4483C06A" w14:textId="77777777" w:rsidR="00703EA8" w:rsidRDefault="00703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C325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7C61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B8688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8EF82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D65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5BFC4" w14:textId="77777777" w:rsidR="00703EA8" w:rsidRDefault="00703EA8">
      <w:r>
        <w:separator/>
      </w:r>
    </w:p>
  </w:footnote>
  <w:footnote w:type="continuationSeparator" w:id="0">
    <w:p w14:paraId="04B11F6C" w14:textId="77777777" w:rsidR="00703EA8" w:rsidRDefault="00703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18A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9939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2447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F6"/>
    <w:rsid w:val="00022322"/>
    <w:rsid w:val="000373D6"/>
    <w:rsid w:val="00042497"/>
    <w:rsid w:val="000C1E6F"/>
    <w:rsid w:val="000E4E56"/>
    <w:rsid w:val="0016050D"/>
    <w:rsid w:val="001A1468"/>
    <w:rsid w:val="001B7815"/>
    <w:rsid w:val="001D1EEC"/>
    <w:rsid w:val="00211A34"/>
    <w:rsid w:val="002B1E4F"/>
    <w:rsid w:val="002B6761"/>
    <w:rsid w:val="00323B40"/>
    <w:rsid w:val="003445A0"/>
    <w:rsid w:val="003A0AFC"/>
    <w:rsid w:val="003D611C"/>
    <w:rsid w:val="00431C0B"/>
    <w:rsid w:val="00437CAD"/>
    <w:rsid w:val="004657DA"/>
    <w:rsid w:val="00476DF6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03EA8"/>
    <w:rsid w:val="00712C39"/>
    <w:rsid w:val="00756CDA"/>
    <w:rsid w:val="007E2ACC"/>
    <w:rsid w:val="007E68C5"/>
    <w:rsid w:val="00832144"/>
    <w:rsid w:val="00836DAF"/>
    <w:rsid w:val="008567C7"/>
    <w:rsid w:val="008642B3"/>
    <w:rsid w:val="00874789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08EF"/>
    <w:rsid w:val="00D01E5B"/>
    <w:rsid w:val="00D04203"/>
    <w:rsid w:val="00D168A0"/>
    <w:rsid w:val="00D26ED6"/>
    <w:rsid w:val="00D42C90"/>
    <w:rsid w:val="00D50B2F"/>
    <w:rsid w:val="00D8427E"/>
    <w:rsid w:val="00E30B2D"/>
    <w:rsid w:val="00E62859"/>
    <w:rsid w:val="00E85D70"/>
    <w:rsid w:val="00EA7855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C36D8"/>
  <w15:chartTrackingRefBased/>
  <w15:docId w15:val="{D7AEF169-F742-4833-BB33-0A1AE0D61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642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1899-12-31T23:00:00Z</cp:lastPrinted>
  <dcterms:created xsi:type="dcterms:W3CDTF">2023-02-15T12:45:00Z</dcterms:created>
  <dcterms:modified xsi:type="dcterms:W3CDTF">2023-02-15T12:45:00Z</dcterms:modified>
</cp:coreProperties>
</file>