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3F6728A0" w:rsidR="005D2404" w:rsidRPr="00736828" w:rsidRDefault="008D2AB8" w:rsidP="00AB7D71">
      <w:pPr>
        <w:jc w:val="both"/>
        <w:rPr>
          <w:b/>
          <w:bCs/>
          <w:sz w:val="22"/>
          <w:szCs w:val="22"/>
        </w:rPr>
      </w:pPr>
      <w:r w:rsidRPr="00736828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736828">
        <w:rPr>
          <w:b/>
          <w:bCs/>
          <w:sz w:val="22"/>
          <w:szCs w:val="22"/>
        </w:rPr>
        <w:t xml:space="preserve"> </w:t>
      </w:r>
      <w:bookmarkEnd w:id="0"/>
      <w:r w:rsidR="00BB6345" w:rsidRPr="00BB6345">
        <w:rPr>
          <w:b/>
          <w:bCs/>
          <w:sz w:val="22"/>
          <w:szCs w:val="22"/>
        </w:rPr>
        <w:t xml:space="preserve"> </w:t>
      </w:r>
      <w:r w:rsidR="00C00E61" w:rsidRPr="00C00E61">
        <w:rPr>
          <w:b/>
          <w:bCs/>
          <w:sz w:val="22"/>
          <w:szCs w:val="22"/>
        </w:rPr>
        <w:t>Skład komputerowy i komputerowe opracowanie rysunków do pozycji wydawniczych, w których wzory, tabele i rysunki stanowią do 65% objętości książki, wraz z przygotowaniem plików do druku – KC-zp.272-59/23</w:t>
      </w:r>
      <w:r w:rsidRPr="00736828">
        <w:rPr>
          <w:sz w:val="22"/>
          <w:szCs w:val="22"/>
        </w:rPr>
        <w:t>,</w:t>
      </w:r>
      <w:r w:rsidRPr="00736828">
        <w:rPr>
          <w:b/>
          <w:sz w:val="22"/>
          <w:szCs w:val="22"/>
        </w:rPr>
        <w:t xml:space="preserve"> </w:t>
      </w:r>
      <w:r w:rsidRPr="00736828">
        <w:rPr>
          <w:sz w:val="22"/>
          <w:szCs w:val="22"/>
        </w:rPr>
        <w:t>oferuję r</w:t>
      </w:r>
      <w:r w:rsidR="0073659D" w:rsidRPr="00736828">
        <w:rPr>
          <w:sz w:val="22"/>
          <w:szCs w:val="22"/>
        </w:rPr>
        <w:t xml:space="preserve">ealizację przedmiotu zamówienia, </w:t>
      </w:r>
      <w:r w:rsidRPr="00736828">
        <w:rPr>
          <w:sz w:val="22"/>
          <w:szCs w:val="22"/>
        </w:rPr>
        <w:t>zgodnie z</w:t>
      </w:r>
      <w:r w:rsidR="006D107A" w:rsidRPr="00736828">
        <w:rPr>
          <w:sz w:val="22"/>
          <w:szCs w:val="22"/>
        </w:rPr>
        <w:t xml:space="preserve"> </w:t>
      </w:r>
      <w:r w:rsidRPr="00736828">
        <w:rPr>
          <w:sz w:val="22"/>
          <w:szCs w:val="22"/>
        </w:rPr>
        <w:t>zasadami określonymi w specyfikacji warunków zamówienia.</w:t>
      </w:r>
    </w:p>
    <w:p w14:paraId="0D469BD4" w14:textId="77777777" w:rsidR="00736828" w:rsidRPr="00736828" w:rsidRDefault="00736828" w:rsidP="00736828">
      <w:pPr>
        <w:widowControl w:val="0"/>
        <w:jc w:val="both"/>
        <w:rPr>
          <w:sz w:val="22"/>
          <w:szCs w:val="22"/>
        </w:rPr>
      </w:pPr>
    </w:p>
    <w:tbl>
      <w:tblPr>
        <w:tblW w:w="9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4"/>
        <w:gridCol w:w="1784"/>
        <w:gridCol w:w="2002"/>
        <w:gridCol w:w="1930"/>
      </w:tblGrid>
      <w:tr w:rsidR="00C00E61" w:rsidRPr="00BA6535" w14:paraId="22FB55DF" w14:textId="185388BD" w:rsidTr="00C00E61">
        <w:tc>
          <w:tcPr>
            <w:tcW w:w="3344" w:type="dxa"/>
            <w:shd w:val="clear" w:color="auto" w:fill="auto"/>
          </w:tcPr>
          <w:p w14:paraId="68D4BEE9" w14:textId="77777777" w:rsidR="00C00E61" w:rsidRPr="00BA6535" w:rsidRDefault="00C00E61" w:rsidP="006E34BA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84" w:type="dxa"/>
            <w:shd w:val="clear" w:color="auto" w:fill="auto"/>
          </w:tcPr>
          <w:p w14:paraId="44ACDD41" w14:textId="77777777" w:rsidR="00C00E61" w:rsidRPr="00BA6535" w:rsidRDefault="00C00E61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>Zadanie 1</w:t>
            </w:r>
          </w:p>
        </w:tc>
        <w:tc>
          <w:tcPr>
            <w:tcW w:w="2002" w:type="dxa"/>
          </w:tcPr>
          <w:p w14:paraId="36B0D849" w14:textId="77777777" w:rsidR="00C00E61" w:rsidRPr="00BA6535" w:rsidRDefault="00C00E61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>Zadanie 2</w:t>
            </w:r>
          </w:p>
        </w:tc>
        <w:tc>
          <w:tcPr>
            <w:tcW w:w="1930" w:type="dxa"/>
          </w:tcPr>
          <w:p w14:paraId="57B180CB" w14:textId="668CDBA0" w:rsidR="00C00E61" w:rsidRPr="00BA6535" w:rsidRDefault="00C00E61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 xml:space="preserve">Zadanie </w:t>
            </w:r>
            <w:r>
              <w:rPr>
                <w:b/>
                <w:sz w:val="20"/>
                <w:szCs w:val="20"/>
              </w:rPr>
              <w:t>3</w:t>
            </w:r>
          </w:p>
        </w:tc>
      </w:tr>
      <w:tr w:rsidR="00C00E61" w:rsidRPr="00BA6535" w14:paraId="4409C24E" w14:textId="4FA6C62F" w:rsidTr="00C00E61">
        <w:tc>
          <w:tcPr>
            <w:tcW w:w="3344" w:type="dxa"/>
            <w:shd w:val="clear" w:color="auto" w:fill="auto"/>
          </w:tcPr>
          <w:p w14:paraId="1F1A17C4" w14:textId="77777777" w:rsidR="00C00E61" w:rsidRPr="00BA6535" w:rsidRDefault="00C00E61" w:rsidP="006E34BA">
            <w:pPr>
              <w:widowControl w:val="0"/>
              <w:jc w:val="both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 xml:space="preserve">Cena brutto składu wraz </w:t>
            </w:r>
            <w:r>
              <w:rPr>
                <w:b/>
                <w:sz w:val="20"/>
                <w:szCs w:val="20"/>
              </w:rPr>
              <w:br/>
            </w:r>
            <w:r w:rsidRPr="00BA6535">
              <w:rPr>
                <w:b/>
                <w:sz w:val="20"/>
                <w:szCs w:val="20"/>
              </w:rPr>
              <w:t xml:space="preserve">z przygotowaniem </w:t>
            </w:r>
            <w:r w:rsidRPr="00951BB4">
              <w:rPr>
                <w:b/>
                <w:sz w:val="20"/>
                <w:szCs w:val="20"/>
              </w:rPr>
              <w:t>PDF za 1 AW</w:t>
            </w:r>
          </w:p>
        </w:tc>
        <w:tc>
          <w:tcPr>
            <w:tcW w:w="1784" w:type="dxa"/>
            <w:shd w:val="clear" w:color="auto" w:fill="auto"/>
          </w:tcPr>
          <w:p w14:paraId="470E862E" w14:textId="77777777" w:rsidR="00C00E61" w:rsidRPr="00BA6535" w:rsidRDefault="00C00E61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02" w:type="dxa"/>
          </w:tcPr>
          <w:p w14:paraId="133E7399" w14:textId="77777777" w:rsidR="00C00E61" w:rsidRPr="00BA6535" w:rsidRDefault="00C00E61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0" w:type="dxa"/>
          </w:tcPr>
          <w:p w14:paraId="4C0DDC21" w14:textId="77777777" w:rsidR="00C00E61" w:rsidRPr="00BA6535" w:rsidRDefault="00C00E61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C00E61" w:rsidRPr="00BA6535" w14:paraId="1CD016BF" w14:textId="4AC2BCC6" w:rsidTr="00C00E61">
        <w:trPr>
          <w:trHeight w:val="60"/>
        </w:trPr>
        <w:tc>
          <w:tcPr>
            <w:tcW w:w="3344" w:type="dxa"/>
            <w:shd w:val="clear" w:color="auto" w:fill="auto"/>
          </w:tcPr>
          <w:p w14:paraId="456FF56A" w14:textId="77777777" w:rsidR="00C00E61" w:rsidRPr="0059322C" w:rsidRDefault="00C00E61" w:rsidP="006E34BA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1784" w:type="dxa"/>
            <w:shd w:val="clear" w:color="auto" w:fill="auto"/>
          </w:tcPr>
          <w:p w14:paraId="7326BD7E" w14:textId="77777777" w:rsidR="00C00E61" w:rsidRPr="00BA6535" w:rsidRDefault="00C00E61" w:rsidP="006E34BA">
            <w:pPr>
              <w:widowControl w:val="0"/>
              <w:spacing w:line="360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2002" w:type="dxa"/>
          </w:tcPr>
          <w:p w14:paraId="304090BF" w14:textId="77777777" w:rsidR="00C00E61" w:rsidRPr="00BA6535" w:rsidRDefault="00C00E61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0" w:type="dxa"/>
          </w:tcPr>
          <w:p w14:paraId="2BD0C927" w14:textId="77777777" w:rsidR="00C00E61" w:rsidRPr="00BA6535" w:rsidRDefault="00C00E61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C00E61" w:rsidRPr="00BA6535" w14:paraId="54D5BCFE" w14:textId="03C1B31D" w:rsidTr="00C00E61">
        <w:tc>
          <w:tcPr>
            <w:tcW w:w="3344" w:type="dxa"/>
            <w:shd w:val="clear" w:color="auto" w:fill="auto"/>
          </w:tcPr>
          <w:p w14:paraId="76056218" w14:textId="77777777" w:rsidR="00C00E61" w:rsidRPr="00BA6535" w:rsidRDefault="00C00E61" w:rsidP="006E34BA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BA6535">
              <w:rPr>
                <w:b/>
                <w:sz w:val="20"/>
                <w:szCs w:val="20"/>
              </w:rPr>
              <w:t>Podatek VAT …%</w:t>
            </w:r>
          </w:p>
        </w:tc>
        <w:tc>
          <w:tcPr>
            <w:tcW w:w="1784" w:type="dxa"/>
            <w:shd w:val="clear" w:color="auto" w:fill="auto"/>
          </w:tcPr>
          <w:p w14:paraId="47912236" w14:textId="77777777" w:rsidR="00C00E61" w:rsidRPr="00BA6535" w:rsidRDefault="00C00E61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02" w:type="dxa"/>
          </w:tcPr>
          <w:p w14:paraId="25DA563F" w14:textId="77777777" w:rsidR="00C00E61" w:rsidRPr="00BA6535" w:rsidRDefault="00C00E61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0" w:type="dxa"/>
          </w:tcPr>
          <w:p w14:paraId="39012020" w14:textId="77777777" w:rsidR="00C00E61" w:rsidRPr="00BA6535" w:rsidRDefault="00C00E61" w:rsidP="006E34BA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C00E61" w:rsidRPr="00BA6535" w14:paraId="0272BE02" w14:textId="7B3A3520" w:rsidTr="00A33F49">
        <w:tc>
          <w:tcPr>
            <w:tcW w:w="3344" w:type="dxa"/>
            <w:shd w:val="clear" w:color="auto" w:fill="auto"/>
          </w:tcPr>
          <w:p w14:paraId="26C03A16" w14:textId="1F251D4D" w:rsidR="00C00E61" w:rsidRPr="00BA6535" w:rsidRDefault="00C00E61" w:rsidP="006E34BA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5716" w:type="dxa"/>
            <w:gridSpan w:val="3"/>
            <w:shd w:val="clear" w:color="auto" w:fill="auto"/>
          </w:tcPr>
          <w:p w14:paraId="03151419" w14:textId="2393E2C8" w:rsidR="00C00E61" w:rsidRPr="00BA6535" w:rsidRDefault="00C00E61" w:rsidP="006E34BA">
            <w:pPr>
              <w:widowControl w:val="0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Sukcesywnie przez okres </w:t>
            </w:r>
            <w:r w:rsidRPr="00CA75C6">
              <w:rPr>
                <w:sz w:val="20"/>
                <w:szCs w:val="20"/>
              </w:rPr>
              <w:t xml:space="preserve">12 miesięcy od daty </w:t>
            </w:r>
            <w:r>
              <w:rPr>
                <w:sz w:val="20"/>
                <w:szCs w:val="20"/>
              </w:rPr>
              <w:t xml:space="preserve">podpisania </w:t>
            </w:r>
            <w:r w:rsidRPr="00CA75C6">
              <w:rPr>
                <w:sz w:val="20"/>
                <w:szCs w:val="20"/>
              </w:rPr>
              <w:t xml:space="preserve"> umowy</w:t>
            </w:r>
          </w:p>
        </w:tc>
      </w:tr>
    </w:tbl>
    <w:p w14:paraId="543E8B30" w14:textId="77777777" w:rsidR="00C00E61" w:rsidRDefault="00C00E61" w:rsidP="00845B4F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3008F5E4" w14:textId="17B9F6D2" w:rsidR="00EC28E2" w:rsidRDefault="008D2AB8" w:rsidP="00845B4F">
      <w:pPr>
        <w:tabs>
          <w:tab w:val="left" w:pos="426"/>
        </w:tabs>
        <w:jc w:val="both"/>
        <w:rPr>
          <w:bCs/>
          <w:iCs/>
          <w:color w:val="000000"/>
          <w:sz w:val="20"/>
          <w:szCs w:val="20"/>
          <w:lang w:eastAsia="x-none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</w:t>
      </w:r>
      <w:bookmarkStart w:id="1" w:name="_GoBack"/>
      <w:bookmarkEnd w:id="1"/>
      <w:r w:rsidR="002A48B7" w:rsidRPr="00C81224">
        <w:rPr>
          <w:sz w:val="20"/>
          <w:szCs w:val="20"/>
        </w:rPr>
        <w:t>amawiającego na rachunek Wykonawcy zawarty na dzień zlecenia przelewu w wykazie podmiotów, o których mowa w art. 96b ust. 1) Ustawy o podatku od towarów i usług.</w:t>
      </w:r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D685CEF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lastRenderedPageBreak/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1141CF" w14:textId="77777777" w:rsidR="00BB6345" w:rsidRDefault="00BB6345" w:rsidP="00BB634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5CD834" w14:textId="77777777" w:rsidR="00471A17" w:rsidRDefault="00471A17">
      <w:r>
        <w:separator/>
      </w:r>
    </w:p>
  </w:endnote>
  <w:endnote w:type="continuationSeparator" w:id="0">
    <w:p w14:paraId="51BDB8E3" w14:textId="77777777" w:rsidR="00471A17" w:rsidRDefault="00471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33A889" w14:textId="77777777" w:rsidR="00471A17" w:rsidRDefault="00471A17">
      <w:r>
        <w:separator/>
      </w:r>
    </w:p>
  </w:footnote>
  <w:footnote w:type="continuationSeparator" w:id="0">
    <w:p w14:paraId="7610798A" w14:textId="77777777" w:rsidR="00471A17" w:rsidRDefault="00471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120371F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753CA"/>
    <w:rsid w:val="00085967"/>
    <w:rsid w:val="000A33F5"/>
    <w:rsid w:val="000B731D"/>
    <w:rsid w:val="000C1BB5"/>
    <w:rsid w:val="000D6134"/>
    <w:rsid w:val="000E09C7"/>
    <w:rsid w:val="000E1ECC"/>
    <w:rsid w:val="000F6589"/>
    <w:rsid w:val="00106636"/>
    <w:rsid w:val="00106A15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2F1407"/>
    <w:rsid w:val="003049BF"/>
    <w:rsid w:val="00315A4A"/>
    <w:rsid w:val="00317C81"/>
    <w:rsid w:val="00332F01"/>
    <w:rsid w:val="00363710"/>
    <w:rsid w:val="00371FF4"/>
    <w:rsid w:val="0037234E"/>
    <w:rsid w:val="003A226C"/>
    <w:rsid w:val="003C5350"/>
    <w:rsid w:val="004244A9"/>
    <w:rsid w:val="0044055D"/>
    <w:rsid w:val="00471A17"/>
    <w:rsid w:val="00486653"/>
    <w:rsid w:val="00493393"/>
    <w:rsid w:val="004B7300"/>
    <w:rsid w:val="004C6753"/>
    <w:rsid w:val="004E40D9"/>
    <w:rsid w:val="004E4C72"/>
    <w:rsid w:val="004F2474"/>
    <w:rsid w:val="00543BD2"/>
    <w:rsid w:val="00562324"/>
    <w:rsid w:val="0057219C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36828"/>
    <w:rsid w:val="007538B8"/>
    <w:rsid w:val="007725AA"/>
    <w:rsid w:val="007748F0"/>
    <w:rsid w:val="00792ACC"/>
    <w:rsid w:val="007A4321"/>
    <w:rsid w:val="007C304C"/>
    <w:rsid w:val="007C7422"/>
    <w:rsid w:val="007D6B48"/>
    <w:rsid w:val="00833933"/>
    <w:rsid w:val="008423B0"/>
    <w:rsid w:val="00845B4F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B6345"/>
    <w:rsid w:val="00BE0FB6"/>
    <w:rsid w:val="00BF6F0A"/>
    <w:rsid w:val="00C00E61"/>
    <w:rsid w:val="00C1016D"/>
    <w:rsid w:val="00C237B2"/>
    <w:rsid w:val="00C81224"/>
    <w:rsid w:val="00C969A6"/>
    <w:rsid w:val="00CA7D36"/>
    <w:rsid w:val="00CE04BE"/>
    <w:rsid w:val="00D03055"/>
    <w:rsid w:val="00D223B9"/>
    <w:rsid w:val="00D24208"/>
    <w:rsid w:val="00D537A2"/>
    <w:rsid w:val="00D572B5"/>
    <w:rsid w:val="00D60C38"/>
    <w:rsid w:val="00D66893"/>
    <w:rsid w:val="00D90ACB"/>
    <w:rsid w:val="00DC1500"/>
    <w:rsid w:val="00E0033F"/>
    <w:rsid w:val="00E41344"/>
    <w:rsid w:val="00E44371"/>
    <w:rsid w:val="00E85B62"/>
    <w:rsid w:val="00E949B0"/>
    <w:rsid w:val="00EB3E67"/>
    <w:rsid w:val="00EC28E2"/>
    <w:rsid w:val="00EE3FB1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3F6C0-6AC2-4736-985E-36DB6A1F8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655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3</cp:revision>
  <cp:lastPrinted>2022-06-27T12:23:00Z</cp:lastPrinted>
  <dcterms:created xsi:type="dcterms:W3CDTF">2022-07-05T10:07:00Z</dcterms:created>
  <dcterms:modified xsi:type="dcterms:W3CDTF">2023-01-27T12:24:00Z</dcterms:modified>
</cp:coreProperties>
</file>