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92FAA" w14:textId="30D7705F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7C65BA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FB7202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F58ABF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7CA06F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C7ACCB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E0D244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936C6A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56F30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4598542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7FE1A80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EF8B79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6A6FC0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F1FAE3F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BDFF446" w14:textId="3943A8B9" w:rsidR="0092620A" w:rsidRPr="00CC70DB" w:rsidRDefault="0092620A" w:rsidP="008D2AB8">
      <w:pPr>
        <w:ind w:right="-110"/>
        <w:rPr>
          <w:b/>
          <w:sz w:val="22"/>
          <w:szCs w:val="22"/>
        </w:rPr>
      </w:pPr>
      <w:r w:rsidRPr="00CC70DB">
        <w:rPr>
          <w:b/>
          <w:sz w:val="22"/>
          <w:szCs w:val="22"/>
        </w:rPr>
        <w:t xml:space="preserve">Akademia Górniczo </w:t>
      </w:r>
      <w:r w:rsidR="0070520A" w:rsidRPr="00CC70DB">
        <w:rPr>
          <w:b/>
          <w:sz w:val="22"/>
          <w:szCs w:val="22"/>
        </w:rPr>
        <w:t>–</w:t>
      </w:r>
      <w:r w:rsidRPr="00CC70DB">
        <w:rPr>
          <w:b/>
          <w:sz w:val="22"/>
          <w:szCs w:val="22"/>
        </w:rPr>
        <w:t xml:space="preserve"> Hutnicza</w:t>
      </w:r>
      <w:r w:rsidR="0070520A" w:rsidRPr="00CC70DB">
        <w:rPr>
          <w:b/>
          <w:sz w:val="22"/>
          <w:szCs w:val="22"/>
        </w:rPr>
        <w:t xml:space="preserve"> </w:t>
      </w:r>
      <w:r w:rsidRPr="00CC70DB">
        <w:rPr>
          <w:b/>
          <w:sz w:val="22"/>
          <w:szCs w:val="22"/>
        </w:rPr>
        <w:t>im. Stanisława Staszica w Krakowie</w:t>
      </w:r>
    </w:p>
    <w:p w14:paraId="69AB0D40" w14:textId="77777777" w:rsidR="008D2AB8" w:rsidRPr="00CC70DB" w:rsidRDefault="0092620A" w:rsidP="008D2AB8">
      <w:pPr>
        <w:ind w:right="-110"/>
        <w:rPr>
          <w:b/>
          <w:sz w:val="22"/>
          <w:szCs w:val="22"/>
        </w:rPr>
      </w:pPr>
      <w:r w:rsidRPr="00CC70DB">
        <w:rPr>
          <w:b/>
          <w:sz w:val="22"/>
          <w:szCs w:val="22"/>
        </w:rPr>
        <w:t>Dział Zamówień Publicznych</w:t>
      </w:r>
      <w:r w:rsidR="008D2AB8" w:rsidRPr="00CC70DB">
        <w:rPr>
          <w:b/>
          <w:sz w:val="22"/>
          <w:szCs w:val="22"/>
        </w:rPr>
        <w:t xml:space="preserve">  </w:t>
      </w:r>
    </w:p>
    <w:p w14:paraId="3C140CCF" w14:textId="04C940EF" w:rsidR="008D2AB8" w:rsidRPr="00CC70DB" w:rsidRDefault="0092620A" w:rsidP="00F45912">
      <w:pPr>
        <w:ind w:right="-110"/>
        <w:rPr>
          <w:b/>
          <w:sz w:val="22"/>
          <w:szCs w:val="22"/>
        </w:rPr>
      </w:pPr>
      <w:r w:rsidRPr="00CC70DB">
        <w:rPr>
          <w:b/>
          <w:sz w:val="22"/>
          <w:szCs w:val="22"/>
        </w:rPr>
        <w:t>Al. Mickiewicza</w:t>
      </w:r>
      <w:r w:rsidR="008D2AB8" w:rsidRPr="00CC70DB">
        <w:rPr>
          <w:b/>
          <w:sz w:val="22"/>
          <w:szCs w:val="22"/>
        </w:rPr>
        <w:t xml:space="preserve"> </w:t>
      </w:r>
      <w:r w:rsidRPr="00CC70DB">
        <w:rPr>
          <w:b/>
          <w:sz w:val="22"/>
          <w:szCs w:val="22"/>
        </w:rPr>
        <w:t>30</w:t>
      </w:r>
      <w:r w:rsidR="00F45912" w:rsidRPr="00CC70DB">
        <w:rPr>
          <w:b/>
          <w:sz w:val="22"/>
          <w:szCs w:val="22"/>
        </w:rPr>
        <w:t xml:space="preserve">, </w:t>
      </w:r>
      <w:r w:rsidRPr="00CC70DB">
        <w:rPr>
          <w:b/>
          <w:sz w:val="22"/>
          <w:szCs w:val="22"/>
        </w:rPr>
        <w:t>30-059</w:t>
      </w:r>
      <w:r w:rsidR="008D2AB8" w:rsidRPr="00CC70DB">
        <w:rPr>
          <w:b/>
          <w:sz w:val="22"/>
          <w:szCs w:val="22"/>
        </w:rPr>
        <w:t xml:space="preserve"> </w:t>
      </w:r>
      <w:r w:rsidRPr="00CC70DB">
        <w:rPr>
          <w:b/>
          <w:sz w:val="22"/>
          <w:szCs w:val="22"/>
        </w:rPr>
        <w:t>Kraków</w:t>
      </w:r>
      <w:r w:rsidR="008D2AB8" w:rsidRPr="00CC70DB">
        <w:rPr>
          <w:b/>
          <w:sz w:val="22"/>
          <w:szCs w:val="22"/>
        </w:rPr>
        <w:t xml:space="preserve">,  </w:t>
      </w:r>
    </w:p>
    <w:p w14:paraId="683C3C9C" w14:textId="77777777" w:rsidR="008D2AB8" w:rsidRPr="00CC70DB" w:rsidRDefault="008D2AB8" w:rsidP="008D2AB8">
      <w:pPr>
        <w:ind w:firstLine="3969"/>
        <w:rPr>
          <w:b/>
          <w:sz w:val="22"/>
          <w:szCs w:val="22"/>
        </w:rPr>
      </w:pPr>
    </w:p>
    <w:p w14:paraId="69EE1D96" w14:textId="61D5687D" w:rsidR="008D2AB8" w:rsidRPr="00CC70DB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CC70DB">
        <w:rPr>
          <w:sz w:val="22"/>
          <w:szCs w:val="22"/>
        </w:rPr>
        <w:t xml:space="preserve">Przystępując do postępowania o udzielenie zamówienia publicznego, którego przedmiotem jest </w:t>
      </w:r>
      <w:r w:rsidR="0092620A" w:rsidRPr="00CC70DB">
        <w:rPr>
          <w:b/>
          <w:sz w:val="22"/>
          <w:szCs w:val="22"/>
        </w:rPr>
        <w:t>dostawa 10 czujników środowiskowych - KC-zp.272-80/23</w:t>
      </w:r>
      <w:r w:rsidRPr="00CC70DB">
        <w:rPr>
          <w:b/>
          <w:sz w:val="22"/>
          <w:szCs w:val="22"/>
        </w:rPr>
        <w:t xml:space="preserve">, </w:t>
      </w:r>
      <w:r w:rsidRPr="00CC70DB">
        <w:rPr>
          <w:sz w:val="22"/>
          <w:szCs w:val="22"/>
        </w:rPr>
        <w:t>oferuję realizację przedmiotu zamówienia, zgodnie z zasadami określonymi w specyfikacji warunków zamówienia.</w:t>
      </w:r>
    </w:p>
    <w:p w14:paraId="6EF1F96D" w14:textId="77777777" w:rsidR="008D2AB8" w:rsidRPr="00CC70DB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66595472" w14:textId="2F5F2D0F" w:rsidR="0070520A" w:rsidRDefault="0070520A" w:rsidP="0070520A">
      <w:pPr>
        <w:widowControl w:val="0"/>
        <w:ind w:right="1"/>
      </w:pPr>
      <w:r>
        <w:t>Oferuję/</w:t>
      </w:r>
      <w:proofErr w:type="spellStart"/>
      <w:r>
        <w:t>emy</w:t>
      </w:r>
      <w:proofErr w:type="spellEnd"/>
      <w:r>
        <w:t xml:space="preserve"> realizację zamówienia w cenach:</w:t>
      </w:r>
    </w:p>
    <w:tbl>
      <w:tblPr>
        <w:tblW w:w="897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"/>
        <w:gridCol w:w="1553"/>
        <w:gridCol w:w="1843"/>
        <w:gridCol w:w="567"/>
        <w:gridCol w:w="1701"/>
        <w:gridCol w:w="1276"/>
        <w:gridCol w:w="1559"/>
      </w:tblGrid>
      <w:tr w:rsidR="0070520A" w14:paraId="088F2251" w14:textId="77777777" w:rsidTr="0070520A">
        <w:trPr>
          <w:trHeight w:val="645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F969A1" w14:textId="77777777" w:rsidR="0070520A" w:rsidRDefault="0070520A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5618BC" w14:textId="77777777" w:rsidR="0070520A" w:rsidRDefault="0070520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37FFB692" w14:textId="77777777" w:rsidR="0070520A" w:rsidRDefault="0070520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0BC372" w14:textId="77777777" w:rsidR="0070520A" w:rsidRDefault="0070520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2655E666" w14:textId="47723D8E" w:rsidR="0070520A" w:rsidRDefault="0070520A" w:rsidP="0070520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  <w:p w14:paraId="4874A5CE" w14:textId="60055682" w:rsidR="0070520A" w:rsidRDefault="0070520A">
            <w:pPr>
              <w:jc w:val="center"/>
              <w:rPr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09A601" w14:textId="77777777" w:rsidR="0070520A" w:rsidRDefault="0070520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3249DC" w14:textId="77777777" w:rsidR="0070520A" w:rsidRDefault="0070520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483A11" w14:textId="77777777" w:rsidR="0070520A" w:rsidRDefault="0070520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E85A0B" w14:textId="77777777" w:rsidR="0070520A" w:rsidRDefault="0070520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28D336DB" w14:textId="77777777" w:rsidR="0070520A" w:rsidRDefault="0070520A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49EC47E6" w14:textId="77777777" w:rsidR="0070520A" w:rsidRDefault="0070520A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70520A" w14:paraId="23A7CC46" w14:textId="77777777" w:rsidTr="0070520A">
        <w:trPr>
          <w:trHeight w:val="234"/>
        </w:trPr>
        <w:tc>
          <w:tcPr>
            <w:tcW w:w="4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243625" w14:textId="77777777" w:rsidR="0070520A" w:rsidRDefault="0070520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3E1689" w14:textId="77777777" w:rsidR="0070520A" w:rsidRDefault="0070520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F37197" w14:textId="77777777" w:rsidR="0070520A" w:rsidRDefault="0070520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59964D" w14:textId="77777777" w:rsidR="0070520A" w:rsidRDefault="0070520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E81045" w14:textId="77777777" w:rsidR="0070520A" w:rsidRDefault="0070520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C4EA22" w14:textId="77777777" w:rsidR="0070520A" w:rsidRDefault="0070520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56BD45" w14:textId="77777777" w:rsidR="0070520A" w:rsidRDefault="0070520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70520A" w14:paraId="780F5E5A" w14:textId="77777777" w:rsidTr="0070520A">
        <w:trPr>
          <w:trHeight w:val="163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7544DFD" w14:textId="77777777" w:rsidR="0070520A" w:rsidRDefault="0070520A">
            <w:pPr>
              <w:ind w:right="425"/>
              <w:rPr>
                <w:sz w:val="22"/>
              </w:rPr>
            </w:pPr>
          </w:p>
          <w:p w14:paraId="7840E013" w14:textId="77777777" w:rsidR="0070520A" w:rsidRDefault="0070520A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BE1368E" w14:textId="77777777" w:rsidR="0070520A" w:rsidRDefault="0070520A">
            <w:pPr>
              <w:rPr>
                <w:sz w:val="18"/>
                <w:szCs w:val="18"/>
              </w:rPr>
            </w:pPr>
          </w:p>
          <w:p w14:paraId="39F6D6F4" w14:textId="30D6E954" w:rsidR="0070520A" w:rsidRPr="0070520A" w:rsidRDefault="0070520A">
            <w:pPr>
              <w:rPr>
                <w:b/>
                <w:bCs/>
                <w:sz w:val="18"/>
                <w:szCs w:val="18"/>
              </w:rPr>
            </w:pPr>
            <w:r w:rsidRPr="0070520A">
              <w:rPr>
                <w:b/>
                <w:bCs/>
                <w:sz w:val="18"/>
                <w:szCs w:val="18"/>
              </w:rPr>
              <w:t>Czujnik środowiskowy 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A121BC" w14:textId="77777777" w:rsidR="0070520A" w:rsidRDefault="0070520A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99813FF" w14:textId="77777777" w:rsidR="0070520A" w:rsidRDefault="0070520A">
            <w:pPr>
              <w:ind w:right="425"/>
              <w:rPr>
                <w:sz w:val="18"/>
                <w:szCs w:val="18"/>
              </w:rPr>
            </w:pPr>
          </w:p>
          <w:p w14:paraId="1A43EA4A" w14:textId="7B0CDECA" w:rsidR="0070520A" w:rsidRDefault="0070520A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7FEBC1" w14:textId="77777777" w:rsidR="0070520A" w:rsidRDefault="0070520A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88420E8" w14:textId="77777777" w:rsidR="0070520A" w:rsidRDefault="0070520A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FEF3D4B" w14:textId="77777777" w:rsidR="0070520A" w:rsidRDefault="0070520A">
            <w:pPr>
              <w:ind w:right="425"/>
              <w:rPr>
                <w:sz w:val="22"/>
              </w:rPr>
            </w:pPr>
          </w:p>
        </w:tc>
      </w:tr>
      <w:tr w:rsidR="0070520A" w14:paraId="4F74ED94" w14:textId="77777777" w:rsidTr="0070520A">
        <w:trPr>
          <w:trHeight w:val="603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7D8D4B0" w14:textId="32C238AF" w:rsidR="0070520A" w:rsidRDefault="0070520A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464250D" w14:textId="4D723E06" w:rsidR="0070520A" w:rsidRPr="0070520A" w:rsidRDefault="0070520A">
            <w:pPr>
              <w:rPr>
                <w:b/>
                <w:bCs/>
                <w:sz w:val="18"/>
                <w:szCs w:val="18"/>
              </w:rPr>
            </w:pPr>
            <w:r w:rsidRPr="0070520A">
              <w:rPr>
                <w:b/>
                <w:bCs/>
                <w:sz w:val="18"/>
                <w:szCs w:val="18"/>
              </w:rPr>
              <w:t>Czujnik środowiskowy B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0EE37A4" w14:textId="77777777" w:rsidR="0070520A" w:rsidRDefault="0070520A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DD97933" w14:textId="37CBF69A" w:rsidR="0070520A" w:rsidRDefault="0070520A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B0B8592" w14:textId="77777777" w:rsidR="0070520A" w:rsidRDefault="0070520A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4102F66" w14:textId="77777777" w:rsidR="0070520A" w:rsidRDefault="0070520A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BF70B2E" w14:textId="77777777" w:rsidR="0070520A" w:rsidRDefault="0070520A">
            <w:pPr>
              <w:ind w:right="425"/>
              <w:rPr>
                <w:sz w:val="22"/>
              </w:rPr>
            </w:pPr>
          </w:p>
        </w:tc>
      </w:tr>
      <w:tr w:rsidR="0070520A" w14:paraId="59A653A8" w14:textId="77777777" w:rsidTr="0070520A">
        <w:trPr>
          <w:trHeight w:val="452"/>
        </w:trPr>
        <w:tc>
          <w:tcPr>
            <w:tcW w:w="7411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27FF43" w14:textId="1C4583A4" w:rsidR="0070520A" w:rsidRDefault="0070520A" w:rsidP="0070520A">
            <w:pPr>
              <w:ind w:right="425"/>
              <w:jc w:val="right"/>
              <w:rPr>
                <w:sz w:val="18"/>
                <w:szCs w:val="18"/>
              </w:rPr>
            </w:pPr>
            <w:r>
              <w:rPr>
                <w:b/>
                <w:sz w:val="26"/>
              </w:rPr>
              <w:t>RAZEM: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8B436" w14:textId="77777777" w:rsidR="0070520A" w:rsidRDefault="0070520A">
            <w:pPr>
              <w:ind w:right="425"/>
              <w:rPr>
                <w:sz w:val="22"/>
              </w:rPr>
            </w:pPr>
          </w:p>
        </w:tc>
      </w:tr>
    </w:tbl>
    <w:p w14:paraId="058A8DF4" w14:textId="77777777" w:rsidR="0070520A" w:rsidRDefault="0070520A" w:rsidP="00F45912">
      <w:pPr>
        <w:widowControl w:val="0"/>
        <w:ind w:right="1"/>
        <w:jc w:val="both"/>
        <w:rPr>
          <w:b/>
          <w:sz w:val="22"/>
          <w:szCs w:val="22"/>
        </w:rPr>
      </w:pPr>
    </w:p>
    <w:p w14:paraId="4258EE63" w14:textId="4DDBD516" w:rsidR="00F45912" w:rsidRDefault="00F45912" w:rsidP="00F45912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F45912">
        <w:rPr>
          <w:b/>
          <w:bCs/>
          <w:sz w:val="22"/>
          <w:szCs w:val="22"/>
        </w:rPr>
        <w:t>………</w:t>
      </w:r>
      <w:r>
        <w:rPr>
          <w:b/>
          <w:bCs/>
          <w:sz w:val="22"/>
          <w:szCs w:val="22"/>
        </w:rPr>
        <w:t xml:space="preserve"> dni od daty podpisania umowy.</w:t>
      </w:r>
    </w:p>
    <w:p w14:paraId="232FF6BA" w14:textId="77777777" w:rsidR="0070520A" w:rsidRDefault="0070520A" w:rsidP="00F45912">
      <w:pPr>
        <w:widowControl w:val="0"/>
        <w:ind w:right="1"/>
        <w:jc w:val="both"/>
        <w:rPr>
          <w:b/>
          <w:sz w:val="22"/>
          <w:szCs w:val="22"/>
        </w:rPr>
      </w:pPr>
    </w:p>
    <w:p w14:paraId="641026BC" w14:textId="2F747EC4" w:rsidR="00F45912" w:rsidRDefault="00F45912" w:rsidP="00F45912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Okres udzielonej gwarancji na zaoferowane czujniki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highlight w:val="yellow"/>
        </w:rPr>
        <w:t>…………</w:t>
      </w:r>
      <w:r>
        <w:rPr>
          <w:b/>
          <w:bCs/>
          <w:sz w:val="22"/>
          <w:szCs w:val="22"/>
        </w:rPr>
        <w:t xml:space="preserve"> miesięcy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>.</w:t>
      </w:r>
    </w:p>
    <w:p w14:paraId="5AAAF0FB" w14:textId="77777777" w:rsidR="00F45912" w:rsidRDefault="00F45912" w:rsidP="00F45912">
      <w:pPr>
        <w:widowControl w:val="0"/>
        <w:ind w:right="1"/>
        <w:jc w:val="both"/>
        <w:rPr>
          <w:b/>
          <w:sz w:val="22"/>
          <w:szCs w:val="22"/>
        </w:rPr>
      </w:pPr>
    </w:p>
    <w:p w14:paraId="6AEBC298" w14:textId="77777777" w:rsidR="00F45912" w:rsidRDefault="00F45912" w:rsidP="00F45912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71953342" w14:textId="77777777" w:rsidR="00F45912" w:rsidRDefault="00F45912" w:rsidP="00F45912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03DC5681" w14:textId="77777777" w:rsidR="00F45912" w:rsidRDefault="00F45912" w:rsidP="00F45912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270600B" w14:textId="77777777" w:rsidR="00F45912" w:rsidRDefault="00F45912" w:rsidP="00F4591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7C21356C" w14:textId="77777777" w:rsidR="00F45912" w:rsidRDefault="00F45912" w:rsidP="00F4591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10B6F9D" w14:textId="77777777" w:rsidR="00F45912" w:rsidRDefault="00F45912" w:rsidP="00F4591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EC5ABC8" w14:textId="77777777" w:rsidR="00F45912" w:rsidRDefault="00F45912" w:rsidP="00F4591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05BF804" w14:textId="77777777" w:rsidR="00F45912" w:rsidRDefault="00F45912" w:rsidP="00F4591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3467B8F" w14:textId="77777777" w:rsidR="00F45912" w:rsidRDefault="00F45912" w:rsidP="00F4591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EE914" w14:textId="77777777" w:rsidR="00F45912" w:rsidRDefault="00F45912" w:rsidP="00F4591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45912" w14:paraId="29D4F223" w14:textId="77777777" w:rsidTr="00F4591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406CB9" w14:textId="77777777" w:rsidR="00F45912" w:rsidRDefault="00F4591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7C17D" w14:textId="77777777" w:rsidR="00F45912" w:rsidRDefault="00F4591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5E68871" w14:textId="77777777" w:rsidR="00F45912" w:rsidRDefault="00F4591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0D1B15" w14:textId="77777777" w:rsidR="00F45912" w:rsidRDefault="00F4591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F45912" w14:paraId="077FEA84" w14:textId="77777777" w:rsidTr="00F4591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9E5C7" w14:textId="77777777" w:rsidR="00F45912" w:rsidRDefault="00F4591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104EB" w14:textId="77777777" w:rsidR="00F45912" w:rsidRDefault="00F4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68E5A" w14:textId="77777777" w:rsidR="00F45912" w:rsidRDefault="00F4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5912" w14:paraId="3298D295" w14:textId="77777777" w:rsidTr="00F4591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478EF" w14:textId="77777777" w:rsidR="00F45912" w:rsidRDefault="00F4591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03E65" w14:textId="77777777" w:rsidR="00F45912" w:rsidRDefault="00F4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66CCC" w14:textId="77777777" w:rsidR="00F45912" w:rsidRDefault="00F4591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BD37D5D" w14:textId="77777777" w:rsidR="00F45912" w:rsidRDefault="00F45912" w:rsidP="00F4591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B7D2D74" w14:textId="77777777" w:rsidR="00F45912" w:rsidRDefault="00F45912" w:rsidP="00F45912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C459EB9" w14:textId="77777777" w:rsidR="00F45912" w:rsidRDefault="00F45912" w:rsidP="00F4591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5E6E21E" w14:textId="77777777" w:rsidR="00F45912" w:rsidRDefault="00F45912" w:rsidP="00F4591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157D7A9C" w14:textId="77777777" w:rsidR="00F45912" w:rsidRDefault="00F45912" w:rsidP="00F4591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9D560C2" w14:textId="77777777" w:rsidR="00F45912" w:rsidRDefault="00F45912" w:rsidP="00F4591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9ED9AC9" w14:textId="77777777" w:rsidR="00F45912" w:rsidRDefault="00F45912" w:rsidP="00F4591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B580696" w14:textId="77777777" w:rsidR="00F45912" w:rsidRDefault="00F45912" w:rsidP="00F4591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B015BBE" w14:textId="77777777" w:rsidR="00F45912" w:rsidRDefault="00F45912" w:rsidP="00F4591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E296B28" w14:textId="77777777" w:rsidR="00F45912" w:rsidRDefault="00F45912" w:rsidP="00F4591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6009CEB" w14:textId="77777777" w:rsidR="00F45912" w:rsidRDefault="00F45912" w:rsidP="00F4591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090D6D6" w14:textId="77777777" w:rsidR="00F45912" w:rsidRDefault="00F45912" w:rsidP="00F4591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F8EA610" w14:textId="77777777" w:rsidR="00F45912" w:rsidRDefault="00F45912" w:rsidP="00F4591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E8570E0" w14:textId="77777777" w:rsidR="00F45912" w:rsidRDefault="00F45912" w:rsidP="00F45912">
      <w:pPr>
        <w:ind w:left="1440"/>
        <w:jc w:val="both"/>
        <w:rPr>
          <w:sz w:val="22"/>
          <w:szCs w:val="22"/>
        </w:rPr>
      </w:pPr>
    </w:p>
    <w:p w14:paraId="10484301" w14:textId="77777777" w:rsidR="00F45912" w:rsidRDefault="00F45912" w:rsidP="00F45912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3F3F3A21" w14:textId="77777777" w:rsidR="00F45912" w:rsidRDefault="00F45912" w:rsidP="00F45912">
      <w:pPr>
        <w:widowControl w:val="0"/>
        <w:ind w:right="1"/>
        <w:rPr>
          <w:sz w:val="22"/>
          <w:szCs w:val="22"/>
        </w:rPr>
      </w:pPr>
    </w:p>
    <w:p w14:paraId="77A5E9BD" w14:textId="77777777" w:rsidR="00F45912" w:rsidRDefault="00F45912" w:rsidP="00F45912"/>
    <w:p w14:paraId="75F34501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E7417" w14:textId="77777777" w:rsidR="00AF50C9" w:rsidRDefault="00AF50C9">
      <w:r>
        <w:separator/>
      </w:r>
    </w:p>
  </w:endnote>
  <w:endnote w:type="continuationSeparator" w:id="0">
    <w:p w14:paraId="374D0C71" w14:textId="77777777" w:rsidR="00AF50C9" w:rsidRDefault="00AF5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4670E" w14:textId="77777777" w:rsidR="0092620A" w:rsidRDefault="009262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5984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EC92E" w14:textId="77777777" w:rsidR="0092620A" w:rsidRDefault="009262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D95E9" w14:textId="77777777" w:rsidR="00AF50C9" w:rsidRDefault="00AF50C9">
      <w:r>
        <w:separator/>
      </w:r>
    </w:p>
  </w:footnote>
  <w:footnote w:type="continuationSeparator" w:id="0">
    <w:p w14:paraId="0254EC9E" w14:textId="77777777" w:rsidR="00AF50C9" w:rsidRDefault="00AF5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F972C" w14:textId="77777777" w:rsidR="0092620A" w:rsidRDefault="009262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9676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B9A4" w14:textId="77777777" w:rsidR="0092620A" w:rsidRDefault="009262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26912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6105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6148560">
    <w:abstractNumId w:val="0"/>
  </w:num>
  <w:num w:numId="4" w16cid:durableId="11570699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50C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520A"/>
    <w:rsid w:val="007748F0"/>
    <w:rsid w:val="007A4321"/>
    <w:rsid w:val="00833933"/>
    <w:rsid w:val="00853083"/>
    <w:rsid w:val="008B2F0C"/>
    <w:rsid w:val="008B4928"/>
    <w:rsid w:val="008D2AB8"/>
    <w:rsid w:val="008F1C66"/>
    <w:rsid w:val="0092620A"/>
    <w:rsid w:val="00970FE4"/>
    <w:rsid w:val="00A0022B"/>
    <w:rsid w:val="00A346FE"/>
    <w:rsid w:val="00A47B4D"/>
    <w:rsid w:val="00A83018"/>
    <w:rsid w:val="00AF50C9"/>
    <w:rsid w:val="00B774DC"/>
    <w:rsid w:val="00C969A6"/>
    <w:rsid w:val="00CA7D36"/>
    <w:rsid w:val="00CC70DB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45912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668217"/>
  <w15:chartTrackingRefBased/>
  <w15:docId w15:val="{E51503D6-2725-4B86-A5B2-C7BBE3F5F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7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487</Words>
  <Characters>3891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1899-12-31T23:00:00Z</cp:lastPrinted>
  <dcterms:created xsi:type="dcterms:W3CDTF">2023-02-06T13:12:00Z</dcterms:created>
  <dcterms:modified xsi:type="dcterms:W3CDTF">2023-02-07T09:12:00Z</dcterms:modified>
</cp:coreProperties>
</file>