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99C39" w14:textId="77777777" w:rsidR="00120BFA" w:rsidRPr="00E874DC" w:rsidRDefault="00120BFA" w:rsidP="00120BFA">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FCB25C0" w14:textId="77777777" w:rsidR="00120BFA" w:rsidRDefault="00120BFA" w:rsidP="00120BFA">
      <w:pPr>
        <w:spacing w:before="48" w:line="240" w:lineRule="atLeast"/>
        <w:jc w:val="right"/>
        <w:rPr>
          <w:b/>
          <w:sz w:val="24"/>
          <w:szCs w:val="24"/>
          <w:lang w:val="pl-PL"/>
        </w:rPr>
      </w:pPr>
    </w:p>
    <w:p w14:paraId="3F741815" w14:textId="77777777" w:rsidR="00120BFA" w:rsidRDefault="00120BFA" w:rsidP="00120BFA">
      <w:pPr>
        <w:spacing w:before="48" w:line="240" w:lineRule="atLeast"/>
        <w:jc w:val="center"/>
        <w:rPr>
          <w:b/>
          <w:sz w:val="24"/>
          <w:szCs w:val="24"/>
          <w:lang w:val="pl-PL"/>
        </w:rPr>
      </w:pPr>
      <w:r>
        <w:rPr>
          <w:b/>
          <w:sz w:val="24"/>
          <w:szCs w:val="24"/>
          <w:lang w:val="pl-PL"/>
        </w:rPr>
        <w:t>WZÓR UMOWY</w:t>
      </w:r>
    </w:p>
    <w:p w14:paraId="63CCB598" w14:textId="77777777" w:rsidR="00120BFA" w:rsidRDefault="00120BFA" w:rsidP="00120BFA">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F5F6B80" w14:textId="77777777" w:rsidR="00120BFA" w:rsidRDefault="00120BFA" w:rsidP="00120BFA">
      <w:pPr>
        <w:spacing w:before="48" w:line="240" w:lineRule="atLeast"/>
        <w:jc w:val="center"/>
        <w:rPr>
          <w:b/>
          <w:sz w:val="28"/>
          <w:lang w:val="pl-PL"/>
        </w:rPr>
      </w:pPr>
    </w:p>
    <w:p w14:paraId="4AABDAD3" w14:textId="54090EFC" w:rsidR="00120BFA" w:rsidRPr="00AA2A22" w:rsidRDefault="00120BFA" w:rsidP="00120BFA">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KC-zp.272-7</w:t>
      </w:r>
      <w:r>
        <w:rPr>
          <w:rFonts w:ascii="Times New Roman" w:hAnsi="Times New Roman"/>
        </w:rPr>
        <w:t>7</w:t>
      </w:r>
      <w:r>
        <w:rPr>
          <w:rFonts w:ascii="Times New Roman" w:hAnsi="Times New Roman"/>
        </w:rPr>
        <w:t>/2</w:t>
      </w:r>
      <w:r>
        <w:rPr>
          <w:rFonts w:ascii="Times New Roman" w:hAnsi="Times New Roman"/>
        </w:rPr>
        <w:t>3</w:t>
      </w:r>
      <w:r w:rsidRPr="00AA2A22">
        <w:rPr>
          <w:rFonts w:ascii="Times New Roman" w:hAnsi="Times New Roman"/>
        </w:rPr>
        <w:t xml:space="preserve"> </w:t>
      </w:r>
    </w:p>
    <w:p w14:paraId="3DF6BBE0" w14:textId="77777777" w:rsidR="00120BFA" w:rsidRDefault="00120BFA" w:rsidP="00120BFA">
      <w:pPr>
        <w:pStyle w:val="Tekstpodstawowy"/>
        <w:ind w:right="-47"/>
        <w:jc w:val="both"/>
        <w:rPr>
          <w:rFonts w:ascii="Times New Roman" w:hAnsi="Times New Roman"/>
        </w:rPr>
      </w:pPr>
      <w:r w:rsidRPr="00AA2A22">
        <w:rPr>
          <w:rFonts w:ascii="Times New Roman" w:hAnsi="Times New Roman"/>
        </w:rPr>
        <w:t>pomiędzy</w:t>
      </w:r>
    </w:p>
    <w:p w14:paraId="3D925771" w14:textId="77777777" w:rsidR="00120BFA" w:rsidRDefault="00120BFA" w:rsidP="00120BFA">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2316670" w14:textId="77777777" w:rsidR="00120BFA" w:rsidRDefault="00120BFA" w:rsidP="00120BFA">
      <w:pPr>
        <w:pStyle w:val="Tekstpodstawowy"/>
        <w:ind w:right="-47"/>
        <w:jc w:val="both"/>
        <w:rPr>
          <w:rFonts w:ascii="Times New Roman" w:hAnsi="Times New Roman"/>
        </w:rPr>
      </w:pPr>
      <w:r>
        <w:rPr>
          <w:rFonts w:ascii="Times New Roman" w:hAnsi="Times New Roman"/>
        </w:rPr>
        <w:t>reprezentowana przez:</w:t>
      </w:r>
    </w:p>
    <w:p w14:paraId="2C33AF1B" w14:textId="77777777" w:rsidR="00120BFA" w:rsidRDefault="00120BFA" w:rsidP="00120BFA">
      <w:pPr>
        <w:pStyle w:val="Tekstpodstawowy"/>
        <w:ind w:right="-47"/>
        <w:jc w:val="both"/>
        <w:rPr>
          <w:rFonts w:ascii="Times New Roman" w:hAnsi="Times New Roman"/>
        </w:rPr>
      </w:pPr>
      <w:r>
        <w:rPr>
          <w:rFonts w:ascii="Times New Roman" w:hAnsi="Times New Roman"/>
        </w:rPr>
        <w:t xml:space="preserve">1.Dziekana Wydziału /Kierownika Jednostki/............................................................................. </w:t>
      </w:r>
    </w:p>
    <w:p w14:paraId="55D15F2C" w14:textId="77777777" w:rsidR="00120BFA" w:rsidRDefault="00120BFA" w:rsidP="00120BFA">
      <w:pPr>
        <w:pStyle w:val="Tekstpodstawowy"/>
        <w:ind w:right="-47"/>
        <w:rPr>
          <w:rFonts w:ascii="Times New Roman" w:hAnsi="Times New Roman"/>
        </w:rPr>
      </w:pPr>
      <w:r>
        <w:rPr>
          <w:rFonts w:ascii="Times New Roman" w:hAnsi="Times New Roman"/>
        </w:rPr>
        <w:t>2.Kwestora / Z-cę Kwestora/ .........................................................................................................</w:t>
      </w:r>
    </w:p>
    <w:p w14:paraId="5C3CF5F2" w14:textId="77777777" w:rsidR="00120BFA" w:rsidRDefault="00120BFA" w:rsidP="00120BFA">
      <w:pPr>
        <w:pStyle w:val="Tekstpodstawowy"/>
        <w:ind w:right="-47"/>
        <w:jc w:val="both"/>
        <w:rPr>
          <w:rFonts w:ascii="Times New Roman" w:hAnsi="Times New Roman"/>
        </w:rPr>
      </w:pPr>
      <w:r>
        <w:rPr>
          <w:rFonts w:ascii="Times New Roman" w:hAnsi="Times New Roman"/>
        </w:rPr>
        <w:t>zwaną dalej KUPUJĄCYM</w:t>
      </w:r>
    </w:p>
    <w:p w14:paraId="29B43263" w14:textId="77777777" w:rsidR="00120BFA" w:rsidRDefault="00120BFA" w:rsidP="00120BFA">
      <w:pPr>
        <w:pStyle w:val="Tekstpodstawowy"/>
        <w:ind w:right="-47"/>
        <w:jc w:val="both"/>
        <w:rPr>
          <w:rFonts w:ascii="Times New Roman" w:hAnsi="Times New Roman"/>
        </w:rPr>
      </w:pPr>
      <w:r>
        <w:rPr>
          <w:rFonts w:ascii="Times New Roman" w:hAnsi="Times New Roman"/>
        </w:rPr>
        <w:t xml:space="preserve">a </w:t>
      </w:r>
    </w:p>
    <w:p w14:paraId="00FDC1E8" w14:textId="77777777" w:rsidR="00120BFA" w:rsidRDefault="00120BFA" w:rsidP="00120BFA">
      <w:pPr>
        <w:pStyle w:val="Tekstpodstawowy"/>
        <w:ind w:right="-47"/>
        <w:jc w:val="both"/>
        <w:rPr>
          <w:rFonts w:ascii="Times New Roman" w:hAnsi="Times New Roman"/>
        </w:rPr>
      </w:pPr>
      <w:r>
        <w:rPr>
          <w:rFonts w:ascii="Times New Roman" w:hAnsi="Times New Roman"/>
        </w:rPr>
        <w:t>......................................................................................................................................................</w:t>
      </w:r>
    </w:p>
    <w:p w14:paraId="22048EC4" w14:textId="77777777" w:rsidR="00120BFA" w:rsidRDefault="00120BFA" w:rsidP="00120BFA">
      <w:pPr>
        <w:pStyle w:val="Tekstpodstawowy"/>
        <w:ind w:right="-47"/>
        <w:jc w:val="both"/>
        <w:rPr>
          <w:rFonts w:ascii="Times New Roman" w:hAnsi="Times New Roman"/>
        </w:rPr>
      </w:pPr>
      <w:r>
        <w:rPr>
          <w:rFonts w:ascii="Times New Roman" w:hAnsi="Times New Roman"/>
        </w:rPr>
        <w:t>......................................................................................................................................................</w:t>
      </w:r>
    </w:p>
    <w:p w14:paraId="23E5B27F" w14:textId="77777777" w:rsidR="00120BFA" w:rsidRDefault="00120BFA" w:rsidP="00120BFA">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3DFD8771" w14:textId="77777777" w:rsidR="00120BFA" w:rsidRDefault="00120BFA" w:rsidP="00120BFA">
      <w:pPr>
        <w:pStyle w:val="Tekstpodstawowy"/>
        <w:ind w:right="-47"/>
        <w:jc w:val="both"/>
        <w:rPr>
          <w:rFonts w:ascii="Times New Roman" w:hAnsi="Times New Roman"/>
        </w:rPr>
      </w:pPr>
      <w:r>
        <w:rPr>
          <w:rFonts w:ascii="Times New Roman" w:hAnsi="Times New Roman"/>
        </w:rPr>
        <w:t>reprezentowanym przez:</w:t>
      </w:r>
    </w:p>
    <w:p w14:paraId="4241DF51" w14:textId="77777777" w:rsidR="00120BFA" w:rsidRDefault="00120BFA" w:rsidP="00120BFA">
      <w:pPr>
        <w:pStyle w:val="Tekstpodstawowy"/>
        <w:ind w:right="-47"/>
        <w:jc w:val="both"/>
        <w:rPr>
          <w:rFonts w:ascii="Times New Roman" w:hAnsi="Times New Roman"/>
        </w:rPr>
      </w:pPr>
      <w:r>
        <w:rPr>
          <w:rFonts w:ascii="Times New Roman" w:hAnsi="Times New Roman"/>
        </w:rPr>
        <w:t>1...................................................................................................................................................</w:t>
      </w:r>
    </w:p>
    <w:p w14:paraId="7420FFBD" w14:textId="77777777" w:rsidR="00120BFA" w:rsidRDefault="00120BFA" w:rsidP="00120BFA">
      <w:pPr>
        <w:pStyle w:val="Tekstpodstawowy"/>
        <w:ind w:right="-47"/>
        <w:jc w:val="both"/>
        <w:rPr>
          <w:rFonts w:ascii="Times New Roman" w:hAnsi="Times New Roman"/>
        </w:rPr>
      </w:pPr>
      <w:r>
        <w:rPr>
          <w:rFonts w:ascii="Times New Roman" w:hAnsi="Times New Roman"/>
        </w:rPr>
        <w:t xml:space="preserve">2................................................................................................................................................... </w:t>
      </w:r>
    </w:p>
    <w:p w14:paraId="30FFE348" w14:textId="77777777" w:rsidR="00120BFA" w:rsidRDefault="00120BFA" w:rsidP="00120BFA">
      <w:pPr>
        <w:pStyle w:val="Tekstpodstawowy"/>
        <w:ind w:right="-47"/>
        <w:jc w:val="both"/>
        <w:rPr>
          <w:rFonts w:ascii="Times New Roman" w:hAnsi="Times New Roman"/>
        </w:rPr>
      </w:pPr>
      <w:r>
        <w:rPr>
          <w:rFonts w:ascii="Times New Roman" w:hAnsi="Times New Roman"/>
        </w:rPr>
        <w:t>zwanym dalej SPRZEDAWCĄ</w:t>
      </w:r>
    </w:p>
    <w:p w14:paraId="63BF111A" w14:textId="77777777" w:rsidR="00120BFA" w:rsidRDefault="00120BFA" w:rsidP="00120BFA">
      <w:pPr>
        <w:pStyle w:val="Tekstpodstawowy"/>
        <w:ind w:right="-47"/>
        <w:jc w:val="center"/>
        <w:rPr>
          <w:rFonts w:ascii="Times New Roman" w:hAnsi="Times New Roman"/>
        </w:rPr>
      </w:pPr>
    </w:p>
    <w:p w14:paraId="34000B61" w14:textId="77777777" w:rsidR="00120BFA" w:rsidRPr="00877B92" w:rsidRDefault="00120BFA" w:rsidP="00120BFA">
      <w:pPr>
        <w:pStyle w:val="Tekstpodstawowy"/>
        <w:ind w:right="-47"/>
        <w:jc w:val="center"/>
        <w:rPr>
          <w:rFonts w:ascii="Times New Roman" w:hAnsi="Times New Roman"/>
          <w:b/>
        </w:rPr>
      </w:pPr>
      <w:r w:rsidRPr="00877B92">
        <w:rPr>
          <w:rFonts w:ascii="Times New Roman" w:hAnsi="Times New Roman"/>
          <w:b/>
        </w:rPr>
        <w:t>§ 1</w:t>
      </w:r>
    </w:p>
    <w:p w14:paraId="00C16886" w14:textId="6BCAA46C" w:rsidR="00120BFA" w:rsidRPr="003A46A3" w:rsidRDefault="00120BFA" w:rsidP="00120BFA">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sz w:val="22"/>
          <w:szCs w:val="22"/>
        </w:rPr>
        <w:t>urządze</w:t>
      </w:r>
      <w:r>
        <w:rPr>
          <w:rFonts w:ascii="Times New Roman" w:hAnsi="Times New Roman"/>
          <w:b/>
          <w:sz w:val="22"/>
          <w:szCs w:val="22"/>
        </w:rPr>
        <w:t>nia</w:t>
      </w:r>
      <w:r>
        <w:rPr>
          <w:rFonts w:ascii="Times New Roman" w:hAnsi="Times New Roman"/>
          <w:b/>
          <w:sz w:val="22"/>
          <w:szCs w:val="22"/>
        </w:rPr>
        <w:t xml:space="preserve"> do transmisji danych cyfrowych</w:t>
      </w:r>
      <w:r>
        <w:rPr>
          <w:rFonts w:ascii="Times New Roman" w:hAnsi="Times New Roman"/>
          <w:b/>
          <w:sz w:val="22"/>
          <w:szCs w:val="22"/>
        </w:rPr>
        <w:t>: wzmacniacza dystrybucyjnego sygnału wzorca czasu i częstotliwości</w:t>
      </w:r>
      <w:r>
        <w:rPr>
          <w:rFonts w:ascii="Times New Roman" w:hAnsi="Times New Roman"/>
          <w:b/>
          <w:sz w:val="22"/>
          <w:szCs w:val="22"/>
        </w:rPr>
        <w:t xml:space="preserve"> na potrzeby Instytutu Telekomunikacji WIEiT</w:t>
      </w:r>
      <w:r w:rsidRPr="003A46A3">
        <w:rPr>
          <w:rFonts w:ascii="Times New Roman" w:hAnsi="Times New Roman"/>
          <w:b/>
        </w:rPr>
        <w:t>.</w:t>
      </w:r>
      <w:r>
        <w:rPr>
          <w:rFonts w:ascii="Times New Roman" w:hAnsi="Times New Roman"/>
          <w:b/>
        </w:rPr>
        <w:t xml:space="preserve"> </w:t>
      </w:r>
    </w:p>
    <w:p w14:paraId="16D39FD1" w14:textId="77777777" w:rsidR="00120BFA" w:rsidRPr="0043435F" w:rsidRDefault="00120BFA" w:rsidP="00120BFA">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4FA6E52D" w14:textId="77777777" w:rsidR="00120BFA" w:rsidRPr="0043435F" w:rsidRDefault="00120BFA" w:rsidP="00120BFA">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50B2C2EE" w14:textId="77777777" w:rsidR="00120BFA" w:rsidRDefault="00120BFA" w:rsidP="00120BFA">
      <w:pPr>
        <w:pStyle w:val="Tekstpodstawowy"/>
        <w:ind w:right="-47"/>
        <w:jc w:val="both"/>
        <w:rPr>
          <w:rFonts w:ascii="Times New Roman" w:hAnsi="Times New Roman"/>
        </w:rPr>
      </w:pPr>
    </w:p>
    <w:p w14:paraId="74ED02DE" w14:textId="77777777" w:rsidR="00120BFA" w:rsidRPr="00877B92" w:rsidRDefault="00120BFA" w:rsidP="00120BFA">
      <w:pPr>
        <w:pStyle w:val="Tekstpodstawowy"/>
        <w:ind w:right="-47"/>
        <w:jc w:val="center"/>
        <w:rPr>
          <w:rFonts w:ascii="Times New Roman" w:hAnsi="Times New Roman"/>
          <w:b/>
        </w:rPr>
      </w:pPr>
      <w:r w:rsidRPr="00877B92">
        <w:rPr>
          <w:rFonts w:ascii="Times New Roman" w:hAnsi="Times New Roman"/>
          <w:b/>
        </w:rPr>
        <w:t>§ 2</w:t>
      </w:r>
    </w:p>
    <w:p w14:paraId="4393F9C1" w14:textId="77777777" w:rsidR="00120BFA" w:rsidRPr="0043435F" w:rsidRDefault="00120BFA" w:rsidP="00120BFA">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1EE14BBD" w14:textId="77777777" w:rsidR="00120BFA" w:rsidRPr="0043435F" w:rsidRDefault="00120BFA" w:rsidP="00120BFA">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4235758" w14:textId="77777777" w:rsidR="00120BFA" w:rsidRPr="0043435F" w:rsidRDefault="00120BFA" w:rsidP="00120BFA">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ADAA1F7" w14:textId="77777777" w:rsidR="00120BFA" w:rsidRDefault="00120BFA" w:rsidP="00120BFA">
      <w:pPr>
        <w:pStyle w:val="Tekstpodstawowy"/>
        <w:ind w:right="-47"/>
        <w:jc w:val="both"/>
        <w:rPr>
          <w:rFonts w:ascii="Times New Roman" w:hAnsi="Times New Roman"/>
        </w:rPr>
      </w:pPr>
    </w:p>
    <w:p w14:paraId="50842FC9" w14:textId="77777777" w:rsidR="00120BFA" w:rsidRPr="00877B92" w:rsidRDefault="00120BFA" w:rsidP="00120BFA">
      <w:pPr>
        <w:pStyle w:val="Tekstpodstawowy"/>
        <w:ind w:right="-47"/>
        <w:jc w:val="center"/>
        <w:rPr>
          <w:rFonts w:ascii="Times New Roman" w:hAnsi="Times New Roman"/>
          <w:b/>
        </w:rPr>
      </w:pPr>
      <w:r w:rsidRPr="00877B92">
        <w:rPr>
          <w:rFonts w:ascii="Times New Roman" w:hAnsi="Times New Roman"/>
          <w:b/>
        </w:rPr>
        <w:t>§ 3</w:t>
      </w:r>
    </w:p>
    <w:p w14:paraId="7A2A0E8E" w14:textId="77777777" w:rsidR="00120BFA" w:rsidRPr="0043435F" w:rsidRDefault="00120BFA" w:rsidP="00120BFA">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3A7D43F0" w14:textId="77777777" w:rsidR="00120BFA" w:rsidRPr="0043435F" w:rsidRDefault="00120BFA" w:rsidP="00120BFA">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72A42CD2" w14:textId="77777777" w:rsidR="00120BFA" w:rsidRPr="0043435F" w:rsidRDefault="00120BFA" w:rsidP="00120BFA">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1F585DF1" w14:textId="0C3C044F" w:rsidR="00120BFA" w:rsidRPr="0043435F" w:rsidRDefault="00120BFA" w:rsidP="00120BFA">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sidRPr="004406FF">
        <w:rPr>
          <w:b/>
          <w:sz w:val="22"/>
          <w:szCs w:val="22"/>
          <w:lang w:val="pl-PL"/>
        </w:rPr>
        <w:t>urz</w:t>
      </w:r>
      <w:r>
        <w:rPr>
          <w:b/>
          <w:sz w:val="22"/>
          <w:szCs w:val="22"/>
          <w:lang w:val="pl-PL"/>
        </w:rPr>
        <w:t>ą</w:t>
      </w:r>
      <w:r w:rsidRPr="004406FF">
        <w:rPr>
          <w:b/>
          <w:sz w:val="22"/>
          <w:szCs w:val="22"/>
          <w:lang w:val="pl-PL"/>
        </w:rPr>
        <w:t>dze</w:t>
      </w:r>
      <w:r>
        <w:rPr>
          <w:b/>
          <w:sz w:val="22"/>
          <w:szCs w:val="22"/>
          <w:lang w:val="pl-PL"/>
        </w:rPr>
        <w:t>ni</w:t>
      </w:r>
      <w:r>
        <w:rPr>
          <w:b/>
          <w:sz w:val="22"/>
          <w:szCs w:val="22"/>
          <w:lang w:val="pl-PL"/>
        </w:rPr>
        <w:t>e</w:t>
      </w:r>
      <w:r w:rsidRPr="004406FF">
        <w:rPr>
          <w:b/>
          <w:sz w:val="22"/>
          <w:szCs w:val="22"/>
          <w:lang w:val="pl-PL"/>
        </w:rPr>
        <w:t xml:space="preserve"> do transmisji danych cyfrowych </w:t>
      </w:r>
      <w:r>
        <w:rPr>
          <w:rFonts w:eastAsia="Calibri"/>
          <w:sz w:val="24"/>
          <w:szCs w:val="24"/>
          <w:lang w:val="pl-PL" w:eastAsia="en-US"/>
        </w:rPr>
        <w:t>wchodzące</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1C189E86" w14:textId="77777777" w:rsidR="00120BFA" w:rsidRPr="0043435F" w:rsidRDefault="00120BFA" w:rsidP="00120BFA">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77864874" w14:textId="77777777" w:rsidR="00120BFA" w:rsidRPr="0043435F" w:rsidRDefault="00120BFA" w:rsidP="00120BFA">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59678CF" w14:textId="77777777" w:rsidR="00120BFA" w:rsidRDefault="00120BFA" w:rsidP="00120BFA">
      <w:pPr>
        <w:pStyle w:val="Tekstpodstawowy"/>
        <w:ind w:right="-47"/>
        <w:jc w:val="both"/>
        <w:rPr>
          <w:rFonts w:ascii="Times New Roman" w:hAnsi="Times New Roman"/>
        </w:rPr>
      </w:pPr>
    </w:p>
    <w:p w14:paraId="28A581FB" w14:textId="77777777" w:rsidR="00120BFA" w:rsidRPr="00877B92" w:rsidRDefault="00120BFA" w:rsidP="00120BFA">
      <w:pPr>
        <w:pStyle w:val="Tekstpodstawowy"/>
        <w:ind w:right="-47"/>
        <w:jc w:val="center"/>
        <w:rPr>
          <w:rFonts w:ascii="Times New Roman" w:hAnsi="Times New Roman"/>
          <w:b/>
        </w:rPr>
      </w:pPr>
      <w:r w:rsidRPr="00877B92">
        <w:rPr>
          <w:rFonts w:ascii="Times New Roman" w:hAnsi="Times New Roman"/>
          <w:b/>
        </w:rPr>
        <w:t>§ 4</w:t>
      </w:r>
    </w:p>
    <w:p w14:paraId="7078397F" w14:textId="77777777" w:rsidR="00120BFA" w:rsidRDefault="00120BFA" w:rsidP="00120BFA">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F42A9A2" w14:textId="77777777" w:rsidR="00120BFA" w:rsidRDefault="00120BFA" w:rsidP="00120BFA">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B72864A" w14:textId="77777777" w:rsidR="00120BFA" w:rsidRDefault="00120BFA" w:rsidP="00120BFA">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0396A7F1" w14:textId="77777777" w:rsidR="00120BFA" w:rsidRPr="00593CEB" w:rsidRDefault="00120BFA" w:rsidP="00120BFA">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5B580F9" w14:textId="77777777" w:rsidR="00120BFA" w:rsidRDefault="00120BFA" w:rsidP="00120BFA">
      <w:pPr>
        <w:pStyle w:val="Tekstpodstawowy"/>
        <w:ind w:right="-47"/>
        <w:jc w:val="center"/>
        <w:rPr>
          <w:rFonts w:ascii="Times New Roman" w:hAnsi="Times New Roman"/>
        </w:rPr>
      </w:pPr>
    </w:p>
    <w:p w14:paraId="5F21A1AD" w14:textId="77777777" w:rsidR="00120BFA" w:rsidRPr="00877B92" w:rsidRDefault="00120BFA" w:rsidP="00120BFA">
      <w:pPr>
        <w:pStyle w:val="Tekstpodstawowy"/>
        <w:ind w:right="-47"/>
        <w:jc w:val="center"/>
        <w:rPr>
          <w:rFonts w:ascii="Times New Roman" w:hAnsi="Times New Roman"/>
          <w:b/>
        </w:rPr>
      </w:pPr>
      <w:r w:rsidRPr="00877B92">
        <w:rPr>
          <w:rFonts w:ascii="Times New Roman" w:hAnsi="Times New Roman"/>
          <w:b/>
        </w:rPr>
        <w:t>§ 5</w:t>
      </w:r>
    </w:p>
    <w:p w14:paraId="28446628" w14:textId="77777777" w:rsidR="00120BFA" w:rsidRPr="00C53B52" w:rsidRDefault="00120BFA" w:rsidP="00120BF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30FCD1E" w14:textId="77777777" w:rsidR="00120BFA" w:rsidRPr="00C53B52" w:rsidRDefault="00120BFA" w:rsidP="00120BF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03CE7C4" w14:textId="77777777" w:rsidR="00120BFA" w:rsidRPr="00C53B52" w:rsidRDefault="00120BFA" w:rsidP="00120BFA">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B942B4F" w14:textId="77777777" w:rsidR="00120BFA" w:rsidRPr="00C53B52" w:rsidRDefault="00120BFA" w:rsidP="00120BF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2E4E5F20" w14:textId="77777777" w:rsidR="00120BFA" w:rsidRPr="00C53B52" w:rsidRDefault="00120BFA" w:rsidP="00120BF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FA417FC" w14:textId="77777777" w:rsidR="00120BFA" w:rsidRPr="00C53B52" w:rsidRDefault="00120BFA" w:rsidP="00120BF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2538CB5B" w14:textId="77777777" w:rsidR="00120BFA" w:rsidRPr="00C53B52" w:rsidRDefault="00120BFA" w:rsidP="00120BF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0EDE2D5D" w14:textId="77777777" w:rsidR="00120BFA" w:rsidRPr="00C53B52" w:rsidRDefault="00120BFA" w:rsidP="00120BFA">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7C7F1150" w14:textId="77777777" w:rsidR="00120BFA" w:rsidRPr="00C53B52" w:rsidRDefault="00120BFA" w:rsidP="00120BFA">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31C823AC" w14:textId="77777777" w:rsidR="00120BFA" w:rsidRPr="00041CB5" w:rsidRDefault="00120BFA" w:rsidP="00120BFA">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660D4FD4" w14:textId="77777777" w:rsidR="00120BFA" w:rsidRDefault="00120BFA" w:rsidP="00120BF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27BC69C2" w14:textId="77777777" w:rsidR="00120BFA" w:rsidRDefault="00120BFA" w:rsidP="00120BFA">
      <w:pPr>
        <w:pStyle w:val="Tekstpodstawowy"/>
        <w:ind w:right="-47"/>
        <w:jc w:val="center"/>
        <w:rPr>
          <w:rFonts w:ascii="Times New Roman" w:hAnsi="Times New Roman"/>
          <w:b/>
        </w:rPr>
      </w:pPr>
    </w:p>
    <w:p w14:paraId="023206FB" w14:textId="77777777" w:rsidR="00120BFA" w:rsidRDefault="00120BFA" w:rsidP="00120BFA">
      <w:pPr>
        <w:pStyle w:val="Tekstpodstawowy"/>
        <w:ind w:right="-47"/>
        <w:jc w:val="center"/>
        <w:rPr>
          <w:rFonts w:ascii="Times New Roman" w:hAnsi="Times New Roman"/>
          <w:b/>
        </w:rPr>
      </w:pPr>
    </w:p>
    <w:p w14:paraId="544273F2" w14:textId="77777777" w:rsidR="00120BFA" w:rsidRDefault="00120BFA" w:rsidP="00120BFA">
      <w:pPr>
        <w:pStyle w:val="Tekstpodstawowy"/>
        <w:ind w:right="-47"/>
        <w:jc w:val="center"/>
        <w:rPr>
          <w:rFonts w:ascii="Times New Roman" w:hAnsi="Times New Roman"/>
          <w:b/>
        </w:rPr>
      </w:pPr>
      <w:r w:rsidRPr="00877B92">
        <w:rPr>
          <w:rFonts w:ascii="Times New Roman" w:hAnsi="Times New Roman"/>
          <w:b/>
        </w:rPr>
        <w:t>§ 6</w:t>
      </w:r>
    </w:p>
    <w:p w14:paraId="1466DD91" w14:textId="77777777" w:rsidR="00120BFA" w:rsidRDefault="00120BFA" w:rsidP="00120BFA">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94EB534" w14:textId="77777777" w:rsidR="00120BFA" w:rsidRDefault="00120BFA" w:rsidP="00120BFA">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B8A6833" w14:textId="77777777" w:rsidR="00120BFA" w:rsidRDefault="00120BFA" w:rsidP="00120BFA">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7CC6457" w14:textId="77777777" w:rsidR="00120BFA" w:rsidRDefault="00120BFA" w:rsidP="00120BFA">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732222A" w14:textId="77777777" w:rsidR="00120BFA" w:rsidRDefault="00120BFA" w:rsidP="00120BFA">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95586D1" w14:textId="77777777" w:rsidR="00120BFA" w:rsidRPr="00877B92" w:rsidRDefault="00120BFA" w:rsidP="00120BF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121C670" w14:textId="77777777" w:rsidR="00120BFA" w:rsidRPr="003F1749" w:rsidRDefault="00120BFA" w:rsidP="00120BFA">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7C6673F" w14:textId="77777777" w:rsidR="00120BFA" w:rsidRDefault="00120BFA" w:rsidP="00120BFA">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17383F9" w14:textId="77777777" w:rsidR="00120BFA" w:rsidRDefault="00120BFA" w:rsidP="00120BFA">
      <w:pPr>
        <w:pStyle w:val="Tekstpodstawowy"/>
        <w:ind w:right="-47"/>
        <w:jc w:val="center"/>
        <w:rPr>
          <w:rFonts w:ascii="Times New Roman" w:hAnsi="Times New Roman"/>
        </w:rPr>
      </w:pPr>
    </w:p>
    <w:p w14:paraId="279AD39E" w14:textId="77777777" w:rsidR="00120BFA" w:rsidRPr="00877B92" w:rsidRDefault="00120BFA" w:rsidP="00120BF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9B5229F" w14:textId="77777777" w:rsidR="00120BFA" w:rsidRPr="0043435F" w:rsidRDefault="00120BFA" w:rsidP="00120BFA">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4FE1FE1" w14:textId="77777777" w:rsidR="00120BFA" w:rsidRPr="008D3A47" w:rsidRDefault="00120BFA" w:rsidP="00120BFA">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1419C6CB" w14:textId="77777777" w:rsidR="00120BFA" w:rsidRPr="0043435F" w:rsidRDefault="00120BFA" w:rsidP="00120BFA">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3BEC1B3C" w14:textId="77777777" w:rsidR="00120BFA" w:rsidRPr="0043435F" w:rsidRDefault="00120BFA" w:rsidP="00120BFA">
      <w:pPr>
        <w:numPr>
          <w:ilvl w:val="0"/>
          <w:numId w:val="7"/>
        </w:numPr>
        <w:ind w:left="284"/>
        <w:jc w:val="both"/>
        <w:rPr>
          <w:bCs/>
          <w:sz w:val="24"/>
          <w:szCs w:val="24"/>
          <w:lang w:val="pl-PL" w:eastAsia="en-US"/>
        </w:rPr>
      </w:pPr>
      <w:r w:rsidRPr="0043435F">
        <w:rPr>
          <w:bCs/>
          <w:sz w:val="24"/>
          <w:szCs w:val="24"/>
          <w:lang w:val="pl-PL" w:eastAsia="en-US"/>
        </w:rPr>
        <w:lastRenderedPageBreak/>
        <w:t>Koszty transportu, serwisowania, przeglądów okresowych, koszty materiałów wymienianych oraz koszty wymiany tych materiałów ponosi Sprzedawca.</w:t>
      </w:r>
    </w:p>
    <w:p w14:paraId="6BDD9D31" w14:textId="77777777" w:rsidR="00120BFA" w:rsidRPr="0043435F" w:rsidRDefault="00120BFA" w:rsidP="00120BFA">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2FE45D2F" w14:textId="77777777" w:rsidR="00120BFA" w:rsidRPr="0043435F" w:rsidRDefault="00120BFA" w:rsidP="00120BFA">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66D79BA1" w14:textId="77777777" w:rsidR="00120BFA" w:rsidRDefault="00120BFA" w:rsidP="00120BFA">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787A5B3B" w14:textId="77777777" w:rsidR="00120BFA" w:rsidRPr="00144BE6" w:rsidRDefault="00120BFA" w:rsidP="00120BFA">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090AEE48" w14:textId="77777777" w:rsidR="00120BFA" w:rsidRPr="0043435F" w:rsidRDefault="00120BFA" w:rsidP="00120BFA">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0363FFC6" w14:textId="77777777" w:rsidR="00120BFA" w:rsidRPr="0043435F" w:rsidRDefault="00120BFA" w:rsidP="00120BFA">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2E580A93" w14:textId="77777777" w:rsidR="00120BFA" w:rsidRPr="0043435F" w:rsidRDefault="00120BFA" w:rsidP="00120BFA">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29A735C" w14:textId="77777777" w:rsidR="00120BFA" w:rsidRPr="0043435F" w:rsidRDefault="00120BFA" w:rsidP="00120BFA">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A484E9C" w14:textId="77777777" w:rsidR="00120BFA" w:rsidRPr="0043435F" w:rsidRDefault="00120BFA" w:rsidP="00120BFA">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42FCADBC" w14:textId="77777777" w:rsidR="00120BFA" w:rsidRPr="0043435F" w:rsidRDefault="00120BFA" w:rsidP="00120BFA">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2A1E7D3" w14:textId="77777777" w:rsidR="00120BFA" w:rsidRDefault="00120BFA" w:rsidP="00120BFA">
      <w:pPr>
        <w:pStyle w:val="Tekstpodstawowy"/>
        <w:ind w:left="284" w:right="-47"/>
        <w:jc w:val="both"/>
        <w:rPr>
          <w:rFonts w:ascii="Times New Roman" w:hAnsi="Times New Roman"/>
        </w:rPr>
      </w:pPr>
    </w:p>
    <w:p w14:paraId="48478462" w14:textId="77777777" w:rsidR="00120BFA" w:rsidRPr="00877B92" w:rsidRDefault="00120BFA" w:rsidP="00120BF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AAE91D1" w14:textId="77777777" w:rsidR="00120BFA" w:rsidRDefault="00120BFA" w:rsidP="00120BFA">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161D068D" w14:textId="77777777" w:rsidR="00120BFA" w:rsidRPr="009B2595" w:rsidRDefault="00120BFA" w:rsidP="00120BF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7290FA01" w14:textId="77777777" w:rsidR="00120BFA" w:rsidRPr="009B2595" w:rsidRDefault="00120BFA" w:rsidP="00120BF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3ED3EDB4" w14:textId="77777777" w:rsidR="00120BFA" w:rsidRPr="009B2595" w:rsidRDefault="00120BFA" w:rsidP="00120BF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6352D73F" w14:textId="77777777" w:rsidR="00120BFA" w:rsidRPr="009B2595" w:rsidRDefault="00120BFA" w:rsidP="00120BFA">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7C188950" w14:textId="77777777" w:rsidR="00120BFA" w:rsidRPr="009B2595" w:rsidRDefault="00120BFA" w:rsidP="00120BFA">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5458C4D0" w14:textId="77777777" w:rsidR="00120BFA" w:rsidRPr="009B2595" w:rsidRDefault="00120BFA" w:rsidP="00120BFA">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83380D" w14:textId="77777777" w:rsidR="00120BFA" w:rsidRPr="009B2595" w:rsidRDefault="00120BFA" w:rsidP="00120BFA">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010A386C" w14:textId="77777777" w:rsidR="00120BFA" w:rsidRPr="009B2595" w:rsidRDefault="00120BFA" w:rsidP="00120BFA">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002337B8" w14:textId="77777777" w:rsidR="00120BFA" w:rsidRPr="009B2595" w:rsidRDefault="00120BFA" w:rsidP="00120BFA">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621D2EF6" w14:textId="77777777" w:rsidR="00120BFA" w:rsidRPr="009B2595" w:rsidRDefault="00120BFA" w:rsidP="00120BFA">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49F83A6" w14:textId="77777777" w:rsidR="00120BFA" w:rsidRPr="009B2595" w:rsidRDefault="00120BFA" w:rsidP="00120BFA">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68A3113" w14:textId="77777777" w:rsidR="00120BFA" w:rsidRPr="00CA1166" w:rsidRDefault="00120BFA" w:rsidP="00120BFA">
      <w:pPr>
        <w:widowControl w:val="0"/>
        <w:suppressAutoHyphens/>
        <w:autoSpaceDN w:val="0"/>
        <w:ind w:left="360"/>
        <w:jc w:val="center"/>
        <w:textAlignment w:val="baseline"/>
        <w:rPr>
          <w:rFonts w:eastAsia="SimSun"/>
          <w:b/>
          <w:bCs/>
          <w:color w:val="000000"/>
          <w:kern w:val="2"/>
          <w:sz w:val="24"/>
          <w:szCs w:val="24"/>
          <w:lang w:val="pl-PL"/>
        </w:rPr>
      </w:pPr>
    </w:p>
    <w:p w14:paraId="3E898177" w14:textId="77777777" w:rsidR="00120BFA" w:rsidRPr="009B2595" w:rsidRDefault="00120BFA" w:rsidP="00120BFA">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3C388AB9" w14:textId="77777777" w:rsidR="00120BFA" w:rsidRPr="009B2595" w:rsidRDefault="00120BFA" w:rsidP="00120BF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02EA28A" w14:textId="77777777" w:rsidR="00120BFA" w:rsidRPr="009B2595" w:rsidRDefault="00120BFA" w:rsidP="00120BF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4406FF">
        <w:rPr>
          <w:color w:val="000000"/>
          <w:kern w:val="2"/>
          <w:sz w:val="24"/>
          <w:szCs w:val="24"/>
          <w:lang w:val="pl-PL"/>
        </w:rPr>
        <w:t>7 dni</w:t>
      </w:r>
      <w:r w:rsidRPr="009B2595">
        <w:rPr>
          <w:color w:val="000000"/>
          <w:kern w:val="2"/>
          <w:sz w:val="24"/>
          <w:szCs w:val="24"/>
          <w:lang w:val="pl-PL"/>
        </w:rPr>
        <w:t xml:space="preserve"> od jej ustania.</w:t>
      </w:r>
    </w:p>
    <w:p w14:paraId="781E5EF9" w14:textId="77777777" w:rsidR="00120BFA" w:rsidRPr="009B2595" w:rsidRDefault="00120BFA" w:rsidP="00120BF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Brak zawiadomienia lub zwłoka w zawiadomieniu drugiej Strony o wystąpieniu siły wyższej spowoduje, iż Strona ta nie będzie mogła skutecznie powołać się na siłę wyższą </w:t>
      </w:r>
      <w:r w:rsidRPr="009B2595">
        <w:rPr>
          <w:color w:val="000000"/>
          <w:kern w:val="2"/>
          <w:sz w:val="24"/>
          <w:szCs w:val="24"/>
          <w:lang w:val="pl-PL"/>
        </w:rPr>
        <w:lastRenderedPageBreak/>
        <w:t>jako przyczynę zwolnienia z odpowiedzialności za niewykonanie lub nienależyte wykonanie Umowy.</w:t>
      </w:r>
    </w:p>
    <w:p w14:paraId="402E644D" w14:textId="77777777" w:rsidR="00120BFA" w:rsidRPr="004406FF" w:rsidRDefault="00120BFA" w:rsidP="00120BFA">
      <w:pPr>
        <w:numPr>
          <w:ilvl w:val="0"/>
          <w:numId w:val="12"/>
        </w:numPr>
        <w:suppressAutoHyphens/>
        <w:autoSpaceDN w:val="0"/>
        <w:spacing w:after="120"/>
        <w:ind w:right="-47"/>
        <w:jc w:val="both"/>
        <w:rPr>
          <w:lang w:val="pl-PL"/>
        </w:rPr>
      </w:pPr>
      <w:r w:rsidRPr="007863D6">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ECAC2E7" w14:textId="77777777" w:rsidR="00120BFA" w:rsidRPr="00877B92" w:rsidRDefault="00120BFA" w:rsidP="00120BF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53A3E518" w14:textId="77777777" w:rsidR="00120BFA" w:rsidRDefault="00120BFA" w:rsidP="00120BF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198A701" w14:textId="77777777" w:rsidR="00120BFA" w:rsidRDefault="00120BFA" w:rsidP="00120BFA">
      <w:pPr>
        <w:pStyle w:val="Tekstpodstawowy"/>
        <w:ind w:right="-47"/>
        <w:jc w:val="center"/>
        <w:rPr>
          <w:rFonts w:ascii="Times New Roman" w:hAnsi="Times New Roman"/>
        </w:rPr>
      </w:pPr>
    </w:p>
    <w:p w14:paraId="684BB0AC" w14:textId="77777777" w:rsidR="00120BFA" w:rsidRPr="00877B92" w:rsidRDefault="00120BFA" w:rsidP="00120BFA">
      <w:pPr>
        <w:pStyle w:val="Tekstpodstawowy"/>
        <w:ind w:right="-47"/>
        <w:jc w:val="center"/>
        <w:rPr>
          <w:b/>
        </w:rPr>
      </w:pPr>
      <w:r w:rsidRPr="00877B92">
        <w:rPr>
          <w:rFonts w:ascii="Times New Roman" w:hAnsi="Times New Roman"/>
          <w:b/>
        </w:rPr>
        <w:t>§1</w:t>
      </w:r>
      <w:r>
        <w:rPr>
          <w:rFonts w:ascii="Times New Roman" w:hAnsi="Times New Roman"/>
          <w:b/>
        </w:rPr>
        <w:t>3</w:t>
      </w:r>
    </w:p>
    <w:p w14:paraId="3AC5921F" w14:textId="77777777" w:rsidR="00120BFA" w:rsidRDefault="00120BFA" w:rsidP="00120BFA">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8838EB8" w14:textId="77777777" w:rsidR="00120BFA" w:rsidRDefault="00120BFA" w:rsidP="00120BFA">
      <w:pPr>
        <w:pStyle w:val="NormalnyWeb"/>
        <w:jc w:val="both"/>
      </w:pPr>
      <w:r>
        <w:t xml:space="preserve">2. W razie wątpliwości, czy określona informacja stanowi tajemnicę Wykonawca zobowiązany jest zwrócić się w formie pisemnej do Zamawiającego o wyjaśnienie takiej wątpliwości. </w:t>
      </w:r>
    </w:p>
    <w:p w14:paraId="7A07126A" w14:textId="77777777" w:rsidR="00120BFA" w:rsidRDefault="00120BFA" w:rsidP="00120BFA">
      <w:pPr>
        <w:pStyle w:val="NormalnyWeb"/>
        <w:jc w:val="both"/>
      </w:pPr>
      <w:r>
        <w:t xml:space="preserve">3. Wykonawca zobowiązuje się do wykorzystania uzyskanych, powyższych informacji jedynie w celu wykonania przedmiotu umowy. </w:t>
      </w:r>
    </w:p>
    <w:p w14:paraId="7C5A6A16" w14:textId="77777777" w:rsidR="00120BFA" w:rsidRDefault="00120BFA" w:rsidP="00120BFA">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3A4B851" w14:textId="77777777" w:rsidR="00120BFA" w:rsidRDefault="00120BFA" w:rsidP="00120BFA">
      <w:pPr>
        <w:pStyle w:val="NormalnyWeb"/>
        <w:jc w:val="both"/>
      </w:pPr>
      <w:r>
        <w:t>5. Powyższe przepisy nie będą miały zastosowania wobec informacji powszechnie znanych lub opublikowanych oraz w przypadku żądania ich ujawnienia przez uprawniony organ.</w:t>
      </w:r>
    </w:p>
    <w:p w14:paraId="513FCBAC" w14:textId="77777777" w:rsidR="00120BFA" w:rsidRDefault="00120BFA" w:rsidP="00120BFA">
      <w:pPr>
        <w:pStyle w:val="Tekstpodstawowy"/>
        <w:ind w:right="-47"/>
        <w:jc w:val="both"/>
        <w:rPr>
          <w:rFonts w:ascii="Times New Roman" w:hAnsi="Times New Roman"/>
        </w:rPr>
      </w:pPr>
    </w:p>
    <w:p w14:paraId="177573EE" w14:textId="77777777" w:rsidR="00120BFA" w:rsidRPr="00877B92" w:rsidRDefault="00120BFA" w:rsidP="00120BF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FED4143" w14:textId="77777777" w:rsidR="00120BFA" w:rsidRDefault="00120BFA" w:rsidP="00120BF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BED6BFA" w14:textId="77777777" w:rsidR="00120BFA" w:rsidRDefault="00120BFA" w:rsidP="00120BFA">
      <w:pPr>
        <w:pStyle w:val="Tekstpodstawowy"/>
        <w:ind w:right="-47"/>
        <w:jc w:val="both"/>
        <w:rPr>
          <w:rFonts w:ascii="Times New Roman" w:hAnsi="Times New Roman"/>
        </w:rPr>
      </w:pPr>
    </w:p>
    <w:p w14:paraId="7E5417FB" w14:textId="77777777" w:rsidR="00120BFA" w:rsidRPr="00877B92" w:rsidRDefault="00120BFA" w:rsidP="00120BF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7B28E0EE" w14:textId="77777777" w:rsidR="00120BFA" w:rsidRDefault="00120BFA" w:rsidP="00120BF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A4A0843" w14:textId="77777777" w:rsidR="00120BFA" w:rsidRDefault="00120BFA" w:rsidP="00120BFA">
      <w:pPr>
        <w:pStyle w:val="Tekstpodstawowy"/>
        <w:ind w:right="-47"/>
        <w:jc w:val="both"/>
        <w:rPr>
          <w:rFonts w:ascii="Times New Roman" w:hAnsi="Times New Roman"/>
        </w:rPr>
      </w:pPr>
    </w:p>
    <w:p w14:paraId="352BF1A5" w14:textId="77777777" w:rsidR="00120BFA" w:rsidRPr="00877B92" w:rsidRDefault="00120BFA" w:rsidP="00120BF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71E211B8" w14:textId="77777777" w:rsidR="00120BFA" w:rsidRPr="004F0507" w:rsidRDefault="00120BFA" w:rsidP="00120BF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8CEA454" w14:textId="77777777" w:rsidR="00120BFA" w:rsidRDefault="00120BFA" w:rsidP="00120BFA">
      <w:pPr>
        <w:pStyle w:val="Tekstpodstawowy2"/>
        <w:spacing w:line="240" w:lineRule="auto"/>
        <w:ind w:right="-47"/>
      </w:pPr>
    </w:p>
    <w:p w14:paraId="7A82CDF4" w14:textId="77777777" w:rsidR="00120BFA" w:rsidRPr="004F0507" w:rsidRDefault="00120BFA" w:rsidP="00120BFA">
      <w:pPr>
        <w:pStyle w:val="Tekstpodstawowy2"/>
        <w:spacing w:line="240" w:lineRule="auto"/>
        <w:ind w:right="-47"/>
        <w:rPr>
          <w:b/>
          <w:sz w:val="24"/>
        </w:rPr>
      </w:pPr>
      <w:r>
        <w:rPr>
          <w:b/>
          <w:sz w:val="24"/>
        </w:rPr>
        <w:t xml:space="preserve">      </w:t>
      </w:r>
      <w:r w:rsidRPr="004F0507">
        <w:rPr>
          <w:b/>
          <w:sz w:val="24"/>
        </w:rPr>
        <w:t>Za Sprzedawcę                                                                                   Za Kupującego</w:t>
      </w:r>
    </w:p>
    <w:p w14:paraId="072406A0" w14:textId="77777777" w:rsidR="00120BFA" w:rsidRPr="000936CA" w:rsidRDefault="00120BFA" w:rsidP="00120BFA">
      <w:pPr>
        <w:rPr>
          <w:lang w:val="pl-PL"/>
        </w:rPr>
      </w:pPr>
    </w:p>
    <w:p w14:paraId="0C1EDAB5" w14:textId="77777777" w:rsidR="00120BFA" w:rsidRDefault="00120BFA" w:rsidP="00120BFA">
      <w:pPr>
        <w:pStyle w:val="Zwykytekst"/>
        <w:rPr>
          <w:lang w:val="pl-PL"/>
        </w:rPr>
      </w:pPr>
    </w:p>
    <w:p w14:paraId="16B8F62C" w14:textId="77777777" w:rsidR="00120BFA" w:rsidRDefault="00120BFA" w:rsidP="00120BFA">
      <w:pPr>
        <w:pStyle w:val="Zwykytekst"/>
        <w:rPr>
          <w:lang w:val="pl-PL"/>
        </w:rPr>
      </w:pPr>
    </w:p>
    <w:p w14:paraId="50C8B419" w14:textId="77777777" w:rsidR="00120BFA" w:rsidRDefault="00120BFA" w:rsidP="00120BFA">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EB2132D" w14:textId="77777777" w:rsidR="00120BFA" w:rsidRPr="00496551" w:rsidRDefault="00120BFA" w:rsidP="00120BFA">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09674FF" w14:textId="77777777" w:rsidR="00120BFA" w:rsidRPr="00496551" w:rsidRDefault="00120BFA" w:rsidP="00120BFA">
      <w:pPr>
        <w:pStyle w:val="Zwykytekst"/>
        <w:rPr>
          <w:rFonts w:ascii="Times New Roman" w:hAnsi="Times New Roman" w:cs="Times New Roman"/>
          <w:sz w:val="16"/>
          <w:szCs w:val="16"/>
          <w:lang w:val="pl-PL"/>
        </w:rPr>
      </w:pPr>
    </w:p>
    <w:p w14:paraId="371337B3" w14:textId="77777777" w:rsidR="00120BFA" w:rsidRPr="00496551" w:rsidRDefault="00120BFA" w:rsidP="00120BFA">
      <w:pPr>
        <w:pStyle w:val="Zwykytekst"/>
        <w:rPr>
          <w:sz w:val="16"/>
          <w:szCs w:val="16"/>
          <w:lang w:val="pl-PL"/>
        </w:rPr>
      </w:pPr>
    </w:p>
    <w:p w14:paraId="774C986E" w14:textId="77777777" w:rsidR="00120BFA" w:rsidRDefault="00120BFA" w:rsidP="00120BFA">
      <w:pPr>
        <w:rPr>
          <w:lang w:val="pl-PL"/>
        </w:rPr>
      </w:pPr>
    </w:p>
    <w:p w14:paraId="50809BF6" w14:textId="77777777" w:rsidR="00120BFA" w:rsidRPr="009B06ED" w:rsidRDefault="00120BFA" w:rsidP="00120BFA">
      <w:pPr>
        <w:rPr>
          <w:lang w:val="pl-PL"/>
        </w:rPr>
      </w:pPr>
      <w:r>
        <w:rPr>
          <w:lang w:val="pl-PL"/>
        </w:rPr>
        <w:t>* Egzemplarz dla Wykonawcy / AGH</w:t>
      </w:r>
    </w:p>
    <w:p w14:paraId="70EC0AB3" w14:textId="77777777" w:rsidR="00120BFA" w:rsidRPr="00456B64" w:rsidRDefault="00120BFA" w:rsidP="00120BFA">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68B25B2" w14:textId="701EB183" w:rsidR="00496551" w:rsidRPr="00120BFA" w:rsidRDefault="00120BFA" w:rsidP="00120BFA">
      <w:pPr>
        <w:pStyle w:val="Zwykytekst"/>
        <w:tabs>
          <w:tab w:val="left" w:pos="7050"/>
        </w:tabs>
        <w:rPr>
          <w:lang w:val="pl-PL"/>
        </w:rPr>
      </w:pPr>
      <w:r w:rsidRPr="00456B64">
        <w:rPr>
          <w:rFonts w:ascii="Times New Roman" w:hAnsi="Times New Roman" w:cs="Times New Roman"/>
          <w:i/>
          <w:iCs/>
          <w:sz w:val="22"/>
          <w:szCs w:val="22"/>
          <w:lang w:val="pl-PL"/>
        </w:rPr>
        <w:t xml:space="preserve">1) Szczegółowa specyfikacja sprzętu/opis przedmiotu zamówienia </w:t>
      </w:r>
    </w:p>
    <w:sectPr w:rsidR="00496551" w:rsidRPr="00120BFA">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9F09D" w14:textId="77777777" w:rsidR="000F08EA" w:rsidRDefault="000F08EA">
      <w:r>
        <w:separator/>
      </w:r>
    </w:p>
  </w:endnote>
  <w:endnote w:type="continuationSeparator" w:id="0">
    <w:p w14:paraId="59D5529A" w14:textId="77777777" w:rsidR="000F08EA" w:rsidRDefault="000F0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4B092" w14:textId="77777777" w:rsidR="00C46D68" w:rsidRDefault="00C46D6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46AA7" w14:textId="77777777" w:rsidR="00120BFA" w:rsidRDefault="00120BFA">
    <w:pPr>
      <w:pStyle w:val="Stopka"/>
      <w:jc w:val="right"/>
    </w:pPr>
    <w:r>
      <w:fldChar w:fldCharType="begin"/>
    </w:r>
    <w:r>
      <w:instrText>PAGE   \* MERGEFORMAT</w:instrText>
    </w:r>
    <w:r>
      <w:fldChar w:fldCharType="separate"/>
    </w:r>
    <w:r>
      <w:rPr>
        <w:lang w:val="pl-PL"/>
      </w:rPr>
      <w:t>2</w:t>
    </w:r>
    <w:r>
      <w:fldChar w:fldCharType="end"/>
    </w:r>
  </w:p>
  <w:p w14:paraId="351956CB" w14:textId="77777777" w:rsidR="00C46D68" w:rsidRDefault="00C46D6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C639D" w14:textId="77777777" w:rsidR="00C46D68" w:rsidRDefault="00C46D6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F25EF" w14:textId="77777777" w:rsidR="000F08EA" w:rsidRDefault="000F08EA">
      <w:r>
        <w:separator/>
      </w:r>
    </w:p>
  </w:footnote>
  <w:footnote w:type="continuationSeparator" w:id="0">
    <w:p w14:paraId="6AB43239" w14:textId="77777777" w:rsidR="000F08EA" w:rsidRDefault="000F08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85E3F" w14:textId="77777777" w:rsidR="00C46D68" w:rsidRDefault="00C46D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76F9E" w14:textId="58CF3465" w:rsidR="00C46D68" w:rsidRDefault="00120BFA">
    <w:pPr>
      <w:pStyle w:val="Nagwek"/>
    </w:pPr>
    <w:r>
      <w:rPr>
        <w:noProof/>
      </w:rPr>
      <w:pict w14:anchorId="1356D2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68" o:spid="_x0000_s2049" type="#_x0000_t75" alt="stopka_listownika_prace-lab_v2" style="position:absolute;margin-left:0;margin-top:-.05pt;width:453.5pt;height:35.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stopka_listownika_prace-lab_v2"/>
          <o:lock v:ext="edit" aspectratio="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5C826" w14:textId="77777777" w:rsidR="00C46D68" w:rsidRDefault="00C46D6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86392574">
    <w:abstractNumId w:val="7"/>
  </w:num>
  <w:num w:numId="2" w16cid:durableId="1960257051">
    <w:abstractNumId w:val="11"/>
  </w:num>
  <w:num w:numId="3" w16cid:durableId="2098020927">
    <w:abstractNumId w:val="2"/>
  </w:num>
  <w:num w:numId="4" w16cid:durableId="1864241479">
    <w:abstractNumId w:val="4"/>
  </w:num>
  <w:num w:numId="5" w16cid:durableId="1113013952">
    <w:abstractNumId w:val="13"/>
  </w:num>
  <w:num w:numId="6" w16cid:durableId="440032183">
    <w:abstractNumId w:val="9"/>
  </w:num>
  <w:num w:numId="7" w16cid:durableId="58405272">
    <w:abstractNumId w:val="8"/>
  </w:num>
  <w:num w:numId="8" w16cid:durableId="1142650721">
    <w:abstractNumId w:val="10"/>
  </w:num>
  <w:num w:numId="9" w16cid:durableId="2492440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8013330">
    <w:abstractNumId w:val="3"/>
  </w:num>
  <w:num w:numId="11" w16cid:durableId="1104417772">
    <w:abstractNumId w:val="12"/>
  </w:num>
  <w:num w:numId="12" w16cid:durableId="1717124720">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08EA"/>
    <w:rsid w:val="000033EA"/>
    <w:rsid w:val="0002467C"/>
    <w:rsid w:val="00040A7A"/>
    <w:rsid w:val="000936CA"/>
    <w:rsid w:val="00097182"/>
    <w:rsid w:val="000B1A00"/>
    <w:rsid w:val="000C0F66"/>
    <w:rsid w:val="000F08EA"/>
    <w:rsid w:val="00120BFA"/>
    <w:rsid w:val="001764D4"/>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46D68"/>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AD42A53"/>
  <w15:chartTrackingRefBased/>
  <w15:docId w15:val="{40BF6126-A517-4A50-A86D-DA408D07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20BFA"/>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120BF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2474</Words>
  <Characters>14849</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17289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1601-01-01T00:00:00Z</cp:lastPrinted>
  <dcterms:created xsi:type="dcterms:W3CDTF">2023-02-03T13:43:00Z</dcterms:created>
  <dcterms:modified xsi:type="dcterms:W3CDTF">2023-02-03T13:46:00Z</dcterms:modified>
</cp:coreProperties>
</file>