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E8671" w14:textId="1ACAEC9C" w:rsidR="008E459C" w:rsidRPr="00240E71" w:rsidRDefault="008E459C" w:rsidP="008E459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FB861FD" w14:textId="77777777" w:rsidR="008E459C" w:rsidRDefault="008E459C" w:rsidP="008E459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2F93DE95" w14:textId="77777777" w:rsidR="008E459C" w:rsidRDefault="008E459C" w:rsidP="008E459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</w:p>
    <w:p w14:paraId="56CED265" w14:textId="77777777" w:rsidR="008E459C" w:rsidRPr="0022732C" w:rsidRDefault="008E459C" w:rsidP="008E459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76A457B" w14:textId="77777777" w:rsidR="008E459C" w:rsidRDefault="008E459C" w:rsidP="008E459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2F862E4" w14:textId="77777777" w:rsidR="008E459C" w:rsidRPr="0022732C" w:rsidRDefault="008E459C" w:rsidP="008E459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DF68B30" w14:textId="77777777" w:rsidR="008E459C" w:rsidRPr="0022732C" w:rsidRDefault="008E459C" w:rsidP="008E459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646796A" w14:textId="77777777" w:rsidR="008E459C" w:rsidRPr="0022732C" w:rsidRDefault="008E459C" w:rsidP="008E459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38ACD490" w14:textId="77777777" w:rsidR="008E459C" w:rsidRPr="0022732C" w:rsidRDefault="008E459C" w:rsidP="008E459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59637838" w14:textId="77777777" w:rsidR="008E459C" w:rsidRPr="0022732C" w:rsidRDefault="008E459C" w:rsidP="008E459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5807E95D" w14:textId="77777777" w:rsidR="008E459C" w:rsidRPr="0022732C" w:rsidRDefault="008E459C" w:rsidP="008E459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429079A4" w14:textId="77777777" w:rsidR="008E459C" w:rsidRPr="0022732C" w:rsidRDefault="008E459C" w:rsidP="008E459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B974EC9" w14:textId="77777777" w:rsidR="008E459C" w:rsidRPr="0022732C" w:rsidRDefault="008E459C" w:rsidP="008E459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6B6566D" w14:textId="77777777" w:rsidR="008E459C" w:rsidRPr="0022732C" w:rsidRDefault="008E459C" w:rsidP="008E459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C1E7289" w14:textId="77777777" w:rsidR="008E459C" w:rsidRDefault="008E459C" w:rsidP="008E459C">
      <w:pPr>
        <w:spacing w:line="360" w:lineRule="auto"/>
      </w:pPr>
      <w:r>
        <w:t>Do: Nazwa i siedziba Zamawiającego:</w:t>
      </w:r>
    </w:p>
    <w:p w14:paraId="071CAA92" w14:textId="77777777" w:rsidR="008E459C" w:rsidRPr="00C35C8C" w:rsidRDefault="008E459C" w:rsidP="008E459C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71C84A60" w14:textId="77777777" w:rsidR="008E459C" w:rsidRPr="00C35C8C" w:rsidRDefault="008E459C" w:rsidP="008E459C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2BDA2C94" w14:textId="77777777" w:rsidR="008E459C" w:rsidRDefault="008E459C" w:rsidP="008E459C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6BECEC3A" w14:textId="77777777" w:rsidR="008E459C" w:rsidRDefault="008E459C" w:rsidP="008E459C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7B2F4B54" w14:textId="77777777" w:rsidR="008E459C" w:rsidRDefault="008E459C" w:rsidP="008E459C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6069C2D6" w14:textId="77777777" w:rsidR="008E459C" w:rsidRDefault="008E459C" w:rsidP="008E459C">
      <w:pPr>
        <w:ind w:firstLine="3969"/>
        <w:rPr>
          <w:b/>
        </w:rPr>
      </w:pPr>
    </w:p>
    <w:p w14:paraId="5464662E" w14:textId="1EA41118" w:rsidR="008E459C" w:rsidRDefault="008E459C" w:rsidP="008E459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494144">
        <w:rPr>
          <w:b/>
        </w:rPr>
        <w:t>Dostawa urządze</w:t>
      </w:r>
      <w:r>
        <w:rPr>
          <w:b/>
        </w:rPr>
        <w:t>nia</w:t>
      </w:r>
      <w:r w:rsidRPr="00494144">
        <w:rPr>
          <w:b/>
        </w:rPr>
        <w:t xml:space="preserve"> do transmisji danych cyfrowych</w:t>
      </w:r>
      <w:r>
        <w:rPr>
          <w:b/>
        </w:rPr>
        <w:t>: wzmacniacza dystrybucyjnego sygnału wzorca czasu</w:t>
      </w:r>
      <w:r w:rsidR="00631C3D">
        <w:rPr>
          <w:b/>
        </w:rPr>
        <w:t xml:space="preserve"> i częstotliwości </w:t>
      </w:r>
      <w:r w:rsidRPr="00494144">
        <w:rPr>
          <w:b/>
        </w:rPr>
        <w:t>na potrzeby Instytutu Telekomunikacji WIEiT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KC-zp.272-77/23 </w:t>
      </w:r>
      <w:r>
        <w:t>oferuję realizację przedmiotu zamówienia, zgodnie z zasadami określonymi w specyfikacji istotnych warunków zamówienia.</w:t>
      </w:r>
    </w:p>
    <w:p w14:paraId="2AB0D5C5" w14:textId="77777777" w:rsidR="008E459C" w:rsidRDefault="008E459C" w:rsidP="008E459C">
      <w:pPr>
        <w:tabs>
          <w:tab w:val="right" w:pos="9000"/>
        </w:tabs>
      </w:pPr>
    </w:p>
    <w:p w14:paraId="1DAC3EF7" w14:textId="77777777" w:rsidR="001F18AA" w:rsidRDefault="001F18AA" w:rsidP="001F18A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14:paraId="73F858DA" w14:textId="77777777" w:rsidR="001F18AA" w:rsidRDefault="001F18AA" w:rsidP="001F18AA">
      <w:pPr>
        <w:widowControl w:val="0"/>
        <w:spacing w:line="264" w:lineRule="auto"/>
        <w:ind w:right="1"/>
        <w:rPr>
          <w:b/>
        </w:rPr>
      </w:pPr>
    </w:p>
    <w:p w14:paraId="19759C35" w14:textId="77777777" w:rsidR="001F18AA" w:rsidRDefault="001F18AA" w:rsidP="001F18A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14:paraId="4FF65E37" w14:textId="77777777" w:rsidR="001F18AA" w:rsidRPr="00FB1B4F" w:rsidRDefault="001F18AA" w:rsidP="001F18AA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9895054" w14:textId="77777777" w:rsidR="001F18AA" w:rsidRPr="00FB1B4F" w:rsidRDefault="001F18AA" w:rsidP="001F18AA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3DB7304" w14:textId="77777777" w:rsidR="001F18AA" w:rsidRPr="00FB1B4F" w:rsidRDefault="001F18AA" w:rsidP="001F18AA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74D84BBF" w14:textId="77777777" w:rsidR="001F18AA" w:rsidRDefault="001F18AA" w:rsidP="001F18AA">
      <w:pPr>
        <w:pStyle w:val="Tekstpodstawowy"/>
      </w:pPr>
      <w:r>
        <w:t>Powyższa cena podatek VAT w wysokości 23 % tj.…………………….PLN</w:t>
      </w:r>
    </w:p>
    <w:p w14:paraId="326667E3" w14:textId="28DEE2C9" w:rsidR="001F18AA" w:rsidRDefault="001F18AA" w:rsidP="001F18AA">
      <w:pPr>
        <w:pStyle w:val="Tekstpodstawowy"/>
      </w:pPr>
      <w:r>
        <w:t xml:space="preserve">Producent/model zaoferowanego </w:t>
      </w:r>
      <w:r w:rsidRPr="00FE545C">
        <w:rPr>
          <w:highlight w:val="yellow"/>
        </w:rPr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14:paraId="7FA87A50" w14:textId="77777777" w:rsidR="008E459C" w:rsidRPr="002A16E2" w:rsidRDefault="008E459C" w:rsidP="008E459C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urządzenia do transmisji danych cyfrowych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e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7D695E8C" w14:textId="77777777" w:rsidR="008E459C" w:rsidRDefault="008E459C" w:rsidP="008E459C">
      <w:pPr>
        <w:pStyle w:val="Tekstpodstawowy"/>
      </w:pPr>
    </w:p>
    <w:p w14:paraId="4E5D1B11" w14:textId="77777777" w:rsidR="008E459C" w:rsidRPr="000552C2" w:rsidRDefault="008E459C" w:rsidP="008E459C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lastRenderedPageBreak/>
        <w:t xml:space="preserve">Termin realizacji zamówienia: do 28 dni od daty otrzymania zamówienia potwierdzonego przez MEiN </w:t>
      </w:r>
    </w:p>
    <w:p w14:paraId="64E43EE7" w14:textId="77777777" w:rsidR="008E459C" w:rsidRDefault="008E459C" w:rsidP="0003728C">
      <w:pPr>
        <w:widowControl w:val="0"/>
        <w:spacing w:line="360" w:lineRule="auto"/>
        <w:ind w:right="1"/>
        <w:jc w:val="center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…………………… miesięcy 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>)</w:t>
      </w:r>
    </w:p>
    <w:p w14:paraId="234E1B0E" w14:textId="77777777" w:rsidR="008E459C" w:rsidRPr="00FE545C" w:rsidRDefault="008E459C" w:rsidP="008E459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670BA96" w14:textId="77777777" w:rsidR="008E459C" w:rsidRPr="00FE545C" w:rsidRDefault="008E459C" w:rsidP="008E459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2DB2BF72" w14:textId="77777777" w:rsidR="008E459C" w:rsidRDefault="008E459C" w:rsidP="008E459C">
      <w:pPr>
        <w:jc w:val="both"/>
        <w:rPr>
          <w:sz w:val="18"/>
          <w:szCs w:val="18"/>
        </w:rPr>
      </w:pPr>
    </w:p>
    <w:p w14:paraId="3D673FAC" w14:textId="77777777" w:rsidR="008E459C" w:rsidRPr="002A16E2" w:rsidRDefault="008E459C" w:rsidP="008E459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3D02795C" w14:textId="77777777" w:rsidR="008E459C" w:rsidRPr="002A16E2" w:rsidRDefault="008E459C" w:rsidP="008E459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22F68A07" w14:textId="77777777" w:rsidR="008E459C" w:rsidRDefault="008E459C" w:rsidP="008E459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719EC95" w14:textId="15FD5982" w:rsidR="008E459C" w:rsidRPr="002A16E2" w:rsidRDefault="008E459C" w:rsidP="008E459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urządzeni</w:t>
      </w:r>
      <w:r w:rsidR="001F18AA">
        <w:rPr>
          <w:b/>
          <w:color w:val="000000"/>
          <w:sz w:val="22"/>
          <w:szCs w:val="22"/>
          <w:lang w:eastAsia="ar-SA"/>
        </w:rPr>
        <w:t>e</w:t>
      </w:r>
      <w:r>
        <w:rPr>
          <w:b/>
          <w:color w:val="000000"/>
          <w:sz w:val="22"/>
          <w:szCs w:val="22"/>
          <w:lang w:eastAsia="ar-SA"/>
        </w:rPr>
        <w:t xml:space="preserve"> do transmisji danych cyfrowych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6895F940" w14:textId="77777777" w:rsidR="008E459C" w:rsidRPr="002A16E2" w:rsidRDefault="008E459C" w:rsidP="008E459C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serwer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>o podatku od towarów i usług (t. j. Dz. U. 2011 Nr 177 poz. 1054 z późn. zm.)</w:t>
      </w:r>
    </w:p>
    <w:p w14:paraId="5C880662" w14:textId="77777777" w:rsidR="008E459C" w:rsidRPr="003E2056" w:rsidRDefault="008E459C" w:rsidP="008E459C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969BA49" w14:textId="77777777" w:rsidR="008E459C" w:rsidRPr="002A16E2" w:rsidRDefault="008E459C" w:rsidP="008E459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81C76D0" w14:textId="77777777" w:rsidR="008E459C" w:rsidRPr="002A16E2" w:rsidRDefault="008E459C" w:rsidP="008E459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706B972" w14:textId="77777777" w:rsidR="008E459C" w:rsidRPr="002A16E2" w:rsidRDefault="008E459C" w:rsidP="008E459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8050082" w14:textId="77777777" w:rsidR="008E459C" w:rsidRPr="002A16E2" w:rsidRDefault="008E459C" w:rsidP="008E459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E459C" w:rsidRPr="002A16E2" w14:paraId="70F450E6" w14:textId="77777777" w:rsidTr="006D6D2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F180F9" w14:textId="77777777" w:rsidR="008E459C" w:rsidRPr="002A16E2" w:rsidRDefault="008E459C" w:rsidP="006D6D2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DB323" w14:textId="77777777" w:rsidR="008E459C" w:rsidRPr="002A16E2" w:rsidRDefault="008E459C" w:rsidP="006D6D2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AFE2818" w14:textId="77777777" w:rsidR="008E459C" w:rsidRPr="002A16E2" w:rsidRDefault="008E459C" w:rsidP="006D6D2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550D85" w14:textId="77777777" w:rsidR="008E459C" w:rsidRPr="002A16E2" w:rsidRDefault="008E459C" w:rsidP="006D6D2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8E459C" w:rsidRPr="002A16E2" w14:paraId="3102750C" w14:textId="77777777" w:rsidTr="006D6D2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D0807D" w14:textId="77777777" w:rsidR="008E459C" w:rsidRPr="002A16E2" w:rsidRDefault="008E459C" w:rsidP="006D6D2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DE32C5" w14:textId="77777777" w:rsidR="008E459C" w:rsidRPr="002A16E2" w:rsidRDefault="008E459C" w:rsidP="006D6D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E96F8" w14:textId="77777777" w:rsidR="008E459C" w:rsidRPr="002A16E2" w:rsidRDefault="008E459C" w:rsidP="006D6D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8E459C" w:rsidRPr="002A16E2" w14:paraId="4EF6D85A" w14:textId="77777777" w:rsidTr="006D6D2D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5115BD" w14:textId="77777777" w:rsidR="008E459C" w:rsidRPr="002A16E2" w:rsidRDefault="008E459C" w:rsidP="006D6D2D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BBDF55" w14:textId="77777777" w:rsidR="008E459C" w:rsidRPr="002A16E2" w:rsidRDefault="008E459C" w:rsidP="006D6D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739A64" w14:textId="77777777" w:rsidR="008E459C" w:rsidRPr="002A16E2" w:rsidRDefault="008E459C" w:rsidP="006D6D2D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6ED6CF5B" w14:textId="77777777" w:rsidR="008E459C" w:rsidRPr="002A16E2" w:rsidRDefault="008E459C" w:rsidP="008E459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41DDCE05" w14:textId="77777777" w:rsidR="008E459C" w:rsidRPr="002A16E2" w:rsidRDefault="008E459C" w:rsidP="008E459C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7535684F" w14:textId="77777777" w:rsidR="008E459C" w:rsidRPr="002A16E2" w:rsidRDefault="008E459C" w:rsidP="008E459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CEF9E61" w14:textId="77777777" w:rsidR="008E459C" w:rsidRPr="002A16E2" w:rsidRDefault="008E459C" w:rsidP="008E459C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2F9BB67F" w14:textId="77777777" w:rsidR="008E459C" w:rsidRPr="002A16E2" w:rsidRDefault="008E459C" w:rsidP="008E459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03B4F604" w14:textId="77777777" w:rsidR="008E459C" w:rsidRPr="002A16E2" w:rsidRDefault="008E459C" w:rsidP="008E459C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504E9CB1" w14:textId="77777777" w:rsidR="008E459C" w:rsidRPr="002A16E2" w:rsidRDefault="008E459C" w:rsidP="008E459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2DE16B4" w14:textId="77777777" w:rsidR="008E459C" w:rsidRPr="002A16E2" w:rsidRDefault="008E459C" w:rsidP="008E459C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D19E084" w14:textId="77777777" w:rsidR="008E459C" w:rsidRPr="002A16E2" w:rsidRDefault="008E459C" w:rsidP="008E459C">
      <w:pPr>
        <w:numPr>
          <w:ilvl w:val="1"/>
          <w:numId w:val="2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74C6FBCC" w14:textId="77777777" w:rsidR="008E459C" w:rsidRPr="00DF34DC" w:rsidRDefault="008E459C" w:rsidP="008E459C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1089B86" w14:textId="78802B54" w:rsidR="00FE545C" w:rsidRPr="008E459C" w:rsidRDefault="00FE545C" w:rsidP="008E459C"/>
    <w:sectPr w:rsidR="00FE545C" w:rsidRPr="008E459C" w:rsidSect="0003728C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6D224B" w14:textId="77777777" w:rsidR="00D276C1" w:rsidRDefault="00D276C1">
      <w:r>
        <w:separator/>
      </w:r>
    </w:p>
  </w:endnote>
  <w:endnote w:type="continuationSeparator" w:id="0">
    <w:p w14:paraId="5323F4C0" w14:textId="77777777" w:rsidR="00D276C1" w:rsidRDefault="00D27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94F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AAEA3" w14:textId="77777777" w:rsidR="00D276C1" w:rsidRDefault="00D276C1">
      <w:r>
        <w:separator/>
      </w:r>
    </w:p>
  </w:footnote>
  <w:footnote w:type="continuationSeparator" w:id="0">
    <w:p w14:paraId="03ACD024" w14:textId="77777777" w:rsidR="00D276C1" w:rsidRDefault="00D276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3F431" w14:textId="1A40B10D" w:rsidR="008E459C" w:rsidRDefault="00631C3D">
    <w:pPr>
      <w:pStyle w:val="Nagwek"/>
      <w:rPr>
        <w:sz w:val="22"/>
      </w:rPr>
    </w:pPr>
    <w:r>
      <w:rPr>
        <w:noProof/>
        <w:sz w:val="22"/>
      </w:rPr>
      <w:pict w14:anchorId="11F7C7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68" o:spid="_x0000_s2050" type="#_x0000_t75" alt="stopka_listownika_prace-lab_v2" style="position:absolute;margin-left:0;margin-top:-.05pt;width:453.5pt;height:35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stopka_listownika_prace-lab_v2"/>
          <o:lock v:ext="edit" aspectratio="f"/>
        </v:shape>
      </w:pict>
    </w:r>
  </w:p>
  <w:p w14:paraId="0FE3B9C9" w14:textId="2E5B1FD9" w:rsidR="008E459C" w:rsidRDefault="008E459C">
    <w:pPr>
      <w:pStyle w:val="Nagwek"/>
      <w:rPr>
        <w:sz w:val="22"/>
      </w:rPr>
    </w:pPr>
  </w:p>
  <w:p w14:paraId="78E19AC6" w14:textId="01FBA10F" w:rsidR="008E459C" w:rsidRDefault="008E459C">
    <w:pPr>
      <w:pStyle w:val="Nagwek"/>
      <w:rPr>
        <w:sz w:val="22"/>
      </w:rPr>
    </w:pPr>
  </w:p>
  <w:p w14:paraId="2D5E6B22" w14:textId="77777777" w:rsidR="008E459C" w:rsidRDefault="008E459C">
    <w:pPr>
      <w:pStyle w:val="Nagwek"/>
      <w:rPr>
        <w:sz w:val="22"/>
      </w:rPr>
    </w:pPr>
  </w:p>
  <w:p w14:paraId="43B16BAB" w14:textId="5D31D8B8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5994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904144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70479032">
    <w:abstractNumId w:val="0"/>
  </w:num>
  <w:num w:numId="4" w16cid:durableId="8504182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76C1"/>
    <w:rsid w:val="00012286"/>
    <w:rsid w:val="0003728C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F18AA"/>
    <w:rsid w:val="00207E98"/>
    <w:rsid w:val="002723B0"/>
    <w:rsid w:val="00315A4A"/>
    <w:rsid w:val="004B7300"/>
    <w:rsid w:val="004C6753"/>
    <w:rsid w:val="00595C87"/>
    <w:rsid w:val="005D2C65"/>
    <w:rsid w:val="005E6D94"/>
    <w:rsid w:val="00631C3D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E459C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276C1"/>
    <w:rsid w:val="00D60C38"/>
    <w:rsid w:val="00D66893"/>
    <w:rsid w:val="00D90ACB"/>
    <w:rsid w:val="00DC1500"/>
    <w:rsid w:val="00DF6069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FDAC39C"/>
  <w15:chartTrackingRefBased/>
  <w15:docId w15:val="{3194D6CA-513E-457B-BA2D-CA7CFB09A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459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708</Words>
  <Characters>5243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1899-12-31T23:00:00Z</cp:lastPrinted>
  <dcterms:created xsi:type="dcterms:W3CDTF">2023-02-03T13:41:00Z</dcterms:created>
  <dcterms:modified xsi:type="dcterms:W3CDTF">2023-02-03T13:50:00Z</dcterms:modified>
</cp:coreProperties>
</file>