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310CE" w14:textId="77777777" w:rsidR="000254F7" w:rsidRDefault="000254F7" w:rsidP="009F485C">
      <w:pPr>
        <w:pStyle w:val="Nagwek"/>
        <w:rPr>
          <w:rFonts w:ascii="Times New Roman" w:hAnsi="Times New Roman"/>
        </w:rPr>
      </w:pPr>
    </w:p>
    <w:p w14:paraId="42FE63CD" w14:textId="3672D06F" w:rsidR="009F485C" w:rsidRPr="00DC7E52" w:rsidRDefault="009F485C" w:rsidP="009F485C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77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35914913" w14:textId="77777777" w:rsidR="009F485C" w:rsidRPr="00DC7E52" w:rsidRDefault="009F485C" w:rsidP="009F485C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1AD2CBB" w14:textId="77777777" w:rsidR="009F485C" w:rsidRPr="00DC7E52" w:rsidRDefault="009F485C" w:rsidP="009F485C">
      <w:pPr>
        <w:jc w:val="center"/>
        <w:rPr>
          <w:rFonts w:ascii="Times New Roman" w:hAnsi="Times New Roman"/>
          <w:b/>
        </w:rPr>
      </w:pPr>
    </w:p>
    <w:p w14:paraId="0B99B8B6" w14:textId="77777777" w:rsidR="009F485C" w:rsidRPr="00DC7E52" w:rsidRDefault="009F485C" w:rsidP="009F485C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34FC921" w14:textId="77777777" w:rsidR="009F485C" w:rsidRPr="00DC7E52" w:rsidRDefault="009F485C" w:rsidP="009F485C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46E3B481" w14:textId="77777777" w:rsidR="009F485C" w:rsidRPr="00DC7E52" w:rsidRDefault="009F485C" w:rsidP="009F485C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8909793" w14:textId="77777777" w:rsidR="009F485C" w:rsidRPr="00DC7E52" w:rsidRDefault="009F485C" w:rsidP="009F485C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E13ACA8" w14:textId="189BC952" w:rsidR="009F485C" w:rsidRPr="00DC7E52" w:rsidRDefault="009F485C" w:rsidP="009F485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Dostawę urządzenia do transmisji danych cyfrowych: wzmacniacz dystrybucyjnego sygnału czas</w:t>
      </w:r>
      <w:r w:rsidR="004F5605">
        <w:rPr>
          <w:b/>
        </w:rPr>
        <w:t xml:space="preserve">u </w:t>
      </w:r>
      <w:r w:rsidR="004F5605">
        <w:rPr>
          <w:b/>
        </w:rPr>
        <w:br/>
        <w:t>i częstotliwości</w:t>
      </w:r>
      <w:r>
        <w:rPr>
          <w:b/>
        </w:rPr>
        <w:t xml:space="preserve"> na potrzeby Instytutu Telekomunikacji </w:t>
      </w:r>
      <w:proofErr w:type="spellStart"/>
      <w:r>
        <w:rPr>
          <w:b/>
        </w:rPr>
        <w:t>WIEiT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77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63D38318" w14:textId="77777777" w:rsidR="009F485C" w:rsidRPr="00DC7E52" w:rsidRDefault="009F485C" w:rsidP="009F485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459164C" w14:textId="77777777" w:rsidR="009F485C" w:rsidRPr="00DC7E52" w:rsidRDefault="009F485C" w:rsidP="009F485C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28B92EA3" w14:textId="77777777" w:rsidR="009F485C" w:rsidRPr="00DC7E52" w:rsidRDefault="009F485C" w:rsidP="009F485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33EF290" w14:textId="77777777" w:rsidR="009F485C" w:rsidRPr="00DC7E52" w:rsidRDefault="009F485C" w:rsidP="009F485C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0EC65DE" w14:textId="77777777" w:rsidR="009F485C" w:rsidRPr="00DC7E52" w:rsidRDefault="009F485C" w:rsidP="009F485C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080CAA2D" w14:textId="77777777" w:rsidR="009F485C" w:rsidRPr="00DC7E52" w:rsidRDefault="009F485C" w:rsidP="009F485C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F485C" w:rsidRPr="00DC7E52" w14:paraId="7ABBF723" w14:textId="77777777" w:rsidTr="006D6D2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407C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CCF8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283F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9F485C" w:rsidRPr="00DC7E52" w14:paraId="109FC5FA" w14:textId="77777777" w:rsidTr="006D6D2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FC78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39B9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358B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F485C" w:rsidRPr="00DC7E52" w14:paraId="6721EA39" w14:textId="77777777" w:rsidTr="006D6D2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CF4D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A1C0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285A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F485C" w:rsidRPr="00DC7E52" w14:paraId="6B27591B" w14:textId="77777777" w:rsidTr="006D6D2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6B45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F262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7BE9" w14:textId="77777777" w:rsidR="009F485C" w:rsidRPr="00DC7E52" w:rsidRDefault="009F485C" w:rsidP="006D6D2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F925B3D" w14:textId="77777777" w:rsidR="009F485C" w:rsidRPr="00DC7E52" w:rsidRDefault="009F485C" w:rsidP="009F485C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0CC32BE0" w14:textId="77777777" w:rsidR="009F485C" w:rsidRPr="00DC7E52" w:rsidRDefault="009F485C" w:rsidP="009F485C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676D564" w14:textId="77777777" w:rsidR="009F485C" w:rsidRPr="00DC7E52" w:rsidRDefault="009F485C" w:rsidP="009F485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07E52CD5" w14:textId="77777777" w:rsidR="009F485C" w:rsidRPr="00DC7E52" w:rsidRDefault="009F485C" w:rsidP="009F485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DF59023" w14:textId="77777777" w:rsidR="009F485C" w:rsidRPr="00DC7E52" w:rsidRDefault="009F485C" w:rsidP="009F485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0A787B9" w14:textId="77777777" w:rsidR="009F485C" w:rsidRPr="00DC7E52" w:rsidRDefault="009F485C" w:rsidP="009F485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60EAB88" w14:textId="77777777" w:rsidR="009F485C" w:rsidRPr="00DC7E52" w:rsidRDefault="009F485C" w:rsidP="009F485C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BD76CC1" w14:textId="77777777" w:rsidR="009F485C" w:rsidRPr="00DC7E52" w:rsidRDefault="009F485C" w:rsidP="009F485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273F49D" w14:textId="77777777" w:rsidR="009F485C" w:rsidRPr="00DC7E52" w:rsidRDefault="009F485C" w:rsidP="009F485C">
      <w:pPr>
        <w:rPr>
          <w:rFonts w:ascii="Times New Roman" w:hAnsi="Times New Roman"/>
        </w:rPr>
      </w:pPr>
    </w:p>
    <w:p w14:paraId="457C1655" w14:textId="77777777" w:rsidR="009F485C" w:rsidRPr="00DC7E52" w:rsidRDefault="009F485C" w:rsidP="009F485C">
      <w:pPr>
        <w:rPr>
          <w:rFonts w:ascii="Times New Roman" w:hAnsi="Times New Roman"/>
        </w:rPr>
      </w:pPr>
    </w:p>
    <w:p w14:paraId="447198EA" w14:textId="77777777" w:rsidR="009F485C" w:rsidRPr="009508B4" w:rsidRDefault="009F485C" w:rsidP="009F485C"/>
    <w:p w14:paraId="55042146" w14:textId="77777777" w:rsidR="009F485C" w:rsidRPr="006B41DD" w:rsidRDefault="009F485C" w:rsidP="009F485C"/>
    <w:p w14:paraId="1A7D5339" w14:textId="77777777" w:rsidR="009F485C" w:rsidRPr="009B4FF9" w:rsidRDefault="009F485C" w:rsidP="009F485C"/>
    <w:p w14:paraId="1A408B99" w14:textId="6CD0FC41" w:rsidR="00106AC7" w:rsidRPr="009F485C" w:rsidRDefault="00106AC7" w:rsidP="009F485C"/>
    <w:sectPr w:rsidR="00106AC7" w:rsidRPr="009F485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9928C" w14:textId="77777777" w:rsidR="00143695" w:rsidRDefault="00143695">
      <w:r>
        <w:separator/>
      </w:r>
    </w:p>
  </w:endnote>
  <w:endnote w:type="continuationSeparator" w:id="0">
    <w:p w14:paraId="4124EB76" w14:textId="77777777" w:rsidR="00143695" w:rsidRDefault="00143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FFE7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02CE3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4F92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36700A5" w14:textId="77777777" w:rsidR="00336EEB" w:rsidRDefault="004F5605" w:rsidP="00336EEB">
    <w:pPr>
      <w:pStyle w:val="Stopka"/>
      <w:tabs>
        <w:tab w:val="clear" w:pos="4536"/>
      </w:tabs>
      <w:jc w:val="center"/>
    </w:pPr>
    <w:r>
      <w:rPr>
        <w:noProof/>
      </w:rPr>
      <w:pict w14:anchorId="559CBD1B">
        <v:line id="_x0000_s1025" style="position:absolute;left:0;text-align:left;z-index:251657728" from="-3.85pt,8.7pt" to="455.15pt,8.7pt"/>
      </w:pict>
    </w:r>
  </w:p>
  <w:p w14:paraId="61908B9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A036A" w14:textId="77777777" w:rsidR="00143695" w:rsidRDefault="00143695">
      <w:r>
        <w:separator/>
      </w:r>
    </w:p>
  </w:footnote>
  <w:footnote w:type="continuationSeparator" w:id="0">
    <w:p w14:paraId="64A21BBB" w14:textId="77777777" w:rsidR="00143695" w:rsidRDefault="00143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061F8" w14:textId="42FEABD0" w:rsidR="009337AE" w:rsidRDefault="004F5605">
    <w:pPr>
      <w:pStyle w:val="Nagwek"/>
    </w:pPr>
    <w:r>
      <w:rPr>
        <w:noProof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-.05pt;width:453.5pt;height:3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3163431">
    <w:abstractNumId w:val="14"/>
  </w:num>
  <w:num w:numId="2" w16cid:durableId="1413576722">
    <w:abstractNumId w:val="0"/>
  </w:num>
  <w:num w:numId="3" w16cid:durableId="212230605">
    <w:abstractNumId w:val="12"/>
  </w:num>
  <w:num w:numId="4" w16cid:durableId="1269045611">
    <w:abstractNumId w:val="8"/>
  </w:num>
  <w:num w:numId="5" w16cid:durableId="1311834707">
    <w:abstractNumId w:val="7"/>
  </w:num>
  <w:num w:numId="6" w16cid:durableId="1712881089">
    <w:abstractNumId w:val="1"/>
  </w:num>
  <w:num w:numId="7" w16cid:durableId="801582752">
    <w:abstractNumId w:val="6"/>
  </w:num>
  <w:num w:numId="8" w16cid:durableId="1709838230">
    <w:abstractNumId w:val="3"/>
  </w:num>
  <w:num w:numId="9" w16cid:durableId="803936484">
    <w:abstractNumId w:val="2"/>
  </w:num>
  <w:num w:numId="10" w16cid:durableId="697661424">
    <w:abstractNumId w:val="5"/>
  </w:num>
  <w:num w:numId="11" w16cid:durableId="2063824972">
    <w:abstractNumId w:val="11"/>
  </w:num>
  <w:num w:numId="12" w16cid:durableId="1096555789">
    <w:abstractNumId w:val="4"/>
  </w:num>
  <w:num w:numId="13" w16cid:durableId="715157951">
    <w:abstractNumId w:val="10"/>
  </w:num>
  <w:num w:numId="14" w16cid:durableId="1863981765">
    <w:abstractNumId w:val="13"/>
  </w:num>
  <w:num w:numId="15" w16cid:durableId="20176858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695"/>
    <w:rsid w:val="0000184A"/>
    <w:rsid w:val="00012997"/>
    <w:rsid w:val="000254F7"/>
    <w:rsid w:val="000621A2"/>
    <w:rsid w:val="00075CEC"/>
    <w:rsid w:val="00101474"/>
    <w:rsid w:val="00106AC7"/>
    <w:rsid w:val="00111985"/>
    <w:rsid w:val="0014369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5605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37AE"/>
    <w:rsid w:val="00952336"/>
    <w:rsid w:val="009A21D7"/>
    <w:rsid w:val="009A4A2C"/>
    <w:rsid w:val="009F485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7693DF"/>
  <w15:chartTrackingRefBased/>
  <w15:docId w15:val="{2E85D94A-A1DE-4FB4-8BDC-D67745307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F485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F485C"/>
    <w:rPr>
      <w:b/>
      <w:sz w:val="24"/>
    </w:rPr>
  </w:style>
  <w:style w:type="character" w:customStyle="1" w:styleId="NagwekZnak">
    <w:name w:val="Nagłówek Znak"/>
    <w:link w:val="Nagwek"/>
    <w:rsid w:val="009F485C"/>
  </w:style>
  <w:style w:type="paragraph" w:styleId="Akapitzlist">
    <w:name w:val="List Paragraph"/>
    <w:basedOn w:val="Normalny"/>
    <w:uiPriority w:val="34"/>
    <w:qFormat/>
    <w:rsid w:val="009F48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348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2023-02-03T13:49:00Z</cp:lastPrinted>
  <dcterms:created xsi:type="dcterms:W3CDTF">2023-02-03T13:43:00Z</dcterms:created>
  <dcterms:modified xsi:type="dcterms:W3CDTF">2023-02-03T13:49:00Z</dcterms:modified>
</cp:coreProperties>
</file>