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1306A9" w:rsidRDefault="001306A9" w:rsidP="001306A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1306A9" w:rsidRDefault="001306A9" w:rsidP="001306A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1306A9" w:rsidRDefault="001306A9" w:rsidP="001306A9">
      <w:pPr>
        <w:spacing w:line="360" w:lineRule="auto"/>
      </w:pPr>
      <w:r>
        <w:t>Do: Nazwa i siedziba Zamawiającego:</w:t>
      </w:r>
    </w:p>
    <w:p w:rsidR="003162A8" w:rsidRPr="003162A8" w:rsidRDefault="003162A8" w:rsidP="008D2AB8">
      <w:pPr>
        <w:ind w:right="-110"/>
        <w:rPr>
          <w:b/>
        </w:rPr>
      </w:pPr>
      <w:r w:rsidRPr="003162A8">
        <w:rPr>
          <w:b/>
        </w:rPr>
        <w:t>Akademia Górniczo - Hutnicza</w:t>
      </w:r>
    </w:p>
    <w:p w:rsidR="003162A8" w:rsidRPr="003162A8" w:rsidRDefault="003162A8" w:rsidP="008D2AB8">
      <w:pPr>
        <w:ind w:right="-110"/>
        <w:rPr>
          <w:b/>
        </w:rPr>
      </w:pPr>
      <w:r w:rsidRPr="003162A8">
        <w:rPr>
          <w:b/>
        </w:rPr>
        <w:t>im. Stanisława Staszica w Krakowie</w:t>
      </w:r>
    </w:p>
    <w:p w:rsidR="008D2AB8" w:rsidRDefault="003162A8" w:rsidP="008D2AB8">
      <w:pPr>
        <w:ind w:right="-110"/>
        <w:rPr>
          <w:b/>
        </w:rPr>
      </w:pPr>
      <w:r w:rsidRPr="003162A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3162A8" w:rsidP="008D2AB8">
      <w:pPr>
        <w:ind w:right="-110"/>
        <w:rPr>
          <w:b/>
        </w:rPr>
      </w:pPr>
      <w:r w:rsidRPr="003162A8">
        <w:rPr>
          <w:b/>
        </w:rPr>
        <w:t>Al. Mickiewicza</w:t>
      </w:r>
      <w:r w:rsidR="008D2AB8">
        <w:rPr>
          <w:b/>
        </w:rPr>
        <w:t xml:space="preserve"> </w:t>
      </w:r>
      <w:r w:rsidRPr="003162A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3162A8" w:rsidP="008D2AB8">
      <w:pPr>
        <w:rPr>
          <w:b/>
        </w:rPr>
      </w:pPr>
      <w:r w:rsidRPr="003162A8">
        <w:rPr>
          <w:b/>
        </w:rPr>
        <w:t>30-059</w:t>
      </w:r>
      <w:r w:rsidR="008D2AB8">
        <w:rPr>
          <w:b/>
        </w:rPr>
        <w:t xml:space="preserve"> </w:t>
      </w:r>
      <w:r w:rsidRPr="003162A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162A8" w:rsidRPr="003162A8">
        <w:rPr>
          <w:b/>
        </w:rPr>
        <w:t>Dostawa wyposażenia stref wolnych ciężarów do siłowni w Hali Sportowej AGH przy ul. Armii Krajowej 5A w Krakowie - KC-zp.272-99/23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1306A9" w:rsidRDefault="001306A9" w:rsidP="001306A9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1306A9" w:rsidRDefault="001306A9" w:rsidP="001306A9">
      <w:pPr>
        <w:widowControl w:val="0"/>
        <w:ind w:right="1"/>
        <w:rPr>
          <w:b/>
          <w:sz w:val="22"/>
          <w:szCs w:val="22"/>
        </w:rPr>
      </w:pPr>
    </w:p>
    <w:p w:rsidR="001306A9" w:rsidRDefault="001306A9" w:rsidP="001306A9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1306A9" w:rsidRDefault="001306A9" w:rsidP="001306A9">
      <w:pPr>
        <w:widowControl w:val="0"/>
        <w:ind w:right="1"/>
        <w:jc w:val="both"/>
        <w:rPr>
          <w:b/>
          <w:sz w:val="22"/>
          <w:szCs w:val="22"/>
        </w:rPr>
      </w:pPr>
    </w:p>
    <w:p w:rsidR="001306A9" w:rsidRDefault="001306A9" w:rsidP="001306A9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306A9" w:rsidRDefault="001306A9" w:rsidP="001306A9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1306A9" w:rsidRDefault="001306A9" w:rsidP="001306A9">
      <w:pPr>
        <w:pStyle w:val="Tekstpodstawowy"/>
        <w:spacing w:line="240" w:lineRule="auto"/>
        <w:rPr>
          <w:sz w:val="22"/>
          <w:szCs w:val="22"/>
        </w:rPr>
      </w:pPr>
    </w:p>
    <w:p w:rsidR="001306A9" w:rsidRDefault="001306A9" w:rsidP="001306A9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>
        <w:rPr>
          <w:b/>
        </w:rPr>
        <w:t xml:space="preserve">Termin realizacji umowy: </w:t>
      </w:r>
      <w:r>
        <w:rPr>
          <w:b/>
          <w:iCs/>
          <w:color w:val="000000"/>
        </w:rPr>
        <w:t xml:space="preserve">do </w:t>
      </w:r>
      <w:r w:rsidR="00B93C9C">
        <w:rPr>
          <w:b/>
          <w:iCs/>
          <w:color w:val="000000"/>
        </w:rPr>
        <w:t>14</w:t>
      </w:r>
      <w:r>
        <w:rPr>
          <w:b/>
          <w:iCs/>
          <w:color w:val="000000"/>
        </w:rPr>
        <w:t xml:space="preserve"> dni od daty </w:t>
      </w:r>
      <w:r w:rsidR="0086452E">
        <w:rPr>
          <w:b/>
          <w:iCs/>
          <w:color w:val="000000"/>
        </w:rPr>
        <w:t>zawarcia</w:t>
      </w:r>
      <w:bookmarkStart w:id="0" w:name="_GoBack"/>
      <w:bookmarkEnd w:id="0"/>
      <w:r>
        <w:rPr>
          <w:b/>
          <w:iCs/>
          <w:color w:val="000000"/>
        </w:rPr>
        <w:t xml:space="preserve"> umowy </w:t>
      </w:r>
    </w:p>
    <w:p w:rsidR="001306A9" w:rsidRDefault="001306A9" w:rsidP="001306A9">
      <w:pPr>
        <w:widowControl w:val="0"/>
        <w:spacing w:line="360" w:lineRule="auto"/>
        <w:ind w:right="1"/>
        <w:jc w:val="both"/>
      </w:pPr>
      <w:r>
        <w:rPr>
          <w:b/>
          <w:bCs/>
        </w:rPr>
        <w:t>Okres udzielonej gwarancji na wyposażenie wynosi</w:t>
      </w:r>
      <w:r>
        <w:rPr>
          <w:b/>
        </w:rPr>
        <w:t>:</w:t>
      </w:r>
      <w:r>
        <w:t xml:space="preserve"> ……. miesięcy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:rsidR="001306A9" w:rsidRDefault="001306A9" w:rsidP="001306A9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</w:t>
      </w:r>
      <w:r>
        <w:rPr>
          <w:sz w:val="22"/>
          <w:szCs w:val="22"/>
        </w:rPr>
        <w:br/>
        <w:t xml:space="preserve">przez Zamawiającego na rachunek Wykonawcy umieszczony na dzień zlecenia przelewu </w:t>
      </w:r>
      <w:r>
        <w:rPr>
          <w:sz w:val="22"/>
          <w:szCs w:val="22"/>
        </w:rPr>
        <w:br/>
        <w:t xml:space="preserve">w wykazie podmiotów, o których mowa w art. 96b ust. 1) Ustawy o podatku od towarów </w:t>
      </w:r>
      <w:r>
        <w:rPr>
          <w:sz w:val="22"/>
          <w:szCs w:val="22"/>
        </w:rPr>
        <w:br/>
        <w:t>i usług.</w:t>
      </w:r>
    </w:p>
    <w:p w:rsidR="001306A9" w:rsidRDefault="001306A9" w:rsidP="001306A9">
      <w:pPr>
        <w:rPr>
          <w:b/>
          <w:sz w:val="22"/>
          <w:szCs w:val="22"/>
          <w:u w:val="single"/>
        </w:rPr>
      </w:pPr>
    </w:p>
    <w:p w:rsidR="00B93C9C" w:rsidRDefault="00B93C9C" w:rsidP="001306A9">
      <w:pPr>
        <w:rPr>
          <w:b/>
          <w:sz w:val="22"/>
          <w:szCs w:val="22"/>
          <w:u w:val="single"/>
        </w:rPr>
      </w:pPr>
    </w:p>
    <w:p w:rsidR="00B93C9C" w:rsidRDefault="00B93C9C" w:rsidP="001306A9">
      <w:pPr>
        <w:rPr>
          <w:b/>
          <w:sz w:val="22"/>
          <w:szCs w:val="22"/>
          <w:u w:val="single"/>
        </w:rPr>
      </w:pPr>
    </w:p>
    <w:p w:rsidR="001306A9" w:rsidRDefault="001306A9" w:rsidP="001306A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1306A9" w:rsidRDefault="001306A9" w:rsidP="001306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>
        <w:rPr>
          <w:color w:val="000000"/>
          <w:sz w:val="22"/>
          <w:szCs w:val="22"/>
          <w:lang w:eastAsia="ar-SA"/>
        </w:rPr>
        <w:br/>
        <w:t>w dokumentach zamówienia.</w:t>
      </w:r>
    </w:p>
    <w:p w:rsidR="001306A9" w:rsidRDefault="001306A9" w:rsidP="001306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>
        <w:rPr>
          <w:color w:val="000000"/>
          <w:sz w:val="22"/>
          <w:szCs w:val="22"/>
          <w:lang w:eastAsia="ar-SA"/>
        </w:rPr>
        <w:br/>
        <w:t xml:space="preserve">w  Specyfikacji Warunków Zamówienia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  <w:t>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306A9" w:rsidRDefault="001306A9" w:rsidP="001306A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306A9" w:rsidRDefault="001306A9" w:rsidP="001306A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306A9" w:rsidRDefault="001306A9" w:rsidP="001306A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306A9" w:rsidRDefault="001306A9" w:rsidP="001306A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06A9" w:rsidTr="001306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06A9" w:rsidRDefault="001306A9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06A9" w:rsidRDefault="001306A9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1306A9" w:rsidRDefault="001306A9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6A9" w:rsidRDefault="001306A9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1306A9" w:rsidTr="001306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6A9" w:rsidRDefault="001306A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6A9" w:rsidRDefault="001306A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06A9" w:rsidRDefault="001306A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1306A9" w:rsidRDefault="001306A9" w:rsidP="001306A9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  <w:t>w przypadku gdy przypada na nich ponad 10% wartości zamówienia.</w:t>
      </w:r>
    </w:p>
    <w:p w:rsidR="001306A9" w:rsidRDefault="001306A9" w:rsidP="001306A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306A9" w:rsidRDefault="001306A9" w:rsidP="001306A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306A9" w:rsidRDefault="001306A9" w:rsidP="001306A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306A9" w:rsidRDefault="001306A9" w:rsidP="001306A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dokumentu(ów)……………………………………...........................……które dołączamy do oferty.</w:t>
      </w:r>
    </w:p>
    <w:p w:rsidR="001306A9" w:rsidRDefault="001306A9" w:rsidP="001306A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306A9" w:rsidRDefault="001306A9" w:rsidP="001306A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:rsidR="001306A9" w:rsidRDefault="001306A9" w:rsidP="001306A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718" w:rsidRDefault="00236718">
      <w:r>
        <w:separator/>
      </w:r>
    </w:p>
  </w:endnote>
  <w:endnote w:type="continuationSeparator" w:id="0">
    <w:p w:rsidR="00236718" w:rsidRDefault="00236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A8" w:rsidRDefault="003162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A8" w:rsidRDefault="003162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718" w:rsidRDefault="00236718">
      <w:r>
        <w:separator/>
      </w:r>
    </w:p>
  </w:footnote>
  <w:footnote w:type="continuationSeparator" w:id="0">
    <w:p w:rsidR="00236718" w:rsidRDefault="00236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A8" w:rsidRDefault="003162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2A8" w:rsidRDefault="003162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671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06A9"/>
    <w:rsid w:val="001801DD"/>
    <w:rsid w:val="001D4612"/>
    <w:rsid w:val="00207E98"/>
    <w:rsid w:val="00236718"/>
    <w:rsid w:val="002723B0"/>
    <w:rsid w:val="00315A4A"/>
    <w:rsid w:val="003162A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452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3C9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05F91"/>
  <w15:chartTrackingRefBased/>
  <w15:docId w15:val="{18E062D7-FA84-420F-A57D-5A28DFB4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30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DE269-0B45-4B8A-849F-524ED0F47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521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2023-02-08T11:41:00Z</dcterms:created>
  <dcterms:modified xsi:type="dcterms:W3CDTF">2023-02-10T10:42:00Z</dcterms:modified>
</cp:coreProperties>
</file>