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1D7B01" w:rsidRDefault="0015234C" w:rsidP="00D665F5">
      <w:pPr>
        <w:spacing w:after="240"/>
        <w:jc w:val="right"/>
      </w:pPr>
      <w:bookmarkStart w:id="0" w:name="_Hlk52197885"/>
      <w:r w:rsidRPr="001D7B01">
        <w:t>Niepołomice</w:t>
      </w:r>
      <w:r w:rsidR="00D665F5" w:rsidRPr="001D7B01">
        <w:t xml:space="preserve"> dnia: </w:t>
      </w:r>
      <w:r w:rsidRPr="001D7B01">
        <w:t>2023-02-14</w:t>
      </w:r>
    </w:p>
    <w:p w:rsidR="00D665F5" w:rsidRPr="001D7B01" w:rsidRDefault="00D665F5" w:rsidP="00D665F5">
      <w:pPr>
        <w:spacing w:after="240"/>
        <w:jc w:val="right"/>
      </w:pPr>
    </w:p>
    <w:p w:rsidR="00D665F5" w:rsidRPr="001D7B01" w:rsidRDefault="0015234C" w:rsidP="00577BC6">
      <w:pPr>
        <w:spacing w:after="40"/>
        <w:rPr>
          <w:b/>
          <w:bCs/>
        </w:rPr>
      </w:pPr>
      <w:r w:rsidRPr="001D7B01">
        <w:rPr>
          <w:b/>
          <w:bCs/>
        </w:rPr>
        <w:t>GMINA NIEPOŁOMICE</w:t>
      </w:r>
    </w:p>
    <w:p w:rsidR="00D665F5" w:rsidRPr="001D7B01" w:rsidRDefault="0015234C" w:rsidP="00D665F5">
      <w:r w:rsidRPr="001D7B01">
        <w:t>Pl. Zwycięstwa</w:t>
      </w:r>
      <w:r w:rsidR="00D665F5" w:rsidRPr="001D7B01">
        <w:t xml:space="preserve"> </w:t>
      </w:r>
      <w:r w:rsidRPr="001D7B01">
        <w:t>13</w:t>
      </w:r>
    </w:p>
    <w:p w:rsidR="00D665F5" w:rsidRPr="001D7B01" w:rsidRDefault="0015234C" w:rsidP="00D665F5">
      <w:r w:rsidRPr="001D7B01">
        <w:t>32-005</w:t>
      </w:r>
      <w:r w:rsidR="00D665F5" w:rsidRPr="001D7B01">
        <w:t xml:space="preserve"> </w:t>
      </w:r>
      <w:r w:rsidRPr="001D7B01">
        <w:t>Niepołomice</w:t>
      </w:r>
    </w:p>
    <w:p w:rsidR="00D665F5" w:rsidRPr="001D7B01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1D7B01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D7B01" w:rsidRDefault="00D665F5" w:rsidP="00D665F5">
      <w:pPr>
        <w:pStyle w:val="Nagwek"/>
        <w:tabs>
          <w:tab w:val="clear" w:pos="4536"/>
        </w:tabs>
      </w:pPr>
      <w:r w:rsidRPr="001D7B01">
        <w:t>Znak sprawy:</w:t>
      </w:r>
      <w:r w:rsidRPr="001D7B01">
        <w:rPr>
          <w:b/>
        </w:rPr>
        <w:t xml:space="preserve"> </w:t>
      </w:r>
      <w:r w:rsidR="0015234C" w:rsidRPr="001D7B01">
        <w:rPr>
          <w:b/>
        </w:rPr>
        <w:t>ZP.271.2.2023</w:t>
      </w:r>
      <w:r w:rsidR="00A80738" w:rsidRPr="001D7B01">
        <w:tab/>
        <w:t xml:space="preserve"> </w:t>
      </w:r>
    </w:p>
    <w:p w:rsidR="00A80738" w:rsidRPr="001D7B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D7B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D7B0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D7B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D7B01">
        <w:rPr>
          <w:b/>
          <w:spacing w:val="20"/>
        </w:rPr>
        <w:t>INFORMACJA Z OTWARCIA OFERT</w:t>
      </w:r>
    </w:p>
    <w:p w:rsidR="00A80738" w:rsidRPr="001D7B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1D7B01" w:rsidRDefault="00C659E2" w:rsidP="00C659E2">
      <w:pPr>
        <w:spacing w:before="120" w:after="120"/>
        <w:jc w:val="both"/>
        <w:rPr>
          <w:b/>
          <w:bCs/>
        </w:rPr>
      </w:pPr>
      <w:r w:rsidRPr="001D7B01">
        <w:rPr>
          <w:bCs/>
        </w:rPr>
        <w:t xml:space="preserve">Dotyczy </w:t>
      </w:r>
      <w:r w:rsidRPr="001D7B01">
        <w:t xml:space="preserve">postępowania o udzielenie zamówienia publicznego prowadzonego w trybie </w:t>
      </w:r>
      <w:r w:rsidR="0015234C" w:rsidRPr="001D7B01">
        <w:t xml:space="preserve">Tryb podstawowy bez negocjacji - art. 275 pkt. 1 ustawy </w:t>
      </w:r>
      <w:proofErr w:type="spellStart"/>
      <w:r w:rsidR="0015234C" w:rsidRPr="001D7B01">
        <w:t>Pzp</w:t>
      </w:r>
      <w:proofErr w:type="spellEnd"/>
      <w:r w:rsidRPr="001D7B01">
        <w:t xml:space="preserve"> na:</w:t>
      </w:r>
    </w:p>
    <w:p w:rsidR="00A80738" w:rsidRPr="001D7B01" w:rsidRDefault="0015234C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1D7B01">
        <w:rPr>
          <w:b/>
          <w:sz w:val="20"/>
        </w:rPr>
        <w:t>Realizacja przedsięwzięć niskoemisyjnych budynków jednorodzinnych w ramach programu STOP SMOG dla Gminy Niepołomice - Etap II</w:t>
      </w:r>
    </w:p>
    <w:p w:rsidR="00D665F5" w:rsidRPr="001D7B01" w:rsidRDefault="00D665F5" w:rsidP="00577BC6">
      <w:pPr>
        <w:spacing w:before="120" w:line="276" w:lineRule="auto"/>
        <w:jc w:val="both"/>
      </w:pPr>
      <w:r w:rsidRPr="001D7B01">
        <w:t>Zamawiający, działając na podstawie art. 22</w:t>
      </w:r>
      <w:r w:rsidR="00FC7F5E" w:rsidRPr="001D7B01">
        <w:t>2</w:t>
      </w:r>
      <w:r w:rsidRPr="001D7B01">
        <w:t xml:space="preserve"> ust. 5 </w:t>
      </w:r>
      <w:r w:rsidRPr="001D7B01">
        <w:rPr>
          <w:bCs/>
        </w:rPr>
        <w:t>ustawy z dnia 11 września 2019 r. Prawo zamówień publicznych</w:t>
      </w:r>
      <w:r w:rsidRPr="001D7B01">
        <w:t xml:space="preserve"> </w:t>
      </w:r>
      <w:r w:rsidR="0015234C" w:rsidRPr="001D7B01">
        <w:t>(</w:t>
      </w:r>
      <w:proofErr w:type="spellStart"/>
      <w:r w:rsidR="0015234C" w:rsidRPr="001D7B01">
        <w:t>t.j</w:t>
      </w:r>
      <w:proofErr w:type="spellEnd"/>
      <w:r w:rsidR="0015234C" w:rsidRPr="001D7B01">
        <w:t>. Dz. U. z 2022r. poz. 1710)</w:t>
      </w:r>
      <w:r w:rsidR="00490DC0" w:rsidRPr="001D7B01">
        <w:t xml:space="preserve"> </w:t>
      </w:r>
      <w:r w:rsidRPr="001D7B01">
        <w:t>udostępnia</w:t>
      </w:r>
      <w:r w:rsidR="00F95C33" w:rsidRPr="001D7B01">
        <w:t xml:space="preserve"> </w:t>
      </w:r>
      <w:r w:rsidR="004C7E9B" w:rsidRPr="001D7B01">
        <w:t>informacj</w:t>
      </w:r>
      <w:r w:rsidR="00577BC6" w:rsidRPr="001D7B01">
        <w:t>ę</w:t>
      </w:r>
      <w:r w:rsidR="00035488" w:rsidRPr="001D7B01">
        <w:t xml:space="preserve"> z otwarcia ofert</w:t>
      </w:r>
      <w:r w:rsidR="00577BC6" w:rsidRPr="001D7B01">
        <w:t>.</w:t>
      </w:r>
    </w:p>
    <w:p w:rsidR="00A80738" w:rsidRPr="001D7B01" w:rsidRDefault="00D665F5" w:rsidP="00577BC6">
      <w:pPr>
        <w:spacing w:before="120" w:after="120" w:line="276" w:lineRule="auto"/>
        <w:jc w:val="both"/>
      </w:pPr>
      <w:r w:rsidRPr="001D7B01">
        <w:t>Podczas otwarcia ofert, mającego miejsce</w:t>
      </w:r>
      <w:r w:rsidR="00FF4AB1" w:rsidRPr="001D7B01">
        <w:t xml:space="preserve"> w dniu </w:t>
      </w:r>
      <w:r w:rsidR="0015234C" w:rsidRPr="001D7B01">
        <w:t>14/02/2023</w:t>
      </w:r>
      <w:r w:rsidR="00FF4AB1" w:rsidRPr="001D7B01">
        <w:t xml:space="preserve"> o godz. </w:t>
      </w:r>
      <w:r w:rsidR="0015234C" w:rsidRPr="001D7B01">
        <w:t>10:30</w:t>
      </w:r>
      <w:r w:rsidRPr="001D7B0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D7B01" w:rsidTr="00C82837">
        <w:tc>
          <w:tcPr>
            <w:tcW w:w="993" w:type="dxa"/>
            <w:shd w:val="clear" w:color="auto" w:fill="auto"/>
            <w:vAlign w:val="center"/>
          </w:tcPr>
          <w:p w:rsidR="006B27ED" w:rsidRPr="001D7B01" w:rsidRDefault="006B27ED" w:rsidP="00C82837">
            <w:pPr>
              <w:spacing w:before="120" w:after="120"/>
              <w:jc w:val="center"/>
            </w:pPr>
            <w:r w:rsidRPr="001D7B0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D7B01" w:rsidRDefault="006B27ED" w:rsidP="00C82837">
            <w:pPr>
              <w:spacing w:before="120" w:after="120"/>
              <w:jc w:val="center"/>
            </w:pPr>
            <w:r w:rsidRPr="001D7B01">
              <w:t>Nr</w:t>
            </w:r>
            <w:r w:rsidR="00C82837" w:rsidRPr="001D7B01">
              <w:t xml:space="preserve"> </w:t>
            </w:r>
            <w:r w:rsidRPr="001D7B0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D7B01" w:rsidRDefault="006B27ED" w:rsidP="00BB547B">
            <w:pPr>
              <w:spacing w:before="120" w:after="120"/>
              <w:jc w:val="center"/>
            </w:pPr>
            <w:r w:rsidRPr="001D7B0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D7B01" w:rsidRDefault="006B27ED" w:rsidP="00C82837">
            <w:pPr>
              <w:spacing w:before="120" w:after="120"/>
              <w:jc w:val="center"/>
            </w:pPr>
            <w:r w:rsidRPr="001D7B01">
              <w:t>Cena oferty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F.H.U. Arras Wojciech Wojtaszek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Zielińska 20/70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31-227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1 165 027.96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F.H.U. Arras Wojciech Wojtaszek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Zielińska 20/70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31-227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119 980.72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PRZEDSIĘBIORSTWO BUDOWLANO REMONTOWO HANDLOWE P.B.R.SP.ZO.O</w:t>
            </w:r>
          </w:p>
          <w:p w:rsidR="0015234C" w:rsidRPr="001D7B01" w:rsidRDefault="0015234C" w:rsidP="00526DA2">
            <w:r w:rsidRPr="001D7B01">
              <w:t>Maszkienice 175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 xml:space="preserve">32-828 </w:t>
            </w:r>
            <w:r w:rsidR="001D7B01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996 054.08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PRZEDSIĘBIORSTWO BUDOWLANO REMONTOWO HANDLOWE P.B.R.SP.ZO.O</w:t>
            </w:r>
          </w:p>
          <w:p w:rsidR="0015234C" w:rsidRPr="001D7B01" w:rsidRDefault="0015234C" w:rsidP="00526DA2">
            <w:r w:rsidRPr="001D7B01">
              <w:t>Maszkienice 175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 xml:space="preserve">32-828 </w:t>
            </w:r>
            <w:r w:rsidR="001D7B01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146 358.79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FIRMA REMONTOWO-BUDOWLANA "STAN-BUD" Stanisław Stawarski</w:t>
            </w:r>
          </w:p>
          <w:p w:rsidR="0015234C" w:rsidRPr="001D7B01" w:rsidRDefault="0015234C" w:rsidP="00526DA2">
            <w:r w:rsidRPr="001D7B01">
              <w:t>R</w:t>
            </w:r>
            <w:r w:rsidR="001D7B01" w:rsidRPr="001D7B01">
              <w:t>zuchowa</w:t>
            </w:r>
            <w:r w:rsidRPr="001D7B01">
              <w:t xml:space="preserve"> 286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33-114 Rzuchowa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1 204 223.98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ARSBUD Wojciech Róg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Turystyczna 8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31-213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3 835 700.00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ARSBUD Wojciech Róg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Turystyczna 8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31-213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631 923.88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MERKURY MR Development Poland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Składowa 28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lastRenderedPageBreak/>
              <w:t>30-10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lastRenderedPageBreak/>
              <w:t>1 276 560.00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4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MERKURY MR Development Poland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Składowa 28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276 480.00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MERKURY MR Development Poland</w:t>
            </w:r>
          </w:p>
          <w:p w:rsidR="0015234C" w:rsidRPr="001D7B01" w:rsidRDefault="001D7B01" w:rsidP="00526DA2">
            <w:r>
              <w:t xml:space="preserve">Ul. </w:t>
            </w:r>
            <w:r w:rsidR="0015234C" w:rsidRPr="001D7B01">
              <w:t xml:space="preserve">Składowa 28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206 280.00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SolSafe</w:t>
            </w:r>
            <w:proofErr w:type="spellEnd"/>
            <w:r w:rsidRPr="001D7B01">
              <w:t xml:space="preserve"> sp. z.o.o</w:t>
            </w:r>
          </w:p>
          <w:p w:rsidR="0015234C" w:rsidRPr="001D7B01" w:rsidRDefault="001D7B01" w:rsidP="00526DA2">
            <w:r>
              <w:t xml:space="preserve">Al. </w:t>
            </w:r>
            <w:r w:rsidR="0015234C" w:rsidRPr="001D7B01">
              <w:t xml:space="preserve">Armii Krajowej 220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1 327 027.68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4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SolSafe</w:t>
            </w:r>
            <w:proofErr w:type="spellEnd"/>
            <w:r w:rsidRPr="001D7B01">
              <w:t xml:space="preserve"> sp. z.o.o</w:t>
            </w:r>
          </w:p>
          <w:p w:rsidR="0015234C" w:rsidRPr="001D7B01" w:rsidRDefault="001D7B01" w:rsidP="00526DA2">
            <w:r>
              <w:t xml:space="preserve">Al. </w:t>
            </w:r>
            <w:r w:rsidR="0015234C" w:rsidRPr="001D7B01">
              <w:t xml:space="preserve">Armii Krajowej 220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293 143.95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INERGIS S.A.</w:t>
            </w:r>
          </w:p>
          <w:p w:rsidR="0015234C" w:rsidRPr="001D7B01" w:rsidRDefault="000F50E0" w:rsidP="00526DA2">
            <w:r>
              <w:t xml:space="preserve">Ul. </w:t>
            </w:r>
            <w:r w:rsidR="0015234C" w:rsidRPr="001D7B01">
              <w:t xml:space="preserve">Kisielewskiego 18/28B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1 764 412.31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r w:rsidRPr="001D7B01">
              <w:t>GIPS-BUD SP. Z O.O.</w:t>
            </w:r>
          </w:p>
          <w:p w:rsidR="0015234C" w:rsidRPr="001D7B01" w:rsidRDefault="000F50E0" w:rsidP="00526DA2">
            <w:r>
              <w:t xml:space="preserve">Ul. </w:t>
            </w:r>
            <w:r w:rsidR="0015234C" w:rsidRPr="001D7B01">
              <w:t xml:space="preserve">Wielicka 25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30-552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1 093 143.71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Levada</w:t>
            </w:r>
            <w:proofErr w:type="spellEnd"/>
            <w:r w:rsidRPr="001D7B01">
              <w:t xml:space="preserve"> Sp</w:t>
            </w:r>
            <w:r w:rsidR="000F50E0">
              <w:t>. z o.o.</w:t>
            </w:r>
          </w:p>
          <w:p w:rsidR="0015234C" w:rsidRPr="001D7B01" w:rsidRDefault="0015234C" w:rsidP="00526DA2">
            <w:r w:rsidRPr="001D7B01">
              <w:t xml:space="preserve">ul. Lindego 17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139 442.42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Levada</w:t>
            </w:r>
            <w:proofErr w:type="spellEnd"/>
            <w:r w:rsidRPr="001D7B01">
              <w:t xml:space="preserve"> Sp</w:t>
            </w:r>
            <w:r w:rsidR="000F50E0">
              <w:t>. z o.o.</w:t>
            </w:r>
          </w:p>
          <w:p w:rsidR="0015234C" w:rsidRPr="001D7B01" w:rsidRDefault="0015234C" w:rsidP="00526DA2">
            <w:r w:rsidRPr="001D7B01">
              <w:t xml:space="preserve">ul. Lindego 17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2 088 000.00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4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Levada</w:t>
            </w:r>
            <w:proofErr w:type="spellEnd"/>
            <w:r w:rsidRPr="001D7B01">
              <w:t xml:space="preserve"> Sp</w:t>
            </w:r>
            <w:r w:rsidR="000F50E0">
              <w:t>. z o.o.</w:t>
            </w:r>
          </w:p>
          <w:p w:rsidR="0015234C" w:rsidRPr="001D7B01" w:rsidRDefault="0015234C" w:rsidP="00526DA2">
            <w:r w:rsidRPr="001D7B01">
              <w:t xml:space="preserve">ul. Lindego 17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595 000.00 zł</w:t>
            </w:r>
          </w:p>
        </w:tc>
      </w:tr>
      <w:tr w:rsidR="0015234C" w:rsidRPr="001D7B01" w:rsidTr="00526DA2">
        <w:tc>
          <w:tcPr>
            <w:tcW w:w="993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5</w:t>
            </w:r>
          </w:p>
        </w:tc>
        <w:tc>
          <w:tcPr>
            <w:tcW w:w="4110" w:type="dxa"/>
            <w:shd w:val="clear" w:color="auto" w:fill="auto"/>
          </w:tcPr>
          <w:p w:rsidR="0015234C" w:rsidRPr="001D7B01" w:rsidRDefault="0015234C" w:rsidP="00526DA2">
            <w:pPr>
              <w:spacing w:before="80"/>
            </w:pPr>
            <w:proofErr w:type="spellStart"/>
            <w:r w:rsidRPr="001D7B01">
              <w:t>Levada</w:t>
            </w:r>
            <w:proofErr w:type="spellEnd"/>
            <w:r w:rsidRPr="001D7B01">
              <w:t xml:space="preserve"> Sp</w:t>
            </w:r>
            <w:r w:rsidR="000F50E0">
              <w:t>. z o.o.</w:t>
            </w:r>
          </w:p>
          <w:p w:rsidR="0015234C" w:rsidRPr="001D7B01" w:rsidRDefault="0015234C" w:rsidP="00526DA2">
            <w:r w:rsidRPr="001D7B01">
              <w:t xml:space="preserve">ul. Lindego 17 </w:t>
            </w:r>
          </w:p>
          <w:p w:rsidR="0015234C" w:rsidRPr="001D7B01" w:rsidRDefault="0015234C" w:rsidP="00526DA2">
            <w:pPr>
              <w:spacing w:after="80"/>
              <w:jc w:val="both"/>
            </w:pPr>
            <w:r w:rsidRPr="001D7B01">
              <w:t>30-148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34C" w:rsidRPr="001D7B01" w:rsidRDefault="0015234C" w:rsidP="00526DA2">
            <w:pPr>
              <w:spacing w:before="80" w:after="80"/>
              <w:jc w:val="center"/>
            </w:pPr>
            <w:r w:rsidRPr="001D7B01">
              <w:t>322 500.00 zł</w:t>
            </w:r>
          </w:p>
        </w:tc>
      </w:tr>
      <w:bookmarkEnd w:id="0"/>
    </w:tbl>
    <w:p w:rsidR="00C236D3" w:rsidRDefault="00C236D3" w:rsidP="00173B20">
      <w:pPr>
        <w:jc w:val="right"/>
      </w:pPr>
    </w:p>
    <w:p w:rsidR="000F50E0" w:rsidRDefault="000F50E0" w:rsidP="00173B20">
      <w:pPr>
        <w:jc w:val="right"/>
      </w:pPr>
    </w:p>
    <w:p w:rsidR="000F50E0" w:rsidRDefault="000F50E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Default="00941860" w:rsidP="000F50E0">
      <w:pPr>
        <w:spacing w:line="360" w:lineRule="auto"/>
        <w:jc w:val="right"/>
      </w:pPr>
    </w:p>
    <w:p w:rsidR="00941860" w:rsidRPr="001D7B01" w:rsidRDefault="00941860" w:rsidP="000F50E0">
      <w:pPr>
        <w:spacing w:line="360" w:lineRule="auto"/>
        <w:jc w:val="right"/>
      </w:pPr>
      <w:r>
        <w:t xml:space="preserve">……………………………………….. </w:t>
      </w:r>
    </w:p>
    <w:sectPr w:rsidR="00941860" w:rsidRPr="001D7B01" w:rsidSect="001D7B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5584" w:rsidRDefault="00315584">
      <w:r>
        <w:separator/>
      </w:r>
    </w:p>
  </w:endnote>
  <w:endnote w:type="continuationSeparator" w:id="0">
    <w:p w:rsidR="00315584" w:rsidRDefault="0031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1D7B01" w:rsidRDefault="009F189D" w:rsidP="001D7B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5584" w:rsidRDefault="00315584">
      <w:r>
        <w:separator/>
      </w:r>
    </w:p>
  </w:footnote>
  <w:footnote w:type="continuationSeparator" w:id="0">
    <w:p w:rsidR="00315584" w:rsidRDefault="00315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34C" w:rsidRDefault="001523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34C" w:rsidRDefault="001523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234C" w:rsidRDefault="001523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584"/>
    <w:rsid w:val="00007727"/>
    <w:rsid w:val="00017720"/>
    <w:rsid w:val="00035488"/>
    <w:rsid w:val="000D7F25"/>
    <w:rsid w:val="000E00E5"/>
    <w:rsid w:val="000F50E0"/>
    <w:rsid w:val="0015234C"/>
    <w:rsid w:val="00173B20"/>
    <w:rsid w:val="001C69FF"/>
    <w:rsid w:val="001D7B01"/>
    <w:rsid w:val="0023318D"/>
    <w:rsid w:val="0031558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186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14DB4"/>
  <w15:chartTrackingRefBased/>
  <w15:docId w15:val="{E94018EB-493F-445A-8A00-2892541B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369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2023-02-14T13:10:00Z</cp:lastPrinted>
  <dcterms:created xsi:type="dcterms:W3CDTF">2023-02-14T13:12:00Z</dcterms:created>
  <dcterms:modified xsi:type="dcterms:W3CDTF">2023-02-14T13:12:00Z</dcterms:modified>
</cp:coreProperties>
</file>