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A8E" w:rsidRPr="00240E71" w:rsidRDefault="00D12A8E" w:rsidP="00D12A8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D12A8E" w:rsidRDefault="00D12A8E" w:rsidP="00D12A8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12A8E" w:rsidRPr="0022732C" w:rsidRDefault="00D12A8E" w:rsidP="00D12A8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12A8E" w:rsidRDefault="00D12A8E" w:rsidP="00D12A8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12A8E" w:rsidRDefault="00D12A8E" w:rsidP="00D12A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D12A8E" w:rsidRDefault="00D12A8E" w:rsidP="00D12A8E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D12A8E" w:rsidRDefault="00D12A8E" w:rsidP="00D12A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12A8E" w:rsidRDefault="00D12A8E" w:rsidP="00D12A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D12A8E" w:rsidRDefault="00D12A8E" w:rsidP="00D12A8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12A8E" w:rsidRDefault="00D12A8E" w:rsidP="00D12A8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12A8E" w:rsidRDefault="00D12A8E" w:rsidP="00D12A8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12A8E" w:rsidRDefault="00D12A8E" w:rsidP="00D12A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12A8E" w:rsidRDefault="00D12A8E" w:rsidP="00D12A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D12A8E" w:rsidRDefault="00D12A8E" w:rsidP="00D12A8E">
      <w:pPr>
        <w:spacing w:line="360" w:lineRule="auto"/>
      </w:pPr>
      <w:r>
        <w:t>Do: Nazwa i siedziba Zamawiającego:</w:t>
      </w:r>
    </w:p>
    <w:p w:rsidR="00D12A8E" w:rsidRPr="00945AB6" w:rsidRDefault="00D12A8E" w:rsidP="00D12A8E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:rsidR="00D12A8E" w:rsidRPr="00945AB6" w:rsidRDefault="00D12A8E" w:rsidP="00D12A8E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:rsidR="00D12A8E" w:rsidRDefault="00D12A8E" w:rsidP="00D12A8E">
      <w:pPr>
        <w:ind w:right="-110"/>
        <w:rPr>
          <w:b/>
        </w:rPr>
      </w:pPr>
      <w:r w:rsidRPr="00945AB6">
        <w:rPr>
          <w:b/>
        </w:rPr>
        <w:t>Dział Zamówień Publicznych</w:t>
      </w:r>
      <w:r>
        <w:rPr>
          <w:b/>
        </w:rPr>
        <w:t xml:space="preserve">  </w:t>
      </w:r>
    </w:p>
    <w:p w:rsidR="00D12A8E" w:rsidRDefault="00D12A8E" w:rsidP="00D12A8E">
      <w:pPr>
        <w:ind w:right="-110"/>
        <w:rPr>
          <w:b/>
        </w:rPr>
      </w:pP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</w:p>
    <w:p w:rsidR="00D12A8E" w:rsidRPr="00C77B62" w:rsidRDefault="00D12A8E" w:rsidP="00D12A8E">
      <w:pPr>
        <w:jc w:val="both"/>
        <w:rPr>
          <w:b/>
          <w:bCs/>
        </w:rPr>
      </w:pPr>
      <w:r w:rsidRPr="00613E67">
        <w:t xml:space="preserve">Przystępując do postępowania o udzielenie zamówienia publicznego, którego przedmiotem jest </w:t>
      </w:r>
      <w:bookmarkStart w:id="0" w:name="_Hlk120534395"/>
      <w:r>
        <w:rPr>
          <w:b/>
          <w:bCs/>
        </w:rPr>
        <w:t>d</w:t>
      </w:r>
      <w:r w:rsidRPr="00C77B62">
        <w:rPr>
          <w:b/>
          <w:bCs/>
        </w:rPr>
        <w:t xml:space="preserve">ostawa i </w:t>
      </w:r>
      <w:bookmarkStart w:id="1" w:name="_Hlk120261189"/>
      <w:r w:rsidRPr="00C77B62">
        <w:rPr>
          <w:b/>
          <w:bCs/>
        </w:rPr>
        <w:t>montaż mebli oraz wyposażenia do budynku SCK AGH w Krakowie - KC-zp.272-</w:t>
      </w:r>
      <w:bookmarkEnd w:id="0"/>
      <w:bookmarkEnd w:id="1"/>
      <w:r>
        <w:rPr>
          <w:b/>
          <w:bCs/>
        </w:rPr>
        <w:t>96/23</w:t>
      </w:r>
      <w:r w:rsidRPr="00C77B62">
        <w:rPr>
          <w:b/>
          <w:sz w:val="22"/>
          <w:szCs w:val="22"/>
        </w:rPr>
        <w:t>,</w:t>
      </w:r>
      <w:r w:rsidRPr="00C77B62">
        <w:rPr>
          <w:b/>
        </w:rPr>
        <w:t xml:space="preserve"> </w:t>
      </w:r>
      <w:r w:rsidRPr="00C77B62">
        <w:t>oferuję realizację przedmiotu zamówienia, zgodnie z zasadami określonymi w specyfikacji</w:t>
      </w:r>
      <w:r w:rsidRPr="00894B65">
        <w:t xml:space="preserve"> warunków zamówienia.</w:t>
      </w: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  <w:rPr>
          <w:b/>
          <w:u w:val="single"/>
        </w:rPr>
      </w:pPr>
      <w:r w:rsidRPr="009902E6">
        <w:rPr>
          <w:b/>
          <w:u w:val="single"/>
        </w:rPr>
        <w:t>Zadanie częściowe nr</w:t>
      </w:r>
      <w:r>
        <w:rPr>
          <w:b/>
          <w:u w:val="single"/>
        </w:rPr>
        <w:t xml:space="preserve"> 1 </w:t>
      </w:r>
      <w:r w:rsidRPr="009902E6">
        <w:rPr>
          <w:b/>
          <w:u w:val="single"/>
        </w:rPr>
        <w:t>- dostawa i montaż foteli i krzeseł</w:t>
      </w:r>
    </w:p>
    <w:p w:rsidR="00D12A8E" w:rsidRPr="00C77B62" w:rsidRDefault="00D12A8E" w:rsidP="00D12A8E">
      <w:pPr>
        <w:jc w:val="both"/>
      </w:pPr>
    </w:p>
    <w:p w:rsidR="00D12A8E" w:rsidRPr="00C77B62" w:rsidRDefault="00D12A8E" w:rsidP="00D12A8E">
      <w:pPr>
        <w:jc w:val="both"/>
        <w:rPr>
          <w:b/>
        </w:rPr>
      </w:pPr>
      <w:r w:rsidRPr="00C77B62">
        <w:rPr>
          <w:b/>
        </w:rPr>
        <w:t>Cena netto:   .........................................................................PLN</w:t>
      </w: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  <w:rPr>
          <w:b/>
        </w:rPr>
      </w:pPr>
      <w:r w:rsidRPr="00C77B62">
        <w:rPr>
          <w:b/>
        </w:rPr>
        <w:t>Cena brutto: .........................................................................PLN</w:t>
      </w: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</w:pPr>
      <w:r w:rsidRPr="00C77B62">
        <w:t>Słownie brutto :.......................................................................................................................</w:t>
      </w: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  <w:rPr>
          <w:b/>
        </w:rPr>
      </w:pPr>
      <w:r w:rsidRPr="00C77B62">
        <w:rPr>
          <w:b/>
        </w:rPr>
        <w:t>Powyższa cena zawiera podatek VAT w wysokości .......... % tj.…………………….PLN</w:t>
      </w:r>
    </w:p>
    <w:p w:rsidR="00D12A8E" w:rsidRPr="00C77B62" w:rsidRDefault="00D12A8E" w:rsidP="00D12A8E">
      <w:pPr>
        <w:jc w:val="both"/>
        <w:rPr>
          <w:b/>
        </w:rPr>
      </w:pPr>
      <w:r w:rsidRPr="00C77B62">
        <w:rPr>
          <w:b/>
        </w:rPr>
        <w:t xml:space="preserve">Termin realizacji umowy: </w:t>
      </w:r>
      <w:r w:rsidRPr="00C77B62">
        <w:t>do 63 dni od daty podpisania umowy</w:t>
      </w:r>
    </w:p>
    <w:p w:rsidR="00D12A8E" w:rsidRPr="00C77B62" w:rsidRDefault="00D12A8E" w:rsidP="00D12A8E">
      <w:pPr>
        <w:jc w:val="both"/>
        <w:rPr>
          <w:i/>
        </w:rPr>
      </w:pPr>
      <w:r w:rsidRPr="00C77B62">
        <w:rPr>
          <w:b/>
        </w:rPr>
        <w:t>Okres udzielonej gwarancji na fotel</w:t>
      </w:r>
      <w:r>
        <w:rPr>
          <w:b/>
        </w:rPr>
        <w:t>e i</w:t>
      </w:r>
      <w:r w:rsidRPr="00C77B62">
        <w:rPr>
          <w:b/>
        </w:rPr>
        <w:t xml:space="preserve"> krzesł</w:t>
      </w:r>
      <w:r>
        <w:rPr>
          <w:b/>
        </w:rPr>
        <w:t>a</w:t>
      </w:r>
      <w:r w:rsidRPr="00C77B62">
        <w:rPr>
          <w:b/>
        </w:rPr>
        <w:t>:</w:t>
      </w:r>
      <w:r w:rsidRPr="00C77B62">
        <w:t xml:space="preserve"> …… miesięcy  (</w:t>
      </w:r>
      <w:r w:rsidRPr="00C77B62">
        <w:rPr>
          <w:i/>
        </w:rPr>
        <w:t>kryterium oceny ofert)</w:t>
      </w: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  <w:rPr>
          <w:b/>
          <w:u w:val="single"/>
        </w:rPr>
      </w:pPr>
      <w:r w:rsidRPr="009902E6">
        <w:rPr>
          <w:b/>
          <w:u w:val="single"/>
        </w:rPr>
        <w:t xml:space="preserve">Zadanie częściowe nr </w:t>
      </w:r>
      <w:r>
        <w:rPr>
          <w:b/>
          <w:u w:val="single"/>
        </w:rPr>
        <w:t>2</w:t>
      </w:r>
      <w:r w:rsidRPr="009902E6">
        <w:rPr>
          <w:b/>
          <w:u w:val="single"/>
        </w:rPr>
        <w:t xml:space="preserve"> - dostawa i montaż urządzeń AGD</w:t>
      </w:r>
    </w:p>
    <w:p w:rsidR="00D12A8E" w:rsidRPr="00C77B62" w:rsidRDefault="00D12A8E" w:rsidP="00D12A8E">
      <w:pPr>
        <w:jc w:val="both"/>
      </w:pPr>
    </w:p>
    <w:p w:rsidR="00D12A8E" w:rsidRPr="00C77B62" w:rsidRDefault="00D12A8E" w:rsidP="00D12A8E">
      <w:pPr>
        <w:jc w:val="both"/>
        <w:rPr>
          <w:b/>
        </w:rPr>
      </w:pPr>
      <w:r w:rsidRPr="00C77B62">
        <w:rPr>
          <w:b/>
        </w:rPr>
        <w:t>Cena netto:   .........................................................................PLN</w:t>
      </w: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  <w:rPr>
          <w:b/>
        </w:rPr>
      </w:pPr>
      <w:r w:rsidRPr="00C77B62">
        <w:rPr>
          <w:b/>
        </w:rPr>
        <w:t>Cena brutto: .........................................................................PLN</w:t>
      </w: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</w:pPr>
      <w:r w:rsidRPr="00C77B62">
        <w:lastRenderedPageBreak/>
        <w:t>Słownie brutto :.......................................................................................................................</w:t>
      </w:r>
    </w:p>
    <w:p w:rsidR="00D12A8E" w:rsidRPr="00C77B62" w:rsidRDefault="00D12A8E" w:rsidP="00D12A8E">
      <w:pPr>
        <w:jc w:val="both"/>
        <w:rPr>
          <w:b/>
        </w:rPr>
      </w:pPr>
    </w:p>
    <w:p w:rsidR="00D12A8E" w:rsidRPr="00C77B62" w:rsidRDefault="00D12A8E" w:rsidP="00D12A8E">
      <w:pPr>
        <w:jc w:val="both"/>
        <w:rPr>
          <w:b/>
        </w:rPr>
      </w:pPr>
      <w:r w:rsidRPr="00C77B62">
        <w:rPr>
          <w:b/>
        </w:rPr>
        <w:t>Powyższa cena zawiera podatek VAT w wysokości .......... % tj.…………………….PLN</w:t>
      </w:r>
    </w:p>
    <w:p w:rsidR="00D12A8E" w:rsidRPr="00C77B62" w:rsidRDefault="00D12A8E" w:rsidP="00D12A8E">
      <w:pPr>
        <w:jc w:val="both"/>
        <w:rPr>
          <w:b/>
        </w:rPr>
      </w:pPr>
      <w:r w:rsidRPr="00C77B62">
        <w:rPr>
          <w:b/>
        </w:rPr>
        <w:t xml:space="preserve">Termin realizacji umowy: </w:t>
      </w:r>
      <w:r w:rsidRPr="00C77B62">
        <w:t>do 63 dni od daty podpisania umowy</w:t>
      </w:r>
    </w:p>
    <w:p w:rsidR="00D12A8E" w:rsidRPr="00C77B62" w:rsidRDefault="00D12A8E" w:rsidP="00D12A8E">
      <w:pPr>
        <w:jc w:val="both"/>
        <w:rPr>
          <w:i/>
        </w:rPr>
      </w:pPr>
      <w:r w:rsidRPr="00C77B62">
        <w:rPr>
          <w:b/>
        </w:rPr>
        <w:t>Okres udzielonej gwarancji na dostawę i montaż urządzeń AGD:</w:t>
      </w:r>
      <w:r w:rsidRPr="00C77B62">
        <w:t xml:space="preserve"> …… miesięcy  (</w:t>
      </w:r>
      <w:r w:rsidRPr="00C77B62">
        <w:rPr>
          <w:i/>
        </w:rPr>
        <w:t>kryterium oceny ofert)</w:t>
      </w:r>
    </w:p>
    <w:p w:rsidR="00D12A8E" w:rsidRDefault="00D12A8E" w:rsidP="00D12A8E">
      <w:pPr>
        <w:jc w:val="both"/>
      </w:pPr>
    </w:p>
    <w:p w:rsidR="00D12A8E" w:rsidRDefault="00D12A8E" w:rsidP="00D12A8E">
      <w:pPr>
        <w:jc w:val="both"/>
      </w:pPr>
    </w:p>
    <w:p w:rsidR="00D12A8E" w:rsidRDefault="00D12A8E" w:rsidP="00D12A8E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D12A8E" w:rsidRPr="00AC49C3" w:rsidRDefault="00D12A8E" w:rsidP="00D12A8E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:rsidR="00D12A8E" w:rsidRPr="00AC49C3" w:rsidRDefault="00D12A8E" w:rsidP="00D12A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dokumentach zamówienia.</w:t>
      </w:r>
    </w:p>
    <w:p w:rsidR="00D12A8E" w:rsidRPr="00D26270" w:rsidRDefault="00D12A8E" w:rsidP="00D12A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:rsidR="00D12A8E" w:rsidRPr="00AC49C3" w:rsidRDefault="00D12A8E" w:rsidP="00D12A8E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12A8E" w:rsidRPr="00AC49C3" w:rsidRDefault="00D12A8E" w:rsidP="00D12A8E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12A8E" w:rsidRPr="00AC49C3" w:rsidRDefault="00D12A8E" w:rsidP="00D12A8E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12A8E" w:rsidRPr="00AC49C3" w:rsidRDefault="00D12A8E" w:rsidP="00D12A8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12A8E" w:rsidRPr="00AC49C3" w:rsidTr="008C2C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2A8E" w:rsidRPr="00AC49C3" w:rsidRDefault="00D12A8E" w:rsidP="008C2C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2A8E" w:rsidRPr="00AC49C3" w:rsidRDefault="00D12A8E" w:rsidP="008C2C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:rsidR="00D12A8E" w:rsidRPr="00AC49C3" w:rsidRDefault="00D12A8E" w:rsidP="008C2C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2A8E" w:rsidRPr="00AC49C3" w:rsidRDefault="00D12A8E" w:rsidP="008C2C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D12A8E" w:rsidRPr="00AC49C3" w:rsidTr="008C2C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A8E" w:rsidRPr="00AC49C3" w:rsidRDefault="00D12A8E" w:rsidP="008C2C5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A8E" w:rsidRPr="00AC49C3" w:rsidRDefault="00D12A8E" w:rsidP="008C2C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A8E" w:rsidRPr="00AC49C3" w:rsidRDefault="00D12A8E" w:rsidP="008C2C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12A8E" w:rsidRPr="00141E3A" w:rsidRDefault="00D12A8E" w:rsidP="00D12A8E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:rsidR="00D12A8E" w:rsidRPr="00AC49C3" w:rsidRDefault="00D12A8E" w:rsidP="00D12A8E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:rsidR="00D12A8E" w:rsidRPr="00AC49C3" w:rsidRDefault="00D12A8E" w:rsidP="00D12A8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:rsidR="00D12A8E" w:rsidRPr="00AC49C3" w:rsidRDefault="00D12A8E" w:rsidP="00D12A8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........................................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:rsidR="00D12A8E" w:rsidRPr="00AC49C3" w:rsidRDefault="00D12A8E" w:rsidP="00D12A8E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:rsidR="00D12A8E" w:rsidRPr="00AC49C3" w:rsidRDefault="00D12A8E" w:rsidP="00D12A8E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12A8E" w:rsidRPr="00AC49C3" w:rsidRDefault="00D12A8E" w:rsidP="00D12A8E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:rsidR="00D12A8E" w:rsidRDefault="00D12A8E" w:rsidP="00D12A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:rsidR="00FE545C" w:rsidRPr="00D12A8E" w:rsidRDefault="00D12A8E" w:rsidP="00D12A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  <w:bookmarkStart w:id="2" w:name="_GoBack"/>
      <w:bookmarkEnd w:id="2"/>
    </w:p>
    <w:sectPr w:rsidR="00FE545C" w:rsidRPr="00D12A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8A5" w:rsidRDefault="002078A5">
      <w:r>
        <w:separator/>
      </w:r>
    </w:p>
  </w:endnote>
  <w:endnote w:type="continuationSeparator" w:id="0">
    <w:p w:rsidR="002078A5" w:rsidRDefault="00207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F8" w:rsidRDefault="00F121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F8" w:rsidRDefault="00F121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8A5" w:rsidRDefault="002078A5">
      <w:r>
        <w:separator/>
      </w:r>
    </w:p>
  </w:footnote>
  <w:footnote w:type="continuationSeparator" w:id="0">
    <w:p w:rsidR="002078A5" w:rsidRDefault="00207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F8" w:rsidRDefault="00F12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F8" w:rsidRDefault="00F121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8A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8A5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2A8E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21F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C2ED6BA"/>
  <w15:chartTrackingRefBased/>
  <w15:docId w15:val="{A40D3589-EAD0-497E-AB86-D1FB784B7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2A8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12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69B57-D9D5-4825-A48E-4B59A7D5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580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2023-02-08T07:56:00Z</dcterms:created>
  <dcterms:modified xsi:type="dcterms:W3CDTF">2023-02-08T08:13:00Z</dcterms:modified>
</cp:coreProperties>
</file>