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B38D8" w14:textId="2BA7789E" w:rsidR="00EB1359" w:rsidRPr="003261E7" w:rsidRDefault="00FB5C0F" w:rsidP="00EB1359">
      <w:pPr>
        <w:spacing w:after="240"/>
        <w:jc w:val="right"/>
        <w:rPr>
          <w:sz w:val="22"/>
          <w:szCs w:val="22"/>
        </w:rPr>
      </w:pPr>
      <w:r w:rsidRPr="00FB5C0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B07A4">
        <w:rPr>
          <w:sz w:val="22"/>
          <w:szCs w:val="22"/>
        </w:rPr>
        <w:t>10.02.2023 r.</w:t>
      </w:r>
    </w:p>
    <w:p w14:paraId="26308ED0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FE37AF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4F0E81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904811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CD914D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9C0A22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E1A0DEF" w14:textId="5BB3D64B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E47ABA">
        <w:rPr>
          <w:b/>
          <w:sz w:val="28"/>
          <w:szCs w:val="24"/>
        </w:rPr>
        <w:br/>
        <w:t>12 i 31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B5C0F" w:rsidRPr="003261E7" w14:paraId="369BC73D" w14:textId="77777777" w:rsidTr="00404FED">
        <w:trPr>
          <w:trHeight w:val="638"/>
        </w:trPr>
        <w:tc>
          <w:tcPr>
            <w:tcW w:w="959" w:type="dxa"/>
            <w:shd w:val="clear" w:color="auto" w:fill="auto"/>
          </w:tcPr>
          <w:p w14:paraId="68955A25" w14:textId="77777777" w:rsidR="00FB5C0F" w:rsidRPr="003261E7" w:rsidRDefault="00FB5C0F" w:rsidP="00404F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B032DB" w14:textId="1C4BCB81" w:rsidR="00FB5C0F" w:rsidRPr="003261E7" w:rsidRDefault="00FB5C0F" w:rsidP="00404F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5C0F">
              <w:rPr>
                <w:sz w:val="22"/>
                <w:szCs w:val="22"/>
              </w:rPr>
              <w:t>przetarg</w:t>
            </w:r>
            <w:r w:rsidR="00E47ABA">
              <w:rPr>
                <w:sz w:val="22"/>
                <w:szCs w:val="22"/>
              </w:rPr>
              <w:t>u</w:t>
            </w:r>
            <w:r w:rsidRPr="00FB5C0F">
              <w:rPr>
                <w:sz w:val="22"/>
                <w:szCs w:val="22"/>
              </w:rPr>
              <w:t xml:space="preserve"> nieograniczon</w:t>
            </w:r>
            <w:r w:rsidR="00E47ABA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B5C0F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B5C0F">
              <w:rPr>
                <w:b/>
                <w:sz w:val="22"/>
                <w:szCs w:val="22"/>
              </w:rPr>
              <w:t>ZP/62/2022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137342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DD93AA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1AAE045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36A903A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E40CBA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071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E21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A035E2E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B5C0F" w:rsidRPr="00EB1359" w14:paraId="6D3C9764" w14:textId="77777777" w:rsidTr="00404FE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71D4" w14:textId="77777777" w:rsidR="00FB5C0F" w:rsidRPr="00710915" w:rsidRDefault="00FB5C0F" w:rsidP="00404FE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B5C0F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C4E1" w14:textId="77777777" w:rsidR="00FB5C0F" w:rsidRPr="00EB1359" w:rsidRDefault="00FB5C0F" w:rsidP="00404FE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5C0F">
              <w:rPr>
                <w:b/>
                <w:sz w:val="22"/>
                <w:szCs w:val="22"/>
              </w:rPr>
              <w:t xml:space="preserve">Pakiet 12 - </w:t>
            </w:r>
            <w:proofErr w:type="spellStart"/>
            <w:r w:rsidRPr="00FB5C0F">
              <w:rPr>
                <w:b/>
                <w:sz w:val="22"/>
                <w:szCs w:val="22"/>
              </w:rPr>
              <w:t>Nadroparin</w:t>
            </w:r>
            <w:proofErr w:type="spellEnd"/>
          </w:p>
          <w:p w14:paraId="753ED708" w14:textId="7B2E343E" w:rsidR="00FB5C0F" w:rsidRDefault="00FB5C0F" w:rsidP="00404FE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807FE">
              <w:rPr>
                <w:sz w:val="22"/>
                <w:szCs w:val="22"/>
              </w:rPr>
              <w:t xml:space="preserve"> art. 255 pkt 1 ustawy </w:t>
            </w:r>
            <w:proofErr w:type="spellStart"/>
            <w:r w:rsidR="00D807FE">
              <w:rPr>
                <w:sz w:val="22"/>
                <w:szCs w:val="22"/>
              </w:rPr>
              <w:t>Pzp</w:t>
            </w:r>
            <w:proofErr w:type="spellEnd"/>
          </w:p>
          <w:p w14:paraId="7436969A" w14:textId="10F9D003" w:rsidR="00FB5C0F" w:rsidRPr="00EB1359" w:rsidRDefault="00FB5C0F" w:rsidP="00404FE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D807FE" w:rsidRPr="00FB5C0F">
              <w:rPr>
                <w:sz w:val="22"/>
                <w:szCs w:val="22"/>
              </w:rPr>
              <w:t xml:space="preserve"> nie złożono żadnej oferty</w:t>
            </w:r>
          </w:p>
        </w:tc>
      </w:tr>
      <w:tr w:rsidR="00FB5C0F" w:rsidRPr="00EB1359" w14:paraId="73C63033" w14:textId="77777777" w:rsidTr="00404FE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C480" w14:textId="77777777" w:rsidR="00FB5C0F" w:rsidRPr="00710915" w:rsidRDefault="00FB5C0F" w:rsidP="00404FE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B5C0F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2F01" w14:textId="77777777" w:rsidR="00FB5C0F" w:rsidRPr="00EB1359" w:rsidRDefault="00FB5C0F" w:rsidP="00404FE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5C0F">
              <w:rPr>
                <w:b/>
                <w:sz w:val="22"/>
                <w:szCs w:val="22"/>
              </w:rPr>
              <w:t xml:space="preserve">Pakiet 31 - </w:t>
            </w:r>
            <w:proofErr w:type="spellStart"/>
            <w:r w:rsidRPr="00FB5C0F">
              <w:rPr>
                <w:b/>
                <w:sz w:val="22"/>
                <w:szCs w:val="22"/>
              </w:rPr>
              <w:t>Iomeprol</w:t>
            </w:r>
            <w:proofErr w:type="spellEnd"/>
          </w:p>
          <w:p w14:paraId="1B924C0F" w14:textId="77777777" w:rsidR="00D807FE" w:rsidRDefault="00D807FE" w:rsidP="00D807F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  <w:p w14:paraId="39EDD30B" w14:textId="058394C1" w:rsidR="00FB5C0F" w:rsidRPr="00EB1359" w:rsidRDefault="00D807FE" w:rsidP="00D807F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Pr="00FB5C0F">
              <w:rPr>
                <w:sz w:val="22"/>
                <w:szCs w:val="22"/>
              </w:rPr>
              <w:t xml:space="preserve"> 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</w:tbl>
    <w:p w14:paraId="15340140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60D4C" w14:textId="77777777" w:rsidR="00FB5C0F" w:rsidRDefault="00FB5C0F" w:rsidP="00FB5C0F">
      <w:r>
        <w:separator/>
      </w:r>
    </w:p>
  </w:endnote>
  <w:endnote w:type="continuationSeparator" w:id="0">
    <w:p w14:paraId="58690BFB" w14:textId="77777777" w:rsidR="00FB5C0F" w:rsidRDefault="00FB5C0F" w:rsidP="00FB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BD135" w14:textId="77777777" w:rsidR="00FB5C0F" w:rsidRDefault="00FB5C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4619A" w14:textId="77777777" w:rsidR="00FB5C0F" w:rsidRDefault="00FB5C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9F35B" w14:textId="77777777" w:rsidR="00FB5C0F" w:rsidRDefault="00FB5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1BA9C" w14:textId="77777777" w:rsidR="00FB5C0F" w:rsidRDefault="00FB5C0F" w:rsidP="00FB5C0F">
      <w:r>
        <w:separator/>
      </w:r>
    </w:p>
  </w:footnote>
  <w:footnote w:type="continuationSeparator" w:id="0">
    <w:p w14:paraId="7D813B3B" w14:textId="77777777" w:rsidR="00FB5C0F" w:rsidRDefault="00FB5C0F" w:rsidP="00FB5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C8EAB" w14:textId="77777777" w:rsidR="00FB5C0F" w:rsidRDefault="00FB5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2727" w14:textId="77777777" w:rsidR="00FB5C0F" w:rsidRDefault="00FB5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D89A8" w14:textId="77777777" w:rsidR="00FB5C0F" w:rsidRDefault="00FB5C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569"/>
    <w:rsid w:val="00010B31"/>
    <w:rsid w:val="00104963"/>
    <w:rsid w:val="00150F65"/>
    <w:rsid w:val="003B07A4"/>
    <w:rsid w:val="00775DAE"/>
    <w:rsid w:val="00823326"/>
    <w:rsid w:val="00856A3E"/>
    <w:rsid w:val="00894412"/>
    <w:rsid w:val="009462DF"/>
    <w:rsid w:val="009500EB"/>
    <w:rsid w:val="00993EFC"/>
    <w:rsid w:val="009A0569"/>
    <w:rsid w:val="00AB3E72"/>
    <w:rsid w:val="00AC1A4B"/>
    <w:rsid w:val="00D41670"/>
    <w:rsid w:val="00D44D12"/>
    <w:rsid w:val="00D807FE"/>
    <w:rsid w:val="00E403D2"/>
    <w:rsid w:val="00E47ABA"/>
    <w:rsid w:val="00E742E3"/>
    <w:rsid w:val="00EB1359"/>
    <w:rsid w:val="00FB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2F2DA"/>
  <w15:chartTrackingRefBased/>
  <w15:docId w15:val="{056AFAC7-45AB-4CA5-B91E-58D3A9A2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B5C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dcterms:created xsi:type="dcterms:W3CDTF">2023-02-02T10:31:00Z</dcterms:created>
  <dcterms:modified xsi:type="dcterms:W3CDTF">2023-02-10T08:40:00Z</dcterms:modified>
</cp:coreProperties>
</file>