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C869B" w14:textId="77777777" w:rsidR="00824673" w:rsidRDefault="00824673" w:rsidP="00824673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2023-02-08</w:t>
      </w:r>
    </w:p>
    <w:p w14:paraId="2464A201" w14:textId="77777777" w:rsidR="00824673" w:rsidRDefault="00824673" w:rsidP="00824673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KC-zp.272-18/23</w:t>
      </w:r>
      <w:r>
        <w:rPr>
          <w:rFonts w:ascii="Verdana" w:hAnsi="Verdana"/>
          <w:sz w:val="16"/>
          <w:szCs w:val="16"/>
        </w:rPr>
        <w:tab/>
      </w:r>
    </w:p>
    <w:p w14:paraId="43A7D4F5" w14:textId="77777777" w:rsidR="00824673" w:rsidRDefault="00824673" w:rsidP="00824673">
      <w:pPr>
        <w:ind w:left="4536"/>
      </w:pPr>
    </w:p>
    <w:p w14:paraId="18A1979E" w14:textId="77777777" w:rsidR="00824673" w:rsidRDefault="00824673" w:rsidP="00824673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0A424F5C" w14:textId="77777777" w:rsidR="00824673" w:rsidRDefault="00824673" w:rsidP="00824673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SWZ</w:t>
      </w:r>
    </w:p>
    <w:p w14:paraId="2CEB306C" w14:textId="77777777" w:rsidR="00824673" w:rsidRDefault="00824673" w:rsidP="0082467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5AD7B52" w14:textId="77777777" w:rsidR="00824673" w:rsidRDefault="00824673" w:rsidP="00824673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7B60DBB1" w14:textId="77777777" w:rsidR="00824673" w:rsidRDefault="00824673" w:rsidP="00824673">
      <w:pPr>
        <w:rPr>
          <w:rFonts w:ascii="Verdana" w:hAnsi="Verdana"/>
          <w:sz w:val="20"/>
          <w:szCs w:val="20"/>
        </w:rPr>
      </w:pPr>
    </w:p>
    <w:p w14:paraId="4DD90C83" w14:textId="77777777" w:rsidR="00824673" w:rsidRDefault="00824673" w:rsidP="0082467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>Dostawa systemu do pomiaru i akwizycji danych psychofizjologicznych - KC-</w:t>
      </w:r>
      <w:proofErr w:type="spellStart"/>
      <w:r>
        <w:rPr>
          <w:rFonts w:ascii="Verdana" w:hAnsi="Verdana"/>
          <w:sz w:val="20"/>
          <w:szCs w:val="20"/>
          <w:u w:val="single"/>
        </w:rPr>
        <w:t>zp</w:t>
      </w:r>
      <w:proofErr w:type="spellEnd"/>
      <w:r>
        <w:rPr>
          <w:rFonts w:ascii="Verdana" w:hAnsi="Verdana"/>
          <w:sz w:val="20"/>
          <w:szCs w:val="20"/>
          <w:u w:val="single"/>
        </w:rPr>
        <w:t>. 272-18/23.</w:t>
      </w:r>
    </w:p>
    <w:p w14:paraId="1AC1D722" w14:textId="77777777" w:rsidR="00824673" w:rsidRDefault="00824673" w:rsidP="00824673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1966E927" w14:textId="77777777" w:rsidR="00824673" w:rsidRDefault="00824673" w:rsidP="00824673">
      <w:pPr>
        <w:jc w:val="both"/>
        <w:rPr>
          <w:rFonts w:ascii="Verdana" w:hAnsi="Verdana"/>
          <w:sz w:val="20"/>
          <w:szCs w:val="20"/>
        </w:rPr>
      </w:pPr>
    </w:p>
    <w:p w14:paraId="1C0B40AE" w14:textId="77777777" w:rsidR="00824673" w:rsidRDefault="00824673" w:rsidP="00824673">
      <w:pPr>
        <w:jc w:val="both"/>
        <w:rPr>
          <w:rFonts w:ascii="Verdana" w:hAnsi="Verdana"/>
          <w:bCs/>
          <w:sz w:val="20"/>
          <w:szCs w:val="20"/>
        </w:rPr>
      </w:pPr>
    </w:p>
    <w:p w14:paraId="76BD1FEF" w14:textId="77777777" w:rsidR="00824673" w:rsidRDefault="00824673" w:rsidP="0082467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>zostało przekazane do publikacji Urzędowi Publikacji Unii Europejskiej w dniu 08/02/2023 r</w:t>
      </w:r>
      <w:r>
        <w:rPr>
          <w:rFonts w:ascii="Verdana" w:hAnsi="Verdana"/>
          <w:sz w:val="20"/>
          <w:szCs w:val="20"/>
        </w:rPr>
        <w:t xml:space="preserve">. </w:t>
      </w:r>
    </w:p>
    <w:p w14:paraId="507F1407" w14:textId="77777777" w:rsidR="00824673" w:rsidRDefault="00824673" w:rsidP="00824673">
      <w:pPr>
        <w:jc w:val="both"/>
        <w:rPr>
          <w:rFonts w:ascii="Verdana" w:hAnsi="Verdana"/>
          <w:sz w:val="20"/>
          <w:szCs w:val="20"/>
        </w:rPr>
      </w:pPr>
    </w:p>
    <w:p w14:paraId="3630224A" w14:textId="77777777" w:rsidR="00824673" w:rsidRDefault="00824673" w:rsidP="0082467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6FA0513D" w14:textId="77777777" w:rsidR="00824673" w:rsidRDefault="00824673" w:rsidP="00824673">
      <w:pPr>
        <w:rPr>
          <w:rFonts w:ascii="Verdana" w:hAnsi="Verdana"/>
          <w:sz w:val="20"/>
          <w:szCs w:val="20"/>
        </w:rPr>
      </w:pPr>
    </w:p>
    <w:p w14:paraId="745981A0" w14:textId="77777777" w:rsidR="00824673" w:rsidRDefault="00824673" w:rsidP="00824673">
      <w:pPr>
        <w:rPr>
          <w:rFonts w:ascii="Verdana" w:hAnsi="Verdana"/>
          <w:sz w:val="20"/>
          <w:szCs w:val="20"/>
        </w:rPr>
      </w:pPr>
    </w:p>
    <w:p w14:paraId="2EC9202D" w14:textId="77777777" w:rsidR="00392574" w:rsidRDefault="00392574" w:rsidP="00BD2553"/>
    <w:p w14:paraId="74E4345D" w14:textId="77777777" w:rsidR="00BD2553" w:rsidRDefault="00BD2553" w:rsidP="00BD2553"/>
    <w:p w14:paraId="71B9C1B4" w14:textId="77777777" w:rsidR="00BD2553" w:rsidRDefault="00BD2553" w:rsidP="00BD2553"/>
    <w:p w14:paraId="7E490235" w14:textId="77777777" w:rsidR="00BD2553" w:rsidRDefault="00BD2553" w:rsidP="00BD2553"/>
    <w:p w14:paraId="51E6BA24" w14:textId="77777777" w:rsidR="00BD2553" w:rsidRDefault="00BD2553" w:rsidP="00BD2553"/>
    <w:p w14:paraId="1B7FDFE8" w14:textId="77777777" w:rsidR="00BD2553" w:rsidRDefault="00BD2553" w:rsidP="00BD2553"/>
    <w:p w14:paraId="13BD7F2E" w14:textId="77777777" w:rsidR="00BD2553" w:rsidRDefault="00BD2553" w:rsidP="00BD2553"/>
    <w:p w14:paraId="67C4CE84" w14:textId="77777777" w:rsidR="00BD2553" w:rsidRDefault="00BD2553" w:rsidP="00BD2553"/>
    <w:p w14:paraId="043390BF" w14:textId="77777777" w:rsidR="00BD2553" w:rsidRDefault="00BD2553" w:rsidP="00BD2553"/>
    <w:p w14:paraId="4944AD5A" w14:textId="77777777" w:rsidR="00BD2553" w:rsidRDefault="00BD2553" w:rsidP="00BD2553"/>
    <w:p w14:paraId="6ABB37D9" w14:textId="77777777" w:rsidR="00BD2553" w:rsidRDefault="00BD2553" w:rsidP="00BD2553"/>
    <w:p w14:paraId="2B5A7E16" w14:textId="77777777" w:rsidR="00BD2553" w:rsidRDefault="00BD2553" w:rsidP="00BD2553"/>
    <w:p w14:paraId="49A3EE4E" w14:textId="77777777" w:rsidR="00BD2553" w:rsidRDefault="00BD2553" w:rsidP="00BD2553"/>
    <w:p w14:paraId="30F9F7C9" w14:textId="77777777" w:rsidR="00BD2553" w:rsidRDefault="00BD2553" w:rsidP="00BD2553"/>
    <w:p w14:paraId="00A39E82" w14:textId="77777777" w:rsidR="00BD2553" w:rsidRDefault="00BD2553" w:rsidP="00BD2553"/>
    <w:p w14:paraId="20049574" w14:textId="77777777" w:rsidR="00BD2553" w:rsidRDefault="00BD2553" w:rsidP="00BD2553"/>
    <w:p w14:paraId="6AE64DC5" w14:textId="77777777" w:rsidR="00BD2553" w:rsidRDefault="00BD2553" w:rsidP="00BD2553"/>
    <w:p w14:paraId="2042609D" w14:textId="77777777" w:rsidR="00BD2553" w:rsidRDefault="00BD2553" w:rsidP="00BD2553"/>
    <w:p w14:paraId="2D812168" w14:textId="77777777" w:rsidR="00BD2553" w:rsidRDefault="00BD2553" w:rsidP="00BD2553"/>
    <w:p w14:paraId="4DEB595D" w14:textId="77777777" w:rsidR="00BD2553" w:rsidRDefault="00BD2553" w:rsidP="00BD2553"/>
    <w:p w14:paraId="58D022AB" w14:textId="77777777" w:rsidR="00BD2553" w:rsidRDefault="00BD2553" w:rsidP="00BD2553"/>
    <w:p w14:paraId="43CEEAD0" w14:textId="77777777" w:rsidR="00BD2553" w:rsidRDefault="00BD2553" w:rsidP="00BD2553"/>
    <w:p w14:paraId="74130E97" w14:textId="77777777" w:rsidR="00BD2553" w:rsidRDefault="00BD2553" w:rsidP="00BD2553"/>
    <w:p w14:paraId="1A23BFAD" w14:textId="77777777" w:rsidR="00BD2553" w:rsidRDefault="00BD2553" w:rsidP="00BD2553"/>
    <w:p w14:paraId="687D1D65" w14:textId="77777777" w:rsidR="00BD2553" w:rsidRDefault="00BD2553" w:rsidP="00BD2553"/>
    <w:p w14:paraId="729B4544" w14:textId="77777777" w:rsidR="00BD2553" w:rsidRDefault="00BD2553" w:rsidP="00BD2553"/>
    <w:p w14:paraId="49BD31B8" w14:textId="77777777" w:rsidR="00BD2553" w:rsidRDefault="00BD2553" w:rsidP="00BD2553"/>
    <w:p w14:paraId="7A294EF6" w14:textId="77777777" w:rsidR="00BD2553" w:rsidRDefault="00BD2553" w:rsidP="00BD2553"/>
    <w:p w14:paraId="1DC71B85" w14:textId="77777777" w:rsidR="00BD2553" w:rsidRDefault="00BD2553" w:rsidP="00BD2553"/>
    <w:p w14:paraId="7A77835F" w14:textId="77777777" w:rsidR="00BD2553" w:rsidRDefault="00BD2553" w:rsidP="00BD2553"/>
    <w:p w14:paraId="55F7CD58" w14:textId="77777777" w:rsidR="00BD2553" w:rsidRDefault="00BD2553" w:rsidP="00BD2553"/>
    <w:p w14:paraId="1E8D904C" w14:textId="77777777" w:rsidR="00BD2553" w:rsidRDefault="00BD2553" w:rsidP="00BD2553"/>
    <w:p w14:paraId="37E57998" w14:textId="77777777" w:rsidR="00BD2553" w:rsidRDefault="00BD2553" w:rsidP="00BD2553"/>
    <w:p w14:paraId="797688B8" w14:textId="77777777"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42417" w14:textId="77777777" w:rsidR="00EB2DE6" w:rsidRDefault="00EB2DE6">
      <w:r>
        <w:separator/>
      </w:r>
    </w:p>
  </w:endnote>
  <w:endnote w:type="continuationSeparator" w:id="0">
    <w:p w14:paraId="6F27540B" w14:textId="77777777" w:rsidR="00EB2DE6" w:rsidRDefault="00EB2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4E524" w14:textId="77777777"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D1FFC" w14:textId="77777777"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7ACDD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59EF65BD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501EDA2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AA2EEFE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67B7594B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FE975F9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3A5FC898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4D11D" w14:textId="77777777" w:rsidR="00EB2DE6" w:rsidRDefault="00EB2DE6">
      <w:r>
        <w:separator/>
      </w:r>
    </w:p>
  </w:footnote>
  <w:footnote w:type="continuationSeparator" w:id="0">
    <w:p w14:paraId="160F1A44" w14:textId="77777777" w:rsidR="00EB2DE6" w:rsidRDefault="00EB2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73E1" w14:textId="77777777"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03469" w14:textId="08AA8954" w:rsidR="00421ADF" w:rsidRDefault="00421ADF" w:rsidP="00885C5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6175F6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9B3182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6B1888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3D0458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808A17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E262B8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9603B0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BC5276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58471AE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509F7F5" w14:textId="77777777"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2FF31" w14:textId="152F86EE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E254B9">
      <w:rPr>
        <w:rFonts w:ascii="Verdana" w:hAnsi="Verdana"/>
        <w:noProof/>
        <w:sz w:val="26"/>
        <w:szCs w:val="26"/>
      </w:rPr>
      <w:drawing>
        <wp:inline distT="0" distB="0" distL="0" distR="0" wp14:anchorId="1C1C4D6E" wp14:editId="7CCE6617">
          <wp:extent cx="2657475" cy="1362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B4C9A0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5BA7DC4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51B9C7B6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5F2F74F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AA8395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2ACD59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B8AB58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63EF2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BDAEB4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8811E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C8A123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E9096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1B0E0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2F54F2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7EA385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F809C7B" w14:textId="77777777"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3FFCE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7A60BC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81F2B6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ED12B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983296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D77E6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118FB2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668CB4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D4C670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718218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3CBDAB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E91822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F3BFC4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B4AC46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E5E7B1D" w14:textId="77777777" w:rsidR="00421ADF" w:rsidRDefault="00421ADF" w:rsidP="00421ADF">
    <w:pPr>
      <w:pStyle w:val="Nagwek"/>
    </w:pPr>
  </w:p>
  <w:p w14:paraId="49A5E87E" w14:textId="77777777"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DE6"/>
    <w:rsid w:val="001B6005"/>
    <w:rsid w:val="002319A6"/>
    <w:rsid w:val="00292C4D"/>
    <w:rsid w:val="00392574"/>
    <w:rsid w:val="003E2CA9"/>
    <w:rsid w:val="003F2DC3"/>
    <w:rsid w:val="00421ADF"/>
    <w:rsid w:val="00577579"/>
    <w:rsid w:val="005F4C81"/>
    <w:rsid w:val="00697CEE"/>
    <w:rsid w:val="007762E7"/>
    <w:rsid w:val="007A7965"/>
    <w:rsid w:val="00824673"/>
    <w:rsid w:val="00824E27"/>
    <w:rsid w:val="00885C5F"/>
    <w:rsid w:val="00A36A97"/>
    <w:rsid w:val="00BB24B9"/>
    <w:rsid w:val="00BD2553"/>
    <w:rsid w:val="00BF3F7B"/>
    <w:rsid w:val="00E254B9"/>
    <w:rsid w:val="00E35302"/>
    <w:rsid w:val="00EB2DE6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284E0"/>
  <w15:chartTrackingRefBased/>
  <w15:docId w15:val="{12C3023B-1CC1-466B-8759-E839D31B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6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Anna Zarzycka</dc:creator>
  <cp:keywords/>
  <dc:description/>
  <cp:lastModifiedBy>Anna Zarzycka</cp:lastModifiedBy>
  <cp:revision>2</cp:revision>
  <cp:lastPrinted>2023-02-08T13:58:00Z</cp:lastPrinted>
  <dcterms:created xsi:type="dcterms:W3CDTF">2023-02-08T13:59:00Z</dcterms:created>
  <dcterms:modified xsi:type="dcterms:W3CDTF">2023-02-08T13:59:00Z</dcterms:modified>
</cp:coreProperties>
</file>