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8F6A5" w14:textId="1D890771" w:rsidR="00FB7F50" w:rsidRPr="002245BE" w:rsidRDefault="000D058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D058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0585">
        <w:rPr>
          <w:sz w:val="22"/>
          <w:szCs w:val="22"/>
        </w:rPr>
        <w:t>2023-0</w:t>
      </w:r>
      <w:r w:rsidR="0039200D">
        <w:rPr>
          <w:sz w:val="22"/>
          <w:szCs w:val="22"/>
        </w:rPr>
        <w:t>2</w:t>
      </w:r>
      <w:r w:rsidRPr="000D0585">
        <w:rPr>
          <w:sz w:val="22"/>
          <w:szCs w:val="22"/>
        </w:rPr>
        <w:t>-</w:t>
      </w:r>
      <w:r w:rsidR="0039200D">
        <w:rPr>
          <w:sz w:val="22"/>
          <w:szCs w:val="22"/>
        </w:rPr>
        <w:t>08</w:t>
      </w:r>
    </w:p>
    <w:p w14:paraId="259B1B1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A6A3038" w14:textId="77777777" w:rsidR="000D0585" w:rsidRPr="000D0585" w:rsidRDefault="000D0585" w:rsidP="00FB7F50">
      <w:pPr>
        <w:spacing w:after="40"/>
        <w:rPr>
          <w:b/>
          <w:bCs/>
          <w:sz w:val="22"/>
          <w:szCs w:val="22"/>
        </w:rPr>
      </w:pPr>
      <w:r w:rsidRPr="000D0585">
        <w:rPr>
          <w:b/>
          <w:bCs/>
          <w:sz w:val="22"/>
          <w:szCs w:val="22"/>
        </w:rPr>
        <w:t>Akademia Górniczo - Hutnicza</w:t>
      </w:r>
    </w:p>
    <w:p w14:paraId="66C8B466" w14:textId="77777777" w:rsidR="000D0585" w:rsidRPr="000D0585" w:rsidRDefault="000D0585" w:rsidP="00FB7F50">
      <w:pPr>
        <w:spacing w:after="40"/>
        <w:rPr>
          <w:b/>
          <w:bCs/>
          <w:sz w:val="22"/>
          <w:szCs w:val="22"/>
        </w:rPr>
      </w:pPr>
      <w:r w:rsidRPr="000D0585">
        <w:rPr>
          <w:b/>
          <w:bCs/>
          <w:sz w:val="22"/>
          <w:szCs w:val="22"/>
        </w:rPr>
        <w:t>im. Stanisława Staszica w Krakowie</w:t>
      </w:r>
    </w:p>
    <w:p w14:paraId="3CBDA803" w14:textId="77777777" w:rsidR="00FB7F50" w:rsidRPr="002245BE" w:rsidRDefault="000D0585" w:rsidP="00FB7F50">
      <w:pPr>
        <w:spacing w:after="40"/>
        <w:rPr>
          <w:b/>
          <w:bCs/>
          <w:sz w:val="22"/>
          <w:szCs w:val="22"/>
        </w:rPr>
      </w:pPr>
      <w:r w:rsidRPr="000D0585">
        <w:rPr>
          <w:b/>
          <w:bCs/>
          <w:sz w:val="22"/>
          <w:szCs w:val="22"/>
        </w:rPr>
        <w:t>Dział Zamówień Publicznych</w:t>
      </w:r>
    </w:p>
    <w:p w14:paraId="52E357B3" w14:textId="77777777" w:rsidR="00FB7F50" w:rsidRPr="002245BE" w:rsidRDefault="000D0585" w:rsidP="00FB7F50">
      <w:pPr>
        <w:rPr>
          <w:sz w:val="22"/>
          <w:szCs w:val="22"/>
        </w:rPr>
      </w:pPr>
      <w:r w:rsidRPr="000D058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0585">
        <w:rPr>
          <w:sz w:val="22"/>
          <w:szCs w:val="22"/>
        </w:rPr>
        <w:t>30</w:t>
      </w:r>
    </w:p>
    <w:p w14:paraId="76A85B58" w14:textId="77777777" w:rsidR="00FB7F50" w:rsidRPr="002245BE" w:rsidRDefault="000D0585" w:rsidP="00FB7F50">
      <w:pPr>
        <w:rPr>
          <w:sz w:val="22"/>
          <w:szCs w:val="22"/>
        </w:rPr>
      </w:pPr>
      <w:r w:rsidRPr="000D058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0585">
        <w:rPr>
          <w:sz w:val="22"/>
          <w:szCs w:val="22"/>
        </w:rPr>
        <w:t>Kraków</w:t>
      </w:r>
    </w:p>
    <w:p w14:paraId="33C53FB2" w14:textId="26D2FD7A" w:rsidR="008642B3" w:rsidRDefault="00523E4B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31296BE7" w14:textId="271A9C10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D6314F">
        <w:rPr>
          <w:b/>
          <w:sz w:val="28"/>
        </w:rPr>
        <w:t xml:space="preserve"> </w:t>
      </w:r>
      <w:r w:rsidR="00D6314F" w:rsidRPr="00D6314F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D0585" w:rsidRPr="00607F9B" w14:paraId="1146199D" w14:textId="77777777" w:rsidTr="00C61BB2">
        <w:trPr>
          <w:trHeight w:val="638"/>
        </w:trPr>
        <w:tc>
          <w:tcPr>
            <w:tcW w:w="959" w:type="dxa"/>
            <w:shd w:val="clear" w:color="auto" w:fill="auto"/>
          </w:tcPr>
          <w:p w14:paraId="1D1D4766" w14:textId="77777777" w:rsidR="000D0585" w:rsidRPr="00607F9B" w:rsidRDefault="000D0585" w:rsidP="00C61B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48DCAA" w14:textId="17337D54" w:rsidR="000D0585" w:rsidRPr="00607F9B" w:rsidRDefault="000D0585" w:rsidP="00C61B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058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0585">
              <w:rPr>
                <w:b/>
                <w:bCs/>
                <w:sz w:val="22"/>
                <w:szCs w:val="22"/>
              </w:rPr>
              <w:t>Dostaw</w:t>
            </w:r>
            <w:r w:rsidR="00523E4B">
              <w:rPr>
                <w:b/>
                <w:bCs/>
                <w:sz w:val="22"/>
                <w:szCs w:val="22"/>
              </w:rPr>
              <w:t>ę</w:t>
            </w:r>
            <w:r w:rsidRPr="000D0585">
              <w:rPr>
                <w:b/>
                <w:bCs/>
                <w:sz w:val="22"/>
                <w:szCs w:val="22"/>
              </w:rPr>
              <w:t xml:space="preserve"> zestawu  komputera  stacjonarnego dla IDUB- KC-zp.272-671/22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0585">
              <w:rPr>
                <w:b/>
                <w:sz w:val="22"/>
                <w:szCs w:val="22"/>
              </w:rPr>
              <w:t>KC-zp.272-671/22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95143D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</w:t>
      </w:r>
      <w:r w:rsidR="00585AF7">
        <w:rPr>
          <w:sz w:val="22"/>
          <w:szCs w:val="22"/>
        </w:rPr>
        <w:t xml:space="preserve">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0585" w14:paraId="625E2A09" w14:textId="77777777" w:rsidTr="00C61BB2">
        <w:trPr>
          <w:cantSplit/>
        </w:trPr>
        <w:tc>
          <w:tcPr>
            <w:tcW w:w="10150" w:type="dxa"/>
          </w:tcPr>
          <w:p w14:paraId="4DA3BA70" w14:textId="77777777" w:rsidR="000D0585" w:rsidRPr="00D26ED6" w:rsidRDefault="000D0585" w:rsidP="00C61B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0585">
              <w:rPr>
                <w:b/>
                <w:sz w:val="22"/>
                <w:szCs w:val="22"/>
              </w:rPr>
              <w:t>TEST-SYSTEM s.c.</w:t>
            </w:r>
          </w:p>
          <w:p w14:paraId="1D342ACA" w14:textId="234A332C" w:rsidR="000D0585" w:rsidRPr="009F0E5C" w:rsidRDefault="00523E4B" w:rsidP="00C61BB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D0585" w:rsidRPr="000D0585">
              <w:rPr>
                <w:bCs/>
                <w:sz w:val="22"/>
                <w:szCs w:val="22"/>
              </w:rPr>
              <w:t>Młyńska</w:t>
            </w:r>
            <w:r w:rsidR="000D0585" w:rsidRPr="009F0E5C">
              <w:rPr>
                <w:bCs/>
                <w:sz w:val="22"/>
                <w:szCs w:val="22"/>
              </w:rPr>
              <w:t xml:space="preserve"> </w:t>
            </w:r>
            <w:r w:rsidR="000D0585" w:rsidRPr="000D0585">
              <w:rPr>
                <w:bCs/>
                <w:sz w:val="22"/>
                <w:szCs w:val="22"/>
              </w:rPr>
              <w:t>11</w:t>
            </w:r>
            <w:r w:rsidR="000D0585">
              <w:rPr>
                <w:bCs/>
                <w:sz w:val="22"/>
                <w:szCs w:val="22"/>
              </w:rPr>
              <w:t xml:space="preserve"> </w:t>
            </w:r>
          </w:p>
          <w:p w14:paraId="755A4186" w14:textId="77777777" w:rsidR="000D0585" w:rsidRPr="009F0E5C" w:rsidRDefault="000D0585" w:rsidP="00C61BB2">
            <w:pPr>
              <w:jc w:val="both"/>
              <w:rPr>
                <w:bCs/>
                <w:sz w:val="22"/>
                <w:szCs w:val="22"/>
              </w:rPr>
            </w:pPr>
            <w:r w:rsidRPr="000D0585">
              <w:rPr>
                <w:bCs/>
                <w:sz w:val="22"/>
                <w:szCs w:val="22"/>
              </w:rPr>
              <w:t>66-400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0585">
              <w:rPr>
                <w:bCs/>
                <w:sz w:val="22"/>
                <w:szCs w:val="22"/>
              </w:rPr>
              <w:t>Gorzów Wielkopolski</w:t>
            </w:r>
          </w:p>
          <w:p w14:paraId="23BFFFF4" w14:textId="75D741B2" w:rsidR="000D0585" w:rsidRPr="00D26ED6" w:rsidRDefault="000D0585" w:rsidP="00523E4B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23E4B">
              <w:rPr>
                <w:sz w:val="22"/>
                <w:szCs w:val="22"/>
              </w:rPr>
              <w:t xml:space="preserve"> </w:t>
            </w:r>
            <w:r w:rsidRPr="000D0585">
              <w:rPr>
                <w:sz w:val="22"/>
                <w:szCs w:val="22"/>
              </w:rPr>
              <w:t>Dostaw</w:t>
            </w:r>
            <w:r w:rsidR="00523E4B">
              <w:rPr>
                <w:sz w:val="22"/>
                <w:szCs w:val="22"/>
              </w:rPr>
              <w:t>ę</w:t>
            </w:r>
            <w:r w:rsidRPr="000D0585">
              <w:rPr>
                <w:sz w:val="22"/>
                <w:szCs w:val="22"/>
              </w:rPr>
              <w:t xml:space="preserve"> zestawu  komputera  stacjonarnego dla IDUB- KC-zp.272-671/22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D0585">
              <w:rPr>
                <w:b/>
                <w:sz w:val="22"/>
                <w:szCs w:val="22"/>
              </w:rPr>
              <w:t>33 210.00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7CB03D1" w14:textId="017FA75D" w:rsidR="000D0585" w:rsidRDefault="000D0585" w:rsidP="00C61BB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523E4B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517F958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701"/>
        <w:gridCol w:w="1842"/>
      </w:tblGrid>
      <w:tr w:rsidR="00585AF7" w:rsidRPr="008567C7" w14:paraId="06113AF0" w14:textId="77777777" w:rsidTr="00585AF7">
        <w:trPr>
          <w:trHeight w:val="510"/>
        </w:trPr>
        <w:tc>
          <w:tcPr>
            <w:tcW w:w="709" w:type="dxa"/>
            <w:vAlign w:val="center"/>
          </w:tcPr>
          <w:p w14:paraId="26992CD9" w14:textId="77777777" w:rsidR="00585AF7" w:rsidRPr="008567C7" w:rsidRDefault="00585A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5D5A4684" w14:textId="77777777" w:rsidR="00585AF7" w:rsidRPr="008567C7" w:rsidRDefault="00585A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6B500CF1" w14:textId="77777777" w:rsidR="00585AF7" w:rsidRPr="008567C7" w:rsidRDefault="00585A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790D7554" w14:textId="77777777" w:rsidR="00585AF7" w:rsidRPr="008567C7" w:rsidRDefault="00585A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2" w:type="dxa"/>
            <w:vAlign w:val="center"/>
          </w:tcPr>
          <w:p w14:paraId="145B1A6B" w14:textId="77777777" w:rsidR="00585AF7" w:rsidRPr="008567C7" w:rsidRDefault="00585A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85AF7" w:rsidRPr="008567C7" w14:paraId="1EDBD06F" w14:textId="77777777" w:rsidTr="00585AF7">
        <w:tc>
          <w:tcPr>
            <w:tcW w:w="709" w:type="dxa"/>
            <w:vAlign w:val="center"/>
          </w:tcPr>
          <w:p w14:paraId="5E0EC847" w14:textId="77777777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78262362" w14:textId="77777777" w:rsidR="00585AF7" w:rsidRPr="002B6761" w:rsidRDefault="00585AF7" w:rsidP="00C61B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14:paraId="6A284D67" w14:textId="276CAD8F" w:rsidR="00585AF7" w:rsidRPr="008567C7" w:rsidRDefault="00523E4B" w:rsidP="00C61B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585AF7"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="00585AF7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85AF7"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="00585AF7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72E4A5A" w14:textId="77777777" w:rsidR="00585AF7" w:rsidRPr="001B7815" w:rsidRDefault="00585AF7" w:rsidP="00C61B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418" w:type="dxa"/>
            <w:vAlign w:val="center"/>
          </w:tcPr>
          <w:p w14:paraId="35E721AF" w14:textId="77777777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F03F8E2" w14:textId="77777777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566FECC9" w14:textId="77777777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6314F" w:rsidRPr="008567C7" w14:paraId="192808D4" w14:textId="77777777" w:rsidTr="00585AF7">
        <w:tc>
          <w:tcPr>
            <w:tcW w:w="709" w:type="dxa"/>
            <w:vAlign w:val="center"/>
          </w:tcPr>
          <w:p w14:paraId="7BA018FB" w14:textId="1624F211" w:rsidR="00D6314F" w:rsidRPr="000D0585" w:rsidRDefault="00D6314F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512B21B0" w14:textId="77777777" w:rsidR="00D6314F" w:rsidRPr="002B6761" w:rsidRDefault="00D6314F" w:rsidP="00D631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EB839B2" w14:textId="77777777" w:rsidR="00D6314F" w:rsidRPr="008567C7" w:rsidRDefault="00D6314F" w:rsidP="00D631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7EB4DE5" w14:textId="7C8A5CEB" w:rsidR="00D6314F" w:rsidRPr="000D0585" w:rsidRDefault="00D6314F" w:rsidP="00D631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14:paraId="291815A5" w14:textId="01F12D55" w:rsidR="00D6314F" w:rsidRPr="000D0585" w:rsidRDefault="00D6314F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58,00</w:t>
            </w:r>
          </w:p>
        </w:tc>
        <w:tc>
          <w:tcPr>
            <w:tcW w:w="1701" w:type="dxa"/>
            <w:vAlign w:val="center"/>
          </w:tcPr>
          <w:p w14:paraId="1C033169" w14:textId="0ED3D189" w:rsidR="00D6314F" w:rsidRPr="000D0585" w:rsidRDefault="00D6314F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1842" w:type="dxa"/>
            <w:vAlign w:val="center"/>
          </w:tcPr>
          <w:p w14:paraId="418B5426" w14:textId="7BE86CAE" w:rsidR="00D6314F" w:rsidRPr="000D0585" w:rsidRDefault="00D6314F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98,00</w:t>
            </w:r>
          </w:p>
        </w:tc>
      </w:tr>
      <w:tr w:rsidR="00585AF7" w:rsidRPr="008567C7" w14:paraId="093DBB4B" w14:textId="77777777" w:rsidTr="00585AF7">
        <w:tc>
          <w:tcPr>
            <w:tcW w:w="709" w:type="dxa"/>
            <w:vAlign w:val="center"/>
          </w:tcPr>
          <w:p w14:paraId="71D7FE00" w14:textId="77777777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14:paraId="06383160" w14:textId="77777777" w:rsidR="00585AF7" w:rsidRPr="002B6761" w:rsidRDefault="00585AF7" w:rsidP="00C61B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/>
                <w:sz w:val="18"/>
                <w:szCs w:val="18"/>
              </w:rPr>
              <w:t>E-TECH s.c. M. Duda P. Kapusta</w:t>
            </w:r>
          </w:p>
          <w:p w14:paraId="34CAEE97" w14:textId="305F176F" w:rsidR="00585AF7" w:rsidRPr="008567C7" w:rsidRDefault="00523E4B" w:rsidP="00C61B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585AF7"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Tuwima</w:t>
            </w:r>
            <w:r w:rsidR="00585AF7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85AF7"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95A</w:t>
            </w:r>
            <w:r w:rsidR="00585AF7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2FF1F7" w14:textId="77777777" w:rsidR="00585AF7" w:rsidRPr="001B7815" w:rsidRDefault="00585AF7" w:rsidP="00C61B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90-031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585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418" w:type="dxa"/>
            <w:vAlign w:val="center"/>
          </w:tcPr>
          <w:p w14:paraId="12628C24" w14:textId="4958EC5C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 xml:space="preserve">  56,</w:t>
            </w:r>
            <w:r w:rsidR="00D6314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701" w:type="dxa"/>
            <w:vAlign w:val="center"/>
          </w:tcPr>
          <w:p w14:paraId="69A6FAC5" w14:textId="77777777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45EF5286" w14:textId="3B8002D2" w:rsidR="00585AF7" w:rsidRPr="008567C7" w:rsidRDefault="00585AF7" w:rsidP="00C6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585">
              <w:rPr>
                <w:rFonts w:ascii="Times New Roman" w:hAnsi="Times New Roman" w:cs="Times New Roman"/>
                <w:sz w:val="18"/>
                <w:szCs w:val="18"/>
              </w:rPr>
              <w:t xml:space="preserve">  96,</w:t>
            </w:r>
            <w:r w:rsidR="00D6314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</w:tbl>
    <w:p w14:paraId="097E159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100E7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407AA5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DE9E4" w14:textId="77777777" w:rsidR="007A7206" w:rsidRDefault="007A7206">
      <w:r>
        <w:separator/>
      </w:r>
    </w:p>
  </w:endnote>
  <w:endnote w:type="continuationSeparator" w:id="0">
    <w:p w14:paraId="7148D3B0" w14:textId="77777777" w:rsidR="007A7206" w:rsidRDefault="007A7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93B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9F2A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7FA1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629B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90A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E1006" w14:textId="77777777" w:rsidR="007A7206" w:rsidRDefault="007A7206">
      <w:r>
        <w:separator/>
      </w:r>
    </w:p>
  </w:footnote>
  <w:footnote w:type="continuationSeparator" w:id="0">
    <w:p w14:paraId="53209090" w14:textId="77777777" w:rsidR="007A7206" w:rsidRDefault="007A7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FC7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B5F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475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8C"/>
    <w:rsid w:val="00005838"/>
    <w:rsid w:val="00022322"/>
    <w:rsid w:val="00042497"/>
    <w:rsid w:val="0004798C"/>
    <w:rsid w:val="000C06B4"/>
    <w:rsid w:val="000C1E6F"/>
    <w:rsid w:val="000D0585"/>
    <w:rsid w:val="000E4E56"/>
    <w:rsid w:val="001A1468"/>
    <w:rsid w:val="001B7815"/>
    <w:rsid w:val="001C31ED"/>
    <w:rsid w:val="002B1E4F"/>
    <w:rsid w:val="002B6761"/>
    <w:rsid w:val="003445A0"/>
    <w:rsid w:val="0039200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E4B"/>
    <w:rsid w:val="0054734E"/>
    <w:rsid w:val="00585AF7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720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6314F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57A66"/>
  <w15:chartTrackingRefBased/>
  <w15:docId w15:val="{8982B5C4-29F3-4B0F-A03F-48B268F9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D058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Anna Zarzycka</cp:lastModifiedBy>
  <cp:revision>2</cp:revision>
  <cp:lastPrinted>2023-02-08T11:06:00Z</cp:lastPrinted>
  <dcterms:created xsi:type="dcterms:W3CDTF">2023-02-08T11:06:00Z</dcterms:created>
  <dcterms:modified xsi:type="dcterms:W3CDTF">2023-02-08T11:06:00Z</dcterms:modified>
</cp:coreProperties>
</file>