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62EEFFCA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</w:t>
      </w:r>
      <w:r w:rsidR="000F6062">
        <w:rPr>
          <w:b/>
          <w:color w:val="000000"/>
          <w:sz w:val="28"/>
        </w:rPr>
        <w:t>DOSTAW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41C491AC" w:rsidR="00E40A3C" w:rsidRDefault="00E40A3C" w:rsidP="00361EEE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0F6062" w:rsidRPr="000F6062">
        <w:rPr>
          <w:b/>
          <w:sz w:val="22"/>
          <w:szCs w:val="22"/>
        </w:rPr>
        <w:t>Dostawa i montaż wyposażenia szatniowego do Hali Sportowej AGH przy ul. Armii Krajowej 5A w Krakowie - KC-zp.272-87/23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45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293"/>
        <w:gridCol w:w="1701"/>
        <w:gridCol w:w="1560"/>
        <w:gridCol w:w="2268"/>
      </w:tblGrid>
      <w:tr w:rsidR="00A26FCD" w14:paraId="48785F38" w14:textId="77777777" w:rsidTr="00A26FCD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A26FCD" w:rsidRDefault="00A26FC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293" w:type="dxa"/>
            <w:vAlign w:val="center"/>
          </w:tcPr>
          <w:p w14:paraId="31981277" w14:textId="57671A53" w:rsidR="00A26FCD" w:rsidRDefault="00A26FC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701" w:type="dxa"/>
          </w:tcPr>
          <w:p w14:paraId="3C0C58CD" w14:textId="77777777" w:rsidR="00A26FCD" w:rsidRDefault="00A26FCD" w:rsidP="00285629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4D8352DD" w14:textId="51C2DFB1" w:rsidR="00A26FCD" w:rsidRDefault="00A26FC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kwota</w:t>
            </w:r>
            <w:bookmarkStart w:id="0" w:name="_GoBack"/>
            <w:bookmarkEnd w:id="0"/>
          </w:p>
        </w:tc>
        <w:tc>
          <w:tcPr>
            <w:tcW w:w="1560" w:type="dxa"/>
          </w:tcPr>
          <w:p w14:paraId="2FCDCFAF" w14:textId="77777777" w:rsidR="00A26FCD" w:rsidRDefault="00A26FCD" w:rsidP="00A26FC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04684898" w14:textId="46D435A3" w:rsidR="00A26FCD" w:rsidRDefault="00A26FCD" w:rsidP="00A26FC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  <w:r>
              <w:rPr>
                <w:b/>
              </w:rPr>
              <w:t xml:space="preserve"> </w:t>
            </w:r>
          </w:p>
        </w:tc>
        <w:tc>
          <w:tcPr>
            <w:tcW w:w="2268" w:type="dxa"/>
          </w:tcPr>
          <w:p w14:paraId="26553F6C" w14:textId="09073409" w:rsidR="00A26FCD" w:rsidRDefault="00A26FC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</w:t>
            </w:r>
          </w:p>
          <w:p w14:paraId="2F6ECB42" w14:textId="77777777" w:rsidR="00A26FCD" w:rsidRDefault="00A26FC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A26FCD" w14:paraId="21D5C273" w14:textId="77777777" w:rsidTr="00A26FCD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293" w:type="dxa"/>
            <w:vAlign w:val="center"/>
          </w:tcPr>
          <w:p w14:paraId="3EDE7729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4D95BC23" w14:textId="5449763C" w:rsidR="00A26FCD" w:rsidRDefault="00A26FC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560" w:type="dxa"/>
          </w:tcPr>
          <w:p w14:paraId="6512C523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268" w:type="dxa"/>
          </w:tcPr>
          <w:p w14:paraId="255DFD93" w14:textId="2FB59B47" w:rsidR="00A26FCD" w:rsidRDefault="00A26FC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A26FCD" w14:paraId="7B668A21" w14:textId="77777777" w:rsidTr="00A26FCD">
        <w:trPr>
          <w:cantSplit/>
          <w:trHeight w:val="921"/>
        </w:trPr>
        <w:tc>
          <w:tcPr>
            <w:tcW w:w="633" w:type="dxa"/>
          </w:tcPr>
          <w:p w14:paraId="20918BA6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</w:tcPr>
          <w:p w14:paraId="0AA718EE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5D19D0CE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0" w:type="dxa"/>
          </w:tcPr>
          <w:p w14:paraId="56077500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9A5DEF0" w14:textId="1C21C175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26FCD" w14:paraId="298C3FD5" w14:textId="77777777" w:rsidTr="00A26FCD">
        <w:trPr>
          <w:cantSplit/>
          <w:trHeight w:val="870"/>
        </w:trPr>
        <w:tc>
          <w:tcPr>
            <w:tcW w:w="633" w:type="dxa"/>
          </w:tcPr>
          <w:p w14:paraId="27CE183D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</w:tcPr>
          <w:p w14:paraId="2884A691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51380EFB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0" w:type="dxa"/>
          </w:tcPr>
          <w:p w14:paraId="336E6C0F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DBC3D66" w14:textId="7720767C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26FCD" w14:paraId="256E1D96" w14:textId="77777777" w:rsidTr="00A26FCD">
        <w:trPr>
          <w:cantSplit/>
          <w:trHeight w:val="870"/>
        </w:trPr>
        <w:tc>
          <w:tcPr>
            <w:tcW w:w="633" w:type="dxa"/>
          </w:tcPr>
          <w:p w14:paraId="5C7026C9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293" w:type="dxa"/>
          </w:tcPr>
          <w:p w14:paraId="558CE428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14:paraId="07DCD6DC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0" w:type="dxa"/>
          </w:tcPr>
          <w:p w14:paraId="24FE747E" w14:textId="77777777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3E2B7D2E" w14:textId="2E343C6A" w:rsidR="00A26FCD" w:rsidRDefault="00A26FC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254C82A1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 w:rsidR="000F6062">
        <w:rPr>
          <w:b/>
        </w:rPr>
        <w:t xml:space="preserve">dostaw </w:t>
      </w:r>
      <w:r w:rsidRPr="00BB5634">
        <w:rPr>
          <w:b/>
        </w:rPr>
        <w:t>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3F2BAA4D" w14:textId="77777777" w:rsidR="006A248D" w:rsidRPr="006A248D" w:rsidRDefault="006A248D" w:rsidP="006A248D">
      <w:pPr>
        <w:jc w:val="center"/>
        <w:rPr>
          <w:b/>
          <w:i/>
          <w:color w:val="FF0000"/>
        </w:rPr>
      </w:pPr>
      <w:r w:rsidRPr="006A248D">
        <w:rPr>
          <w:b/>
          <w:i/>
          <w:color w:val="FF0000"/>
        </w:rPr>
        <w:t>Dokument należy sporządzić w postaci elektronicznej i podpisać kwalifikowanym</w:t>
      </w:r>
    </w:p>
    <w:p w14:paraId="3A22687C" w14:textId="09310F30" w:rsidR="00E40A3C" w:rsidRPr="006A248D" w:rsidRDefault="006A248D" w:rsidP="006A248D">
      <w:pPr>
        <w:jc w:val="center"/>
        <w:rPr>
          <w:i/>
        </w:rPr>
      </w:pPr>
      <w:r w:rsidRPr="006A248D">
        <w:rPr>
          <w:b/>
          <w:i/>
          <w:color w:val="FF0000"/>
        </w:rPr>
        <w:t>podpisem elektronicznym lub podpisem zaufanym lub elektronicznym podpisem osobistym.</w:t>
      </w:r>
    </w:p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ED2F60" w14:textId="77777777" w:rsidR="00D148B2" w:rsidRDefault="00D148B2">
      <w:r>
        <w:separator/>
      </w:r>
    </w:p>
  </w:endnote>
  <w:endnote w:type="continuationSeparator" w:id="0">
    <w:p w14:paraId="359D4B47" w14:textId="77777777" w:rsidR="00D148B2" w:rsidRDefault="00D14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821EB" w14:textId="77777777" w:rsidR="00D148B2" w:rsidRDefault="00D148B2">
      <w:r>
        <w:separator/>
      </w:r>
    </w:p>
  </w:footnote>
  <w:footnote w:type="continuationSeparator" w:id="0">
    <w:p w14:paraId="4D2BD5CB" w14:textId="77777777" w:rsidR="00D148B2" w:rsidRDefault="00D148B2">
      <w:r>
        <w:continuationSeparator/>
      </w:r>
    </w:p>
  </w:footnote>
  <w:footnote w:id="1">
    <w:p w14:paraId="2D6EB44F" w14:textId="32F0EAC9" w:rsidR="00A26FCD" w:rsidRDefault="00A26FCD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8.2.4 A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49E2059A" w:rsidR="00E13954" w:rsidRDefault="00E13954">
    <w:pPr>
      <w:pStyle w:val="Nagwek"/>
    </w:pPr>
    <w:r>
      <w:t xml:space="preserve">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F6062"/>
    <w:rsid w:val="00210E8E"/>
    <w:rsid w:val="00276C10"/>
    <w:rsid w:val="0032782B"/>
    <w:rsid w:val="00361EEE"/>
    <w:rsid w:val="003C18A7"/>
    <w:rsid w:val="005136B3"/>
    <w:rsid w:val="00561097"/>
    <w:rsid w:val="006A248D"/>
    <w:rsid w:val="006C357F"/>
    <w:rsid w:val="00702A72"/>
    <w:rsid w:val="00707683"/>
    <w:rsid w:val="007F7B24"/>
    <w:rsid w:val="008209FE"/>
    <w:rsid w:val="008B02BB"/>
    <w:rsid w:val="009B7E62"/>
    <w:rsid w:val="00A26FCD"/>
    <w:rsid w:val="00A40AE7"/>
    <w:rsid w:val="00A54C7C"/>
    <w:rsid w:val="00A91C25"/>
    <w:rsid w:val="00A9350F"/>
    <w:rsid w:val="00A9447E"/>
    <w:rsid w:val="00C049BA"/>
    <w:rsid w:val="00C254C7"/>
    <w:rsid w:val="00C34B2E"/>
    <w:rsid w:val="00C7737A"/>
    <w:rsid w:val="00CA5EC4"/>
    <w:rsid w:val="00D11BC3"/>
    <w:rsid w:val="00D148B2"/>
    <w:rsid w:val="00D76928"/>
    <w:rsid w:val="00D95902"/>
    <w:rsid w:val="00DD5BF2"/>
    <w:rsid w:val="00E13954"/>
    <w:rsid w:val="00E40A3C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98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3</cp:revision>
  <cp:lastPrinted>2023-01-13T11:39:00Z</cp:lastPrinted>
  <dcterms:created xsi:type="dcterms:W3CDTF">2023-01-31T11:05:00Z</dcterms:created>
  <dcterms:modified xsi:type="dcterms:W3CDTF">2023-02-06T09:30:00Z</dcterms:modified>
</cp:coreProperties>
</file>