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82C68" w14:textId="77777777" w:rsidR="00D36F69" w:rsidRPr="00240E71" w:rsidRDefault="00971129" w:rsidP="00D36F69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1BFA70A">
          <v:roundrect id="_x0000_s1027" style="position:absolute;left:0;text-align:left;margin-left:-25.5pt;margin-top:-13.15pt;width:162pt;height:1in;z-index:251659264" arcsize="10923f"/>
        </w:pict>
      </w:r>
      <w:r w:rsidR="00D36F69">
        <w:rPr>
          <w:b w:val="0"/>
          <w:sz w:val="22"/>
          <w:szCs w:val="22"/>
        </w:rPr>
        <w:tab/>
      </w:r>
      <w:r w:rsidR="00D36F69">
        <w:rPr>
          <w:b w:val="0"/>
          <w:sz w:val="22"/>
          <w:szCs w:val="22"/>
        </w:rPr>
        <w:tab/>
      </w:r>
      <w:r w:rsidR="00D36F69">
        <w:rPr>
          <w:b w:val="0"/>
          <w:sz w:val="22"/>
          <w:szCs w:val="22"/>
        </w:rPr>
        <w:tab/>
      </w:r>
      <w:r w:rsidR="00D36F69">
        <w:rPr>
          <w:b w:val="0"/>
          <w:sz w:val="22"/>
          <w:szCs w:val="22"/>
        </w:rPr>
        <w:tab/>
      </w:r>
      <w:r w:rsidR="00D36F69">
        <w:rPr>
          <w:b w:val="0"/>
          <w:sz w:val="22"/>
          <w:szCs w:val="22"/>
        </w:rPr>
        <w:tab/>
      </w:r>
      <w:r w:rsidR="00D36F69">
        <w:rPr>
          <w:b w:val="0"/>
          <w:sz w:val="22"/>
          <w:szCs w:val="22"/>
        </w:rPr>
        <w:tab/>
      </w:r>
      <w:r w:rsidR="00D36F69">
        <w:rPr>
          <w:b w:val="0"/>
          <w:sz w:val="22"/>
          <w:szCs w:val="22"/>
        </w:rPr>
        <w:tab/>
      </w:r>
      <w:r w:rsidR="00D36F69" w:rsidRPr="004C278E">
        <w:rPr>
          <w:rFonts w:ascii="Times New Roman" w:hAnsi="Times New Roman"/>
        </w:rPr>
        <w:t xml:space="preserve">Załącznik nr </w:t>
      </w:r>
      <w:r w:rsidR="00D36F69">
        <w:rPr>
          <w:rFonts w:ascii="Times New Roman" w:hAnsi="Times New Roman"/>
        </w:rPr>
        <w:t>1</w:t>
      </w:r>
    </w:p>
    <w:p w14:paraId="7D4C82B2" w14:textId="77777777" w:rsidR="00D36F69" w:rsidRDefault="00D36F69" w:rsidP="00D36F6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3EDC99" w14:textId="77777777" w:rsidR="00D36F69" w:rsidRPr="0022732C" w:rsidRDefault="00D36F69" w:rsidP="00D36F6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5A1D630" w14:textId="77777777" w:rsidR="00D36F69" w:rsidRDefault="00D36F69" w:rsidP="00D36F6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CA2CBFA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C77F5D0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11DE4B0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DAE949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3347BF2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F83D85D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301065BE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01BEA8A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A0172AB" w14:textId="77777777" w:rsidR="00D36F69" w:rsidRPr="0022732C" w:rsidRDefault="00D36F69" w:rsidP="00D36F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498EF5A" w14:textId="77777777" w:rsidR="00D36F69" w:rsidRDefault="00D36F69" w:rsidP="00D36F69">
      <w:pPr>
        <w:spacing w:line="360" w:lineRule="auto"/>
      </w:pPr>
      <w:r>
        <w:t>Do: Nazwa i siedziba Zamawiającego:</w:t>
      </w:r>
    </w:p>
    <w:p w14:paraId="6A2320C4" w14:textId="77777777" w:rsidR="00D36F69" w:rsidRPr="00C35C8C" w:rsidRDefault="00D36F69" w:rsidP="00D36F69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0ACED92" w14:textId="77777777" w:rsidR="00D36F69" w:rsidRPr="00C35C8C" w:rsidRDefault="00D36F69" w:rsidP="00D36F69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522E93B" w14:textId="77777777" w:rsidR="00D36F69" w:rsidRDefault="00D36F69" w:rsidP="00D36F69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75A6B8E" w14:textId="77777777" w:rsidR="00D36F69" w:rsidRDefault="00D36F69" w:rsidP="00D36F69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2DCE860" w14:textId="77777777" w:rsidR="00D36F69" w:rsidRDefault="00D36F69" w:rsidP="00D36F69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FCB70C8" w14:textId="77777777" w:rsidR="00D36F69" w:rsidRDefault="00D36F69" w:rsidP="00D36F69">
      <w:pPr>
        <w:ind w:firstLine="3969"/>
        <w:rPr>
          <w:b/>
        </w:rPr>
      </w:pPr>
    </w:p>
    <w:p w14:paraId="1AB2948E" w14:textId="77C0696A" w:rsidR="00D36F69" w:rsidRPr="00DB4EB0" w:rsidRDefault="00D36F69" w:rsidP="00D36F69">
      <w:pPr>
        <w:widowControl w:val="0"/>
        <w:ind w:right="1"/>
        <w:jc w:val="both"/>
        <w:rPr>
          <w:sz w:val="22"/>
          <w:szCs w:val="22"/>
        </w:rPr>
      </w:pPr>
      <w:r w:rsidRPr="00DB4EB0">
        <w:rPr>
          <w:sz w:val="22"/>
          <w:szCs w:val="22"/>
        </w:rPr>
        <w:t xml:space="preserve">Przystępując do postępowania o udzielenie zamówienia publicznego, którego przedmiotem jest </w:t>
      </w:r>
      <w:r w:rsidRPr="00DB4EB0">
        <w:rPr>
          <w:b/>
          <w:sz w:val="22"/>
          <w:szCs w:val="22"/>
        </w:rPr>
        <w:t>Dostawa zestawów komputerowych typu All in One</w:t>
      </w:r>
      <w:r>
        <w:rPr>
          <w:b/>
          <w:sz w:val="22"/>
          <w:szCs w:val="22"/>
        </w:rPr>
        <w:t xml:space="preserve"> dla wszystkich Jednostek AGH</w:t>
      </w:r>
      <w:r w:rsidRPr="00DB4EB0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6</w:t>
      </w:r>
      <w:r w:rsidRPr="00DB4EB0">
        <w:rPr>
          <w:b/>
          <w:sz w:val="22"/>
          <w:szCs w:val="22"/>
        </w:rPr>
        <w:t>3/2</w:t>
      </w:r>
      <w:r>
        <w:rPr>
          <w:b/>
          <w:sz w:val="22"/>
          <w:szCs w:val="22"/>
        </w:rPr>
        <w:t>3</w:t>
      </w:r>
      <w:r w:rsidRPr="00DB4EB0">
        <w:rPr>
          <w:b/>
          <w:sz w:val="22"/>
          <w:szCs w:val="22"/>
        </w:rPr>
        <w:t xml:space="preserve"> </w:t>
      </w:r>
      <w:r w:rsidRPr="00DB4EB0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5A623C8" w14:textId="77777777" w:rsidR="00D36F69" w:rsidRDefault="00D36F69" w:rsidP="00D36F69">
      <w:pPr>
        <w:widowControl w:val="0"/>
        <w:spacing w:line="264" w:lineRule="auto"/>
        <w:ind w:right="1"/>
        <w:rPr>
          <w:b/>
        </w:rPr>
      </w:pPr>
    </w:p>
    <w:p w14:paraId="277F0E88" w14:textId="63058402" w:rsidR="00D36F69" w:rsidRPr="00426906" w:rsidRDefault="00D36F69" w:rsidP="00D36F69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505D2EA1" w14:textId="77777777" w:rsidR="00D36F69" w:rsidRPr="00426906" w:rsidRDefault="00D36F69" w:rsidP="00D36F69">
      <w:pPr>
        <w:widowControl w:val="0"/>
        <w:spacing w:line="264" w:lineRule="auto"/>
        <w:ind w:right="1"/>
        <w:rPr>
          <w:b/>
        </w:rPr>
      </w:pPr>
    </w:p>
    <w:p w14:paraId="21D2AB4F" w14:textId="77777777" w:rsidR="00D36F69" w:rsidRPr="00426906" w:rsidRDefault="00D36F69" w:rsidP="00D36F69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2A02C0DB" w14:textId="77777777" w:rsidR="00D36F69" w:rsidRPr="00426906" w:rsidRDefault="00D36F69" w:rsidP="00D36F69">
      <w:pPr>
        <w:widowControl w:val="0"/>
        <w:spacing w:line="264" w:lineRule="auto"/>
        <w:ind w:right="1"/>
        <w:jc w:val="both"/>
        <w:rPr>
          <w:b/>
        </w:rPr>
      </w:pPr>
    </w:p>
    <w:p w14:paraId="46AD4C27" w14:textId="77777777" w:rsidR="00D36F69" w:rsidRPr="00426906" w:rsidRDefault="00D36F69" w:rsidP="00D36F69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014F4FA9" w14:textId="77777777" w:rsidR="00D36F69" w:rsidRPr="00426906" w:rsidRDefault="00D36F69" w:rsidP="00D36F69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5AAFB18D" w14:textId="77777777" w:rsidR="00D36F69" w:rsidRPr="00426906" w:rsidRDefault="00D36F69" w:rsidP="00D36F69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>Okres udzielonej gwarancji wynosi:</w:t>
      </w:r>
      <w:r w:rsidRPr="00426906">
        <w:t xml:space="preserve"> ………… miesięcy (</w:t>
      </w:r>
      <w:r w:rsidRPr="00345880">
        <w:rPr>
          <w:highlight w:val="yellow"/>
        </w:rPr>
        <w:t>kryterium oceny ofert</w:t>
      </w:r>
      <w:r w:rsidRPr="00426906">
        <w:t>)</w:t>
      </w:r>
    </w:p>
    <w:p w14:paraId="213B600B" w14:textId="30B6C98B" w:rsidR="00D36F69" w:rsidRPr="00426906" w:rsidRDefault="00D36F69" w:rsidP="00D36F69">
      <w:pPr>
        <w:widowControl w:val="0"/>
        <w:spacing w:before="120" w:line="360" w:lineRule="auto"/>
        <w:ind w:right="1"/>
        <w:jc w:val="both"/>
      </w:pPr>
      <w:r>
        <w:rPr>
          <w:b/>
        </w:rPr>
        <w:t>Czas reakcji na zgłoszenie serwisowe</w:t>
      </w:r>
      <w:r w:rsidRPr="00426906">
        <w:rPr>
          <w:b/>
        </w:rPr>
        <w:t xml:space="preserve">: ……. </w:t>
      </w:r>
      <w:r w:rsidR="00DA478D">
        <w:t>godzin</w:t>
      </w:r>
      <w:r w:rsidRPr="00426906">
        <w:t xml:space="preserve"> roboczych od daty złożenia zamówienia 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p w14:paraId="7DE04190" w14:textId="0AEEC368" w:rsidR="00D36F69" w:rsidRPr="00426906" w:rsidRDefault="00D36F69" w:rsidP="00D36F69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 w:rsidRPr="00345880">
        <w:rPr>
          <w:b/>
          <w:bCs/>
        </w:rPr>
        <w:t>12 miesięcy od daty podpisania umowy</w:t>
      </w:r>
    </w:p>
    <w:p w14:paraId="3FA37DF9" w14:textId="6F5E9D1E" w:rsidR="00D36F69" w:rsidRDefault="00D36F69" w:rsidP="00D36F69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</w:t>
      </w:r>
      <w:r w:rsidR="00345880">
        <w:rPr>
          <w:b/>
        </w:rPr>
        <w:t xml:space="preserve"> cząstkowego</w:t>
      </w:r>
      <w:r>
        <w:rPr>
          <w:b/>
        </w:rPr>
        <w:t xml:space="preserve">: do </w:t>
      </w:r>
      <w:r w:rsidR="00345880">
        <w:rPr>
          <w:b/>
        </w:rPr>
        <w:t>7</w:t>
      </w:r>
      <w:r>
        <w:rPr>
          <w:b/>
        </w:rPr>
        <w:t xml:space="preserve"> dni</w:t>
      </w:r>
      <w:r w:rsidR="00345880">
        <w:rPr>
          <w:b/>
        </w:rPr>
        <w:t xml:space="preserve"> roboczych </w:t>
      </w:r>
      <w:r>
        <w:rPr>
          <w:b/>
        </w:rPr>
        <w:t xml:space="preserve"> od daty otrzymania zamówienia</w:t>
      </w:r>
      <w:r w:rsidR="00345880">
        <w:rPr>
          <w:b/>
        </w:rPr>
        <w:t>.</w:t>
      </w:r>
    </w:p>
    <w:p w14:paraId="4FF9D4A4" w14:textId="77777777" w:rsidR="00D36F69" w:rsidRPr="00DB4EB0" w:rsidRDefault="00D36F69" w:rsidP="00D36F69">
      <w:pPr>
        <w:tabs>
          <w:tab w:val="right" w:pos="9000"/>
        </w:tabs>
        <w:rPr>
          <w:sz w:val="22"/>
          <w:szCs w:val="22"/>
        </w:rPr>
      </w:pPr>
    </w:p>
    <w:p w14:paraId="023C90ED" w14:textId="77777777" w:rsidR="00D36F69" w:rsidRPr="002A16E2" w:rsidRDefault="00D36F69" w:rsidP="00D36F69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</w:t>
      </w:r>
      <w:r>
        <w:rPr>
          <w:b/>
          <w:i/>
          <w:iCs/>
          <w:color w:val="000000"/>
          <w:sz w:val="22"/>
          <w:szCs w:val="22"/>
          <w:lang w:eastAsia="ar-SA"/>
        </w:rPr>
        <w:t>y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komputerow</w:t>
      </w:r>
      <w:r>
        <w:rPr>
          <w:b/>
          <w:i/>
          <w:iCs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6890809A" w14:textId="77777777" w:rsidR="00D36F69" w:rsidRPr="00FB1B4F" w:rsidRDefault="00D36F69" w:rsidP="00D36F6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FCF2D85" w14:textId="77777777" w:rsidR="00D36F69" w:rsidRPr="00FE545C" w:rsidRDefault="00D36F69" w:rsidP="00D36F6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213F7" w14:textId="77777777" w:rsidR="00D36F69" w:rsidRPr="00FE545C" w:rsidRDefault="00D36F69" w:rsidP="00D36F6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294E3F7" w14:textId="77777777" w:rsidR="00D36F69" w:rsidRDefault="00D36F69" w:rsidP="00D36F69">
      <w:pPr>
        <w:jc w:val="both"/>
        <w:rPr>
          <w:sz w:val="18"/>
          <w:szCs w:val="18"/>
        </w:rPr>
      </w:pPr>
    </w:p>
    <w:p w14:paraId="34FA5086" w14:textId="77777777" w:rsidR="00D36F69" w:rsidRPr="002A16E2" w:rsidRDefault="00D36F69" w:rsidP="00D36F6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1EFFDB3" w14:textId="77777777" w:rsidR="00D36F69" w:rsidRPr="002A16E2" w:rsidRDefault="00D36F69" w:rsidP="00D36F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</w:t>
      </w:r>
      <w:r>
        <w:rPr>
          <w:color w:val="000000"/>
          <w:sz w:val="22"/>
          <w:szCs w:val="22"/>
          <w:lang w:eastAsia="ar-SA"/>
        </w:rPr>
        <w:t xml:space="preserve"> ofertą</w:t>
      </w:r>
      <w:r w:rsidRPr="002A16E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EE46769" w14:textId="1D148D39" w:rsidR="00D36F69" w:rsidRDefault="00D36F69" w:rsidP="00D36F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133B3E7" w14:textId="77777777" w:rsidR="00971129" w:rsidRDefault="00971129" w:rsidP="009711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został wyprodukowany zgodnie z normą ISO 9001 lub równoważną.</w:t>
      </w:r>
    </w:p>
    <w:p w14:paraId="4B600781" w14:textId="77777777" w:rsidR="00D36F69" w:rsidRPr="003E2056" w:rsidRDefault="00D36F69" w:rsidP="00D36F69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E0CC10C" w14:textId="77777777" w:rsidR="00D36F69" w:rsidRPr="002A16E2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56B364" w14:textId="77777777" w:rsidR="00D36F69" w:rsidRPr="002A16E2" w:rsidRDefault="00D36F69" w:rsidP="00D36F6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2CC87D" w14:textId="77777777" w:rsidR="00D36F69" w:rsidRPr="002A16E2" w:rsidRDefault="00D36F69" w:rsidP="00D36F6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42FFD" w14:textId="77777777" w:rsidR="00D36F69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181C8D0" w14:textId="77777777" w:rsidR="00D36F69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4B01AD7A" w14:textId="77777777" w:rsidR="00D36F69" w:rsidRDefault="00D36F69" w:rsidP="00D36F69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1A68F9F7" w14:textId="77777777" w:rsidR="00D36F69" w:rsidRDefault="00D36F69" w:rsidP="00D36F69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484A27A3" w14:textId="77777777" w:rsidR="00D36F69" w:rsidRDefault="00D36F69" w:rsidP="00D36F69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5FDF66D0" w14:textId="77777777" w:rsidR="00D36F69" w:rsidRPr="002A16E2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6F69" w:rsidRPr="002A16E2" w14:paraId="5E93A000" w14:textId="77777777" w:rsidTr="00610C2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82829" w14:textId="77777777" w:rsidR="00D36F69" w:rsidRPr="002A16E2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96444" w14:textId="77777777" w:rsidR="00D36F69" w:rsidRPr="002A16E2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86776" w14:textId="77777777" w:rsidR="00D36F69" w:rsidRPr="002A16E2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5DCC8" w14:textId="77777777" w:rsidR="00D36F69" w:rsidRPr="002A16E2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D36F69" w:rsidRPr="002A16E2" w14:paraId="6935D5FC" w14:textId="77777777" w:rsidTr="00610C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DFFF1" w14:textId="77777777" w:rsidR="00D36F69" w:rsidRPr="002A16E2" w:rsidRDefault="00D36F69" w:rsidP="00610C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0AD45" w14:textId="77777777" w:rsidR="00D36F69" w:rsidRPr="002A16E2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41F68" w14:textId="77777777" w:rsidR="00D36F69" w:rsidRPr="002A16E2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36F69" w:rsidRPr="002A16E2" w14:paraId="674281E0" w14:textId="77777777" w:rsidTr="00610C2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1277" w14:textId="77777777" w:rsidR="00D36F69" w:rsidRPr="002A16E2" w:rsidRDefault="00D36F69" w:rsidP="00610C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44AFA" w14:textId="77777777" w:rsidR="00D36F69" w:rsidRPr="002A16E2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D3A4E" w14:textId="77777777" w:rsidR="00D36F69" w:rsidRPr="002A16E2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D7D4969" w14:textId="77777777" w:rsidR="00D36F69" w:rsidRPr="002A16E2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A763595" w14:textId="77777777" w:rsidR="00D36F69" w:rsidRPr="002A16E2" w:rsidRDefault="00D36F69" w:rsidP="00D36F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3F27975" w14:textId="77777777" w:rsidR="00D36F69" w:rsidRPr="002A16E2" w:rsidRDefault="00D36F69" w:rsidP="00D36F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82A5FA8" w14:textId="77777777" w:rsidR="00D36F69" w:rsidRPr="002A16E2" w:rsidRDefault="00D36F69" w:rsidP="00D36F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CA4AE4A" w14:textId="77777777" w:rsidR="00D36F69" w:rsidRPr="002A16E2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24BF02E8" w14:textId="77777777" w:rsidR="00D36F69" w:rsidRPr="002A16E2" w:rsidRDefault="00D36F69" w:rsidP="00D36F69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DF56B2" w14:textId="77777777" w:rsidR="00D36F69" w:rsidRPr="002A16E2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90DD163" w14:textId="77777777" w:rsidR="00D36F69" w:rsidRPr="002A16E2" w:rsidRDefault="00D36F69" w:rsidP="00D36F69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226C44A" w14:textId="77777777" w:rsidR="00D36F69" w:rsidRPr="002A16E2" w:rsidRDefault="00D36F69" w:rsidP="00D36F69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445385B" w14:textId="77777777" w:rsidR="00D36F69" w:rsidRPr="00F47191" w:rsidRDefault="00D36F69" w:rsidP="00D36F69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4752C9B" w14:textId="77777777" w:rsidR="00FE545C" w:rsidRPr="00D36F69" w:rsidRDefault="00FE545C" w:rsidP="00D36F69"/>
    <w:sectPr w:rsidR="00FE545C" w:rsidRPr="00D36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A5394" w14:textId="77777777" w:rsidR="00944426" w:rsidRDefault="00944426">
      <w:r>
        <w:separator/>
      </w:r>
    </w:p>
  </w:endnote>
  <w:endnote w:type="continuationSeparator" w:id="0">
    <w:p w14:paraId="6C03D093" w14:textId="77777777" w:rsidR="00944426" w:rsidRDefault="00944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88E6" w14:textId="77777777" w:rsidR="002B7F7E" w:rsidRDefault="002B7F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CAA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DC665" w14:textId="77777777" w:rsidR="002B7F7E" w:rsidRDefault="002B7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21C7A" w14:textId="77777777" w:rsidR="00944426" w:rsidRDefault="00944426">
      <w:r>
        <w:separator/>
      </w:r>
    </w:p>
  </w:footnote>
  <w:footnote w:type="continuationSeparator" w:id="0">
    <w:p w14:paraId="6C9719B3" w14:textId="77777777" w:rsidR="00944426" w:rsidRDefault="00944426">
      <w:r>
        <w:continuationSeparator/>
      </w:r>
    </w:p>
  </w:footnote>
  <w:footnote w:id="1">
    <w:p w14:paraId="5E8FBCFE" w14:textId="77777777" w:rsidR="00D36F69" w:rsidRDefault="00D36F69" w:rsidP="00D36F69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4B52567B" w14:textId="77777777" w:rsidR="00D36F69" w:rsidRDefault="00D36F69" w:rsidP="00D36F69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0EA28" w14:textId="77777777" w:rsidR="002B7F7E" w:rsidRDefault="002B7F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A2E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19E34" w14:textId="77777777" w:rsidR="002B7F7E" w:rsidRDefault="002B7F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59811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5922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3327239">
    <w:abstractNumId w:val="0"/>
  </w:num>
  <w:num w:numId="4" w16cid:durableId="1796674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42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7F7E"/>
    <w:rsid w:val="00315A4A"/>
    <w:rsid w:val="0034588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4426"/>
    <w:rsid w:val="00970FE4"/>
    <w:rsid w:val="00971129"/>
    <w:rsid w:val="00A0022B"/>
    <w:rsid w:val="00A346FE"/>
    <w:rsid w:val="00A47B4D"/>
    <w:rsid w:val="00A83018"/>
    <w:rsid w:val="00B774DC"/>
    <w:rsid w:val="00C969A6"/>
    <w:rsid w:val="00CA7D36"/>
    <w:rsid w:val="00D24208"/>
    <w:rsid w:val="00D36F69"/>
    <w:rsid w:val="00D60C38"/>
    <w:rsid w:val="00D66893"/>
    <w:rsid w:val="00D90ACB"/>
    <w:rsid w:val="00DA478D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3FEE63F"/>
  <w15:chartTrackingRefBased/>
  <w15:docId w15:val="{257CCEA5-5D61-4937-9763-150A114B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F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625</Words>
  <Characters>5160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2023-01-27T09:57:00Z</cp:lastPrinted>
  <dcterms:created xsi:type="dcterms:W3CDTF">2023-01-27T09:58:00Z</dcterms:created>
  <dcterms:modified xsi:type="dcterms:W3CDTF">2023-01-27T13:46:00Z</dcterms:modified>
</cp:coreProperties>
</file>