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05C83" w14:textId="5275243C" w:rsidR="00A87586" w:rsidRDefault="00A87586" w:rsidP="00A87586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63</w:t>
      </w:r>
      <w:r>
        <w:rPr>
          <w:b/>
          <w:sz w:val="24"/>
        </w:rPr>
        <w:t>/2</w:t>
      </w:r>
      <w:r>
        <w:rPr>
          <w:b/>
          <w:sz w:val="24"/>
        </w:rPr>
        <w:t>3</w:t>
      </w:r>
    </w:p>
    <w:p w14:paraId="205A0A7F" w14:textId="77777777" w:rsidR="00A87586" w:rsidRDefault="00A87586" w:rsidP="00A875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9517C2F" w14:textId="77777777" w:rsidR="00A87586" w:rsidRDefault="00A87586" w:rsidP="00A87586">
      <w:pPr>
        <w:jc w:val="center"/>
        <w:rPr>
          <w:b/>
          <w:sz w:val="28"/>
          <w:szCs w:val="28"/>
        </w:rPr>
      </w:pPr>
    </w:p>
    <w:p w14:paraId="0615ECF2" w14:textId="77777777" w:rsidR="00A87586" w:rsidRDefault="00A87586" w:rsidP="00A8758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22FB989" w14:textId="77777777" w:rsidR="00A87586" w:rsidRDefault="00A87586" w:rsidP="00A87586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BED8A65" w14:textId="77777777" w:rsidR="00A87586" w:rsidRDefault="00A87586" w:rsidP="00A8758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2E3256C" w14:textId="77777777" w:rsidR="00A87586" w:rsidRDefault="00A87586" w:rsidP="00A87586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F1F8D2F" w14:textId="6B6179FD" w:rsidR="00A87586" w:rsidRDefault="00A87586" w:rsidP="00A8758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 xml:space="preserve">zestawów komputerowych typu </w:t>
      </w:r>
      <w:proofErr w:type="spellStart"/>
      <w:r>
        <w:rPr>
          <w:b/>
        </w:rPr>
        <w:t>All</w:t>
      </w:r>
      <w:proofErr w:type="spellEnd"/>
      <w:r>
        <w:rPr>
          <w:b/>
        </w:rPr>
        <w:t xml:space="preserve"> in One</w:t>
      </w:r>
      <w:r w:rsidRPr="00125021">
        <w:rPr>
          <w:b/>
        </w:rPr>
        <w:t xml:space="preserve"> dla </w:t>
      </w:r>
      <w:r>
        <w:rPr>
          <w:b/>
        </w:rPr>
        <w:t>wszystkich Jednostek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877FBBF" w14:textId="77777777" w:rsidR="00A87586" w:rsidRDefault="00A87586" w:rsidP="00A8758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E01A6A7" w14:textId="77777777" w:rsidR="00A87586" w:rsidRDefault="00A87586" w:rsidP="00A8758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632D75" w14:textId="77777777" w:rsidR="00A87586" w:rsidRDefault="00A87586" w:rsidP="00A8758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7D3C4B5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22E4079" w14:textId="77777777" w:rsidR="00A87586" w:rsidRDefault="00A87586" w:rsidP="00A87586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36C514C" w14:textId="77777777" w:rsidR="00A87586" w:rsidRDefault="00A87586" w:rsidP="00A87586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D77CDD1" w14:textId="77777777" w:rsidR="00A87586" w:rsidRDefault="00A87586" w:rsidP="00A87586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87586" w14:paraId="605421F4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927C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3646F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0B171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87586" w14:paraId="53705C3F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768AE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94A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39B3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</w:tr>
      <w:tr w:rsidR="00A87586" w14:paraId="00156E45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BD06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4461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15BA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</w:tr>
      <w:tr w:rsidR="00A87586" w14:paraId="014D76AC" w14:textId="77777777" w:rsidTr="00F85D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3FD8B" w14:textId="77777777" w:rsidR="00A87586" w:rsidRDefault="00A87586" w:rsidP="00F85D3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AB57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1B05" w14:textId="77777777" w:rsidR="00A87586" w:rsidRDefault="00A87586" w:rsidP="00F85D31">
            <w:pPr>
              <w:widowControl w:val="0"/>
              <w:spacing w:line="360" w:lineRule="auto"/>
              <w:jc w:val="both"/>
            </w:pPr>
          </w:p>
        </w:tc>
      </w:tr>
    </w:tbl>
    <w:p w14:paraId="13CE4E86" w14:textId="77777777" w:rsidR="00A87586" w:rsidRDefault="00A87586" w:rsidP="00A87586">
      <w:pPr>
        <w:widowControl w:val="0"/>
        <w:spacing w:line="360" w:lineRule="auto"/>
        <w:jc w:val="both"/>
      </w:pPr>
    </w:p>
    <w:p w14:paraId="6CA71A55" w14:textId="77777777" w:rsidR="00A87586" w:rsidRDefault="00A87586" w:rsidP="00A87586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1AA284C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7D8E61E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00E610" w14:textId="77777777" w:rsidR="00A87586" w:rsidRDefault="00A87586" w:rsidP="00A87586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886D37F" w14:textId="77777777" w:rsidR="00A87586" w:rsidRDefault="00A87586" w:rsidP="00A87586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76C8741" w14:textId="77777777" w:rsidR="00A87586" w:rsidRDefault="00A87586" w:rsidP="00A87586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98D9378" w14:textId="77777777" w:rsidR="00A87586" w:rsidRDefault="00A87586" w:rsidP="00A87586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75F27AE" w14:textId="77777777" w:rsidR="00A87586" w:rsidRDefault="00A87586" w:rsidP="00A87586">
      <w:pPr>
        <w:rPr>
          <w:rFonts w:eastAsia="Times New Roman"/>
          <w:lang w:eastAsia="pl-PL"/>
        </w:rPr>
      </w:pPr>
    </w:p>
    <w:p w14:paraId="388203D2" w14:textId="77777777" w:rsidR="00A87586" w:rsidRDefault="00A87586" w:rsidP="00A87586"/>
    <w:p w14:paraId="6ED95F4F" w14:textId="77777777" w:rsidR="00A87586" w:rsidRDefault="00A87586" w:rsidP="00A87586"/>
    <w:p w14:paraId="242A599B" w14:textId="77777777" w:rsidR="00A87586" w:rsidRDefault="00A87586" w:rsidP="00A87586"/>
    <w:p w14:paraId="07BC4530" w14:textId="77777777" w:rsidR="00A87586" w:rsidRPr="00D54AE7" w:rsidRDefault="00A87586" w:rsidP="00A87586"/>
    <w:p w14:paraId="4D92C739" w14:textId="1AC0E066" w:rsidR="00106AC7" w:rsidRPr="00A87586" w:rsidRDefault="00106AC7" w:rsidP="00A87586"/>
    <w:sectPr w:rsidR="00106AC7" w:rsidRPr="00A8758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3AA99" w14:textId="77777777" w:rsidR="002C0CF2" w:rsidRDefault="002C0CF2">
      <w:r>
        <w:separator/>
      </w:r>
    </w:p>
  </w:endnote>
  <w:endnote w:type="continuationSeparator" w:id="0">
    <w:p w14:paraId="5262EB82" w14:textId="77777777" w:rsidR="002C0CF2" w:rsidRDefault="002C0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11F2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16018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3DD9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4086B5B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DFE1D9F">
        <v:line id="_x0000_s1025" style="position:absolute;left:0;text-align:left;z-index:251657728" from="-3.85pt,8.7pt" to="455.15pt,8.7pt"/>
      </w:pict>
    </w:r>
  </w:p>
  <w:p w14:paraId="220B4DD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5B61A" w14:textId="77777777" w:rsidR="000B3836" w:rsidRDefault="000B38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5896F" w14:textId="77777777" w:rsidR="002C0CF2" w:rsidRDefault="002C0CF2">
      <w:r>
        <w:separator/>
      </w:r>
    </w:p>
  </w:footnote>
  <w:footnote w:type="continuationSeparator" w:id="0">
    <w:p w14:paraId="49595576" w14:textId="77777777" w:rsidR="002C0CF2" w:rsidRDefault="002C0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4F499" w14:textId="77777777" w:rsidR="000B3836" w:rsidRDefault="000B3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C9A89" w14:textId="77777777" w:rsidR="000B3836" w:rsidRDefault="000B3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CBF05" w14:textId="77777777" w:rsidR="000B3836" w:rsidRDefault="000B38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4609364">
    <w:abstractNumId w:val="15"/>
  </w:num>
  <w:num w:numId="2" w16cid:durableId="2040622458">
    <w:abstractNumId w:val="0"/>
  </w:num>
  <w:num w:numId="3" w16cid:durableId="629170268">
    <w:abstractNumId w:val="13"/>
  </w:num>
  <w:num w:numId="4" w16cid:durableId="1893540153">
    <w:abstractNumId w:val="8"/>
  </w:num>
  <w:num w:numId="5" w16cid:durableId="752165590">
    <w:abstractNumId w:val="7"/>
  </w:num>
  <w:num w:numId="6" w16cid:durableId="637075972">
    <w:abstractNumId w:val="1"/>
  </w:num>
  <w:num w:numId="7" w16cid:durableId="208882464">
    <w:abstractNumId w:val="6"/>
  </w:num>
  <w:num w:numId="8" w16cid:durableId="1622807396">
    <w:abstractNumId w:val="3"/>
  </w:num>
  <w:num w:numId="9" w16cid:durableId="425199296">
    <w:abstractNumId w:val="2"/>
  </w:num>
  <w:num w:numId="10" w16cid:durableId="537667522">
    <w:abstractNumId w:val="5"/>
  </w:num>
  <w:num w:numId="11" w16cid:durableId="1976328480">
    <w:abstractNumId w:val="11"/>
  </w:num>
  <w:num w:numId="12" w16cid:durableId="1281885493">
    <w:abstractNumId w:val="4"/>
  </w:num>
  <w:num w:numId="13" w16cid:durableId="1805614817">
    <w:abstractNumId w:val="10"/>
  </w:num>
  <w:num w:numId="14" w16cid:durableId="1466389318">
    <w:abstractNumId w:val="14"/>
  </w:num>
  <w:num w:numId="18" w16cid:durableId="19440239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CF2"/>
    <w:rsid w:val="0000184A"/>
    <w:rsid w:val="00012997"/>
    <w:rsid w:val="000621A2"/>
    <w:rsid w:val="00075CEC"/>
    <w:rsid w:val="000B3836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0CF2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758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AB4E0A4"/>
  <w15:chartTrackingRefBased/>
  <w15:docId w15:val="{34651DD0-136E-4F0F-93DD-CDD0B6A1A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758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A87586"/>
  </w:style>
  <w:style w:type="paragraph" w:styleId="Akapitzlist">
    <w:name w:val="List Paragraph"/>
    <w:basedOn w:val="Normalny"/>
    <w:uiPriority w:val="34"/>
    <w:qFormat/>
    <w:rsid w:val="00A8758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2023-01-27T13:52:00Z</cp:lastPrinted>
  <dcterms:created xsi:type="dcterms:W3CDTF">2023-01-27T13:53:00Z</dcterms:created>
  <dcterms:modified xsi:type="dcterms:W3CDTF">2023-01-27T13:53:00Z</dcterms:modified>
</cp:coreProperties>
</file>