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289ADE92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561097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52CDC30D" w:rsidR="00E40A3C" w:rsidRDefault="00E40A3C" w:rsidP="00361EEE">
      <w:pPr>
        <w:tabs>
          <w:tab w:val="left" w:pos="0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EB79CF" w:rsidRPr="005C69F4">
        <w:rPr>
          <w:b/>
          <w:sz w:val="24"/>
          <w:szCs w:val="24"/>
        </w:rPr>
        <w:t xml:space="preserve">Szkolenia pracowników administracyjnych AGH w zakresie procedur związanych z przyjmowaniem </w:t>
      </w:r>
      <w:bookmarkStart w:id="0" w:name="_GoBack"/>
      <w:bookmarkEnd w:id="0"/>
      <w:r w:rsidR="00EB79CF" w:rsidRPr="005C69F4">
        <w:rPr>
          <w:b/>
          <w:sz w:val="24"/>
          <w:szCs w:val="24"/>
        </w:rPr>
        <w:t>gości zagranicznych w Polsce (wiz i legalizacji pobytu) - KC-zp.272-69/23</w:t>
      </w:r>
      <w:r w:rsidRPr="005C69F4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9455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144"/>
        <w:gridCol w:w="1984"/>
        <w:gridCol w:w="2694"/>
      </w:tblGrid>
      <w:tr w:rsidR="006A248D" w14:paraId="48785F38" w14:textId="77777777" w:rsidTr="006A248D">
        <w:trPr>
          <w:cantSplit/>
          <w:trHeight w:val="782"/>
        </w:trPr>
        <w:tc>
          <w:tcPr>
            <w:tcW w:w="633" w:type="dxa"/>
            <w:vAlign w:val="center"/>
          </w:tcPr>
          <w:p w14:paraId="48BDBA12" w14:textId="0522B020" w:rsidR="006A248D" w:rsidRDefault="006A248D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144" w:type="dxa"/>
            <w:vAlign w:val="center"/>
          </w:tcPr>
          <w:p w14:paraId="31981277" w14:textId="77777777" w:rsidR="006A248D" w:rsidRDefault="006A248D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984" w:type="dxa"/>
          </w:tcPr>
          <w:p w14:paraId="789877E5" w14:textId="77777777" w:rsidR="006A248D" w:rsidRDefault="006A248D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</w:t>
            </w:r>
          </w:p>
          <w:p w14:paraId="4D8352DD" w14:textId="77C91786" w:rsidR="006A248D" w:rsidRDefault="006A248D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wykonania</w:t>
            </w:r>
          </w:p>
        </w:tc>
        <w:tc>
          <w:tcPr>
            <w:tcW w:w="2694" w:type="dxa"/>
          </w:tcPr>
          <w:p w14:paraId="26553F6C" w14:textId="33653A88" w:rsidR="006A248D" w:rsidRDefault="006A248D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6A248D" w:rsidRDefault="006A248D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6A248D" w14:paraId="21D5C273" w14:textId="77777777" w:rsidTr="006A248D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6A248D" w:rsidRDefault="006A248D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144" w:type="dxa"/>
            <w:vAlign w:val="center"/>
          </w:tcPr>
          <w:p w14:paraId="3EDE7729" w14:textId="77777777" w:rsidR="006A248D" w:rsidRDefault="006A248D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984" w:type="dxa"/>
          </w:tcPr>
          <w:p w14:paraId="4D95BC23" w14:textId="5449763C" w:rsidR="006A248D" w:rsidRDefault="006A248D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694" w:type="dxa"/>
          </w:tcPr>
          <w:p w14:paraId="255DFD93" w14:textId="26596267" w:rsidR="006A248D" w:rsidRDefault="006A248D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6A248D" w14:paraId="7B668A21" w14:textId="77777777" w:rsidTr="006A248D">
        <w:trPr>
          <w:cantSplit/>
          <w:trHeight w:val="921"/>
        </w:trPr>
        <w:tc>
          <w:tcPr>
            <w:tcW w:w="633" w:type="dxa"/>
          </w:tcPr>
          <w:p w14:paraId="20918BA6" w14:textId="77777777" w:rsidR="006A248D" w:rsidRDefault="006A248D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4" w:type="dxa"/>
          </w:tcPr>
          <w:p w14:paraId="0AA718EE" w14:textId="77777777" w:rsidR="006A248D" w:rsidRDefault="006A248D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984" w:type="dxa"/>
          </w:tcPr>
          <w:p w14:paraId="5D19D0CE" w14:textId="77777777" w:rsidR="006A248D" w:rsidRDefault="006A248D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4" w:type="dxa"/>
          </w:tcPr>
          <w:p w14:paraId="49A5DEF0" w14:textId="045F750B" w:rsidR="006A248D" w:rsidRDefault="006A248D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6A248D" w14:paraId="298C3FD5" w14:textId="77777777" w:rsidTr="006A248D">
        <w:trPr>
          <w:cantSplit/>
          <w:trHeight w:val="870"/>
        </w:trPr>
        <w:tc>
          <w:tcPr>
            <w:tcW w:w="633" w:type="dxa"/>
          </w:tcPr>
          <w:p w14:paraId="27CE183D" w14:textId="77777777" w:rsidR="006A248D" w:rsidRDefault="006A248D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4" w:type="dxa"/>
          </w:tcPr>
          <w:p w14:paraId="2884A691" w14:textId="77777777" w:rsidR="006A248D" w:rsidRDefault="006A248D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984" w:type="dxa"/>
          </w:tcPr>
          <w:p w14:paraId="51380EFB" w14:textId="77777777" w:rsidR="006A248D" w:rsidRDefault="006A248D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4" w:type="dxa"/>
          </w:tcPr>
          <w:p w14:paraId="2DBC3D66" w14:textId="426C5650" w:rsidR="006A248D" w:rsidRDefault="006A248D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6A248D" w14:paraId="256E1D96" w14:textId="77777777" w:rsidTr="006A248D">
        <w:trPr>
          <w:cantSplit/>
          <w:trHeight w:val="870"/>
        </w:trPr>
        <w:tc>
          <w:tcPr>
            <w:tcW w:w="633" w:type="dxa"/>
          </w:tcPr>
          <w:p w14:paraId="5C7026C9" w14:textId="77777777" w:rsidR="006A248D" w:rsidRDefault="006A248D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4" w:type="dxa"/>
          </w:tcPr>
          <w:p w14:paraId="558CE428" w14:textId="77777777" w:rsidR="006A248D" w:rsidRDefault="006A248D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984" w:type="dxa"/>
          </w:tcPr>
          <w:p w14:paraId="07DCD6DC" w14:textId="77777777" w:rsidR="006A248D" w:rsidRDefault="006A248D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4" w:type="dxa"/>
          </w:tcPr>
          <w:p w14:paraId="3E2B7D2E" w14:textId="77777777" w:rsidR="006A248D" w:rsidRDefault="006A248D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3F2BAA4D" w14:textId="77777777" w:rsidR="006A248D" w:rsidRPr="006A248D" w:rsidRDefault="006A248D" w:rsidP="006A248D">
      <w:pPr>
        <w:jc w:val="center"/>
        <w:rPr>
          <w:b/>
          <w:i/>
          <w:color w:val="FF0000"/>
        </w:rPr>
      </w:pPr>
      <w:r w:rsidRPr="006A248D">
        <w:rPr>
          <w:b/>
          <w:i/>
          <w:color w:val="FF0000"/>
        </w:rPr>
        <w:t>Dokument należy sporządzić w postaci elektronicznej i podpisać kwalifikowanym</w:t>
      </w:r>
    </w:p>
    <w:p w14:paraId="3A22687C" w14:textId="09310F30" w:rsidR="00E40A3C" w:rsidRPr="006A248D" w:rsidRDefault="006A248D" w:rsidP="006A248D">
      <w:pPr>
        <w:jc w:val="center"/>
        <w:rPr>
          <w:i/>
        </w:rPr>
      </w:pPr>
      <w:r w:rsidRPr="006A248D">
        <w:rPr>
          <w:b/>
          <w:i/>
          <w:color w:val="FF0000"/>
        </w:rPr>
        <w:t>podpisem elektronicznym lub podpisem zaufanym lub elektronicznym podpisem osobistym.</w:t>
      </w:r>
    </w:p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ED2F60" w14:textId="77777777" w:rsidR="00D148B2" w:rsidRDefault="00D148B2">
      <w:r>
        <w:separator/>
      </w:r>
    </w:p>
  </w:endnote>
  <w:endnote w:type="continuationSeparator" w:id="0">
    <w:p w14:paraId="359D4B47" w14:textId="77777777" w:rsidR="00D148B2" w:rsidRDefault="00D14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D821EB" w14:textId="77777777" w:rsidR="00D148B2" w:rsidRDefault="00D148B2">
      <w:r>
        <w:separator/>
      </w:r>
    </w:p>
  </w:footnote>
  <w:footnote w:type="continuationSeparator" w:id="0">
    <w:p w14:paraId="4D2BD5CB" w14:textId="77777777" w:rsidR="00D148B2" w:rsidRDefault="00D148B2">
      <w:r>
        <w:continuationSeparator/>
      </w:r>
    </w:p>
  </w:footnote>
  <w:footnote w:id="1">
    <w:p w14:paraId="2D6EB44F" w14:textId="32F0EAC9" w:rsidR="006A248D" w:rsidRDefault="006A248D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8.2.4 A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16E1B747" w:rsidR="00E13954" w:rsidRDefault="00E13954">
    <w:pPr>
      <w:pStyle w:val="Nagwek"/>
    </w:pPr>
    <w:r>
      <w:t xml:space="preserve">                 </w:t>
    </w:r>
    <w:r w:rsidR="005C69F4">
      <w:rPr>
        <w:noProof/>
      </w:rPr>
      <w:drawing>
        <wp:inline distT="0" distB="0" distL="0" distR="0" wp14:anchorId="23352800" wp14:editId="57208D83">
          <wp:extent cx="5760720" cy="685573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855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210E8E"/>
    <w:rsid w:val="00276C10"/>
    <w:rsid w:val="0032782B"/>
    <w:rsid w:val="00361EEE"/>
    <w:rsid w:val="003C18A7"/>
    <w:rsid w:val="005136B3"/>
    <w:rsid w:val="00561097"/>
    <w:rsid w:val="005C69F4"/>
    <w:rsid w:val="006A248D"/>
    <w:rsid w:val="006C357F"/>
    <w:rsid w:val="00702A72"/>
    <w:rsid w:val="00707683"/>
    <w:rsid w:val="007F7B24"/>
    <w:rsid w:val="008209FE"/>
    <w:rsid w:val="008B02BB"/>
    <w:rsid w:val="009B7E62"/>
    <w:rsid w:val="00A40AE7"/>
    <w:rsid w:val="00A54C7C"/>
    <w:rsid w:val="00A91C25"/>
    <w:rsid w:val="00A9350F"/>
    <w:rsid w:val="00A9447E"/>
    <w:rsid w:val="00C049BA"/>
    <w:rsid w:val="00C254C7"/>
    <w:rsid w:val="00C34B2E"/>
    <w:rsid w:val="00C7737A"/>
    <w:rsid w:val="00CA5EC4"/>
    <w:rsid w:val="00D11BC3"/>
    <w:rsid w:val="00D148B2"/>
    <w:rsid w:val="00D76928"/>
    <w:rsid w:val="00D95902"/>
    <w:rsid w:val="00DD5BF2"/>
    <w:rsid w:val="00E13954"/>
    <w:rsid w:val="00E40A3C"/>
    <w:rsid w:val="00E966E9"/>
    <w:rsid w:val="00EA0362"/>
    <w:rsid w:val="00EB79CF"/>
    <w:rsid w:val="00EC2036"/>
    <w:rsid w:val="00F213FB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Jolata Oleksy</cp:lastModifiedBy>
  <cp:revision>4</cp:revision>
  <cp:lastPrinted>2023-01-13T11:39:00Z</cp:lastPrinted>
  <dcterms:created xsi:type="dcterms:W3CDTF">2023-01-31T11:05:00Z</dcterms:created>
  <dcterms:modified xsi:type="dcterms:W3CDTF">2023-01-31T11:06:00Z</dcterms:modified>
</cp:coreProperties>
</file>