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6CD89" w14:textId="2022900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637DD2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78899E" w14:textId="77777777" w:rsidR="00BF0BAE" w:rsidRPr="00BF0BAE" w:rsidRDefault="00BF0BAE" w:rsidP="00BF0BA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B441F47" w14:textId="77777777" w:rsidR="00BF0BAE" w:rsidRPr="00BF0BAE" w:rsidRDefault="00BF0BAE" w:rsidP="00BF0BA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BF0BAE">
        <w:rPr>
          <w:b/>
          <w:sz w:val="28"/>
          <w:szCs w:val="30"/>
        </w:rPr>
        <w:t>FORMULARZ OFERTY</w:t>
      </w:r>
    </w:p>
    <w:p w14:paraId="7F70DF6D" w14:textId="77777777" w:rsidR="00BF0BAE" w:rsidRPr="00BF0BAE" w:rsidRDefault="00BF0BAE" w:rsidP="00BF0BA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8384386" w14:textId="77777777" w:rsidR="00BF0BAE" w:rsidRPr="00BF0BAE" w:rsidRDefault="00BF0BAE" w:rsidP="00BF0B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F0BAE">
        <w:rPr>
          <w:sz w:val="22"/>
          <w:szCs w:val="22"/>
        </w:rPr>
        <w:t>NAZWA WYKONAWCY:……………………………………………………………………..</w:t>
      </w:r>
    </w:p>
    <w:p w14:paraId="118326F3" w14:textId="77777777" w:rsidR="00BF0BAE" w:rsidRPr="00BF0BAE" w:rsidRDefault="00BF0BAE" w:rsidP="00BF0BA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F0BAE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F7A05C0" w14:textId="77777777" w:rsidR="00BF0BAE" w:rsidRPr="00BF0BAE" w:rsidRDefault="00BF0BAE" w:rsidP="00BF0B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F0BAE">
        <w:rPr>
          <w:sz w:val="22"/>
          <w:szCs w:val="22"/>
        </w:rPr>
        <w:t>ADRES:…………………………………………………………………………………………</w:t>
      </w:r>
    </w:p>
    <w:p w14:paraId="373B8FE9" w14:textId="77777777" w:rsidR="00BF0BAE" w:rsidRPr="00BF0BAE" w:rsidRDefault="00BF0BAE" w:rsidP="00BF0B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F0BAE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30CAC8C" w14:textId="77777777" w:rsidR="00BF0BAE" w:rsidRPr="00BF0BAE" w:rsidRDefault="00BF0BAE" w:rsidP="00BF0BA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F0BAE">
        <w:rPr>
          <w:sz w:val="22"/>
          <w:szCs w:val="22"/>
          <w:lang w:val="de-DE"/>
        </w:rPr>
        <w:t>TEL.</w:t>
      </w:r>
      <w:r w:rsidRPr="00BF0BAE">
        <w:rPr>
          <w:sz w:val="22"/>
          <w:szCs w:val="22"/>
        </w:rPr>
        <w:t>……………………………………………………………………………………………..</w:t>
      </w:r>
    </w:p>
    <w:p w14:paraId="1844349A" w14:textId="77777777" w:rsidR="00BF0BAE" w:rsidRPr="00BF0BAE" w:rsidRDefault="00BF0BAE" w:rsidP="00BF0BA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F0BAE">
        <w:rPr>
          <w:sz w:val="22"/>
          <w:szCs w:val="22"/>
          <w:lang w:val="de-DE"/>
        </w:rPr>
        <w:t xml:space="preserve">FAX </w:t>
      </w:r>
      <w:r w:rsidRPr="00BF0BAE">
        <w:rPr>
          <w:sz w:val="22"/>
          <w:szCs w:val="22"/>
        </w:rPr>
        <w:t>…………………………………………………………………………………………….</w:t>
      </w:r>
    </w:p>
    <w:p w14:paraId="0BA2C534" w14:textId="77777777" w:rsidR="00BF0BAE" w:rsidRPr="00BF0BAE" w:rsidRDefault="00BF0BAE" w:rsidP="00BF0BA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F0BAE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E740A6B" w14:textId="77777777" w:rsidR="00BF0BAE" w:rsidRPr="00BF0BAE" w:rsidRDefault="00BF0BAE" w:rsidP="00BF0B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F0BAE">
        <w:rPr>
          <w:sz w:val="22"/>
          <w:szCs w:val="22"/>
          <w:lang w:val="de-DE"/>
        </w:rPr>
        <w:t xml:space="preserve">NIP…………………………………. </w:t>
      </w:r>
      <w:r w:rsidRPr="00BF0BAE">
        <w:rPr>
          <w:sz w:val="22"/>
          <w:szCs w:val="22"/>
        </w:rPr>
        <w:t>REGON:………………………………………………...</w:t>
      </w:r>
    </w:p>
    <w:p w14:paraId="44C0A35B" w14:textId="77777777" w:rsidR="00BF0BAE" w:rsidRPr="00BF0BAE" w:rsidRDefault="00BF0BAE" w:rsidP="00BF0BAE">
      <w:pPr>
        <w:tabs>
          <w:tab w:val="right" w:pos="9000"/>
        </w:tabs>
        <w:spacing w:line="360" w:lineRule="auto"/>
        <w:rPr>
          <w:sz w:val="22"/>
        </w:rPr>
      </w:pPr>
      <w:r w:rsidRPr="00BF0BAE">
        <w:rPr>
          <w:sz w:val="22"/>
          <w:szCs w:val="22"/>
        </w:rPr>
        <w:t>BANK/ NR KONTA ……………………………………………………………………………</w:t>
      </w:r>
    </w:p>
    <w:p w14:paraId="2D47B6E5" w14:textId="77777777" w:rsidR="00BF0BAE" w:rsidRPr="00BF0BAE" w:rsidRDefault="00BF0BAE" w:rsidP="00BF0BAE">
      <w:pPr>
        <w:spacing w:line="360" w:lineRule="auto"/>
      </w:pPr>
      <w:r w:rsidRPr="00BF0BAE">
        <w:t>Do: Nazwa i siedziba Zamawiającego:</w:t>
      </w:r>
    </w:p>
    <w:p w14:paraId="33404B0E" w14:textId="77777777" w:rsidR="00BF0BAE" w:rsidRPr="00BF0BAE" w:rsidRDefault="00BF0BAE" w:rsidP="00BF0BAE">
      <w:pPr>
        <w:ind w:right="-110"/>
        <w:rPr>
          <w:b/>
        </w:rPr>
      </w:pPr>
      <w:r w:rsidRPr="00BF0BAE">
        <w:rPr>
          <w:b/>
        </w:rPr>
        <w:t>Akademia Górniczo - Hutnicza</w:t>
      </w:r>
    </w:p>
    <w:p w14:paraId="448C2616" w14:textId="77777777" w:rsidR="00BF0BAE" w:rsidRPr="00BF0BAE" w:rsidRDefault="00BF0BAE" w:rsidP="00BF0BAE">
      <w:pPr>
        <w:ind w:right="-110"/>
        <w:rPr>
          <w:b/>
        </w:rPr>
      </w:pPr>
      <w:r w:rsidRPr="00BF0BAE">
        <w:rPr>
          <w:b/>
        </w:rPr>
        <w:t>im. Stanisława Staszica w Krakowie</w:t>
      </w:r>
    </w:p>
    <w:p w14:paraId="4F9DF734" w14:textId="77777777" w:rsidR="00BF0BAE" w:rsidRPr="00BF0BAE" w:rsidRDefault="00BF0BAE" w:rsidP="00BF0BAE">
      <w:pPr>
        <w:ind w:right="-110"/>
        <w:rPr>
          <w:b/>
        </w:rPr>
      </w:pPr>
      <w:r w:rsidRPr="00BF0BAE">
        <w:rPr>
          <w:b/>
        </w:rPr>
        <w:t xml:space="preserve">Dział Zamówień Publicznych  </w:t>
      </w:r>
    </w:p>
    <w:p w14:paraId="7A215E3A" w14:textId="77777777" w:rsidR="00BF0BAE" w:rsidRPr="00BF0BAE" w:rsidRDefault="00BF0BAE" w:rsidP="00BF0BAE">
      <w:pPr>
        <w:ind w:right="-110"/>
        <w:rPr>
          <w:b/>
        </w:rPr>
      </w:pPr>
      <w:r w:rsidRPr="00BF0BAE">
        <w:rPr>
          <w:b/>
        </w:rPr>
        <w:t xml:space="preserve">Al. Mickiewicza 30 </w:t>
      </w:r>
    </w:p>
    <w:p w14:paraId="6D28DD31" w14:textId="77777777" w:rsidR="00BF0BAE" w:rsidRPr="00BF0BAE" w:rsidRDefault="00BF0BAE" w:rsidP="00BF0BAE">
      <w:pPr>
        <w:rPr>
          <w:b/>
        </w:rPr>
      </w:pPr>
      <w:r w:rsidRPr="00BF0BAE">
        <w:rPr>
          <w:b/>
        </w:rPr>
        <w:t xml:space="preserve">30-059 Kraków,  </w:t>
      </w:r>
    </w:p>
    <w:p w14:paraId="53BA8009" w14:textId="77777777" w:rsidR="00BF0BAE" w:rsidRPr="00BF0BAE" w:rsidRDefault="00BF0BAE" w:rsidP="00BF0BAE">
      <w:pPr>
        <w:ind w:firstLine="3969"/>
        <w:rPr>
          <w:b/>
        </w:rPr>
      </w:pPr>
    </w:p>
    <w:p w14:paraId="34CEAE04" w14:textId="12BF6B27" w:rsidR="00BF0BAE" w:rsidRPr="00BF0BAE" w:rsidRDefault="00BF0BAE" w:rsidP="00BF0BAE">
      <w:pPr>
        <w:widowControl w:val="0"/>
        <w:ind w:right="1"/>
        <w:jc w:val="both"/>
      </w:pPr>
      <w:r w:rsidRPr="00BF0BAE">
        <w:t xml:space="preserve">Przystępując do postępowania o udzielenie zamówienia publicznego, którego przedmiotem jest </w:t>
      </w:r>
      <w:r w:rsidR="00DD6DD0" w:rsidRPr="00DD6DD0">
        <w:rPr>
          <w:b/>
        </w:rPr>
        <w:t xml:space="preserve">dostawa 2 sztuk przenośnych stacji przetwarzania danych multimedialnych dla </w:t>
      </w:r>
      <w:proofErr w:type="spellStart"/>
      <w:r w:rsidR="00DD6DD0" w:rsidRPr="00DD6DD0">
        <w:rPr>
          <w:b/>
        </w:rPr>
        <w:t>WIEiT</w:t>
      </w:r>
      <w:proofErr w:type="spellEnd"/>
      <w:r w:rsidR="00DD6DD0" w:rsidRPr="00DD6DD0">
        <w:rPr>
          <w:b/>
        </w:rPr>
        <w:t xml:space="preserve"> - KC-zp.272-67/23</w:t>
      </w:r>
      <w:r w:rsidRPr="00BF0BAE">
        <w:rPr>
          <w:b/>
          <w:sz w:val="26"/>
        </w:rPr>
        <w:t xml:space="preserve">, </w:t>
      </w:r>
      <w:r w:rsidRPr="00BF0BAE">
        <w:t>oferuję realizację przedmiotu zamówienia, zgodnie z zasadami określonymi w specyfikacji warunków zamówienia.</w:t>
      </w:r>
    </w:p>
    <w:p w14:paraId="77F693A3" w14:textId="77777777" w:rsidR="00BF0BAE" w:rsidRPr="00BF0BAE" w:rsidRDefault="00BF0BAE" w:rsidP="00BF0BAE">
      <w:pPr>
        <w:widowControl w:val="0"/>
        <w:ind w:right="1"/>
        <w:jc w:val="both"/>
      </w:pPr>
    </w:p>
    <w:p w14:paraId="498AB94B" w14:textId="77777777" w:rsidR="00BF0BAE" w:rsidRPr="00BF0BAE" w:rsidRDefault="00BF0BAE" w:rsidP="00BF0BA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F0BAE">
        <w:rPr>
          <w:b/>
          <w:sz w:val="22"/>
          <w:szCs w:val="22"/>
        </w:rPr>
        <w:t>Cena netto za całość zamówienia: ......................................................................... PLN</w:t>
      </w:r>
    </w:p>
    <w:p w14:paraId="69F34D6E" w14:textId="77777777" w:rsidR="00BF0BAE" w:rsidRPr="00BF0BAE" w:rsidRDefault="00BF0BAE" w:rsidP="00BF0BA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5EE7756" w14:textId="77777777" w:rsidR="00BF0BAE" w:rsidRPr="00BF0BAE" w:rsidRDefault="00BF0BAE" w:rsidP="00BF0BA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F0BAE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1864FA2F" w14:textId="77777777" w:rsidR="00BF0BAE" w:rsidRPr="00BF0BAE" w:rsidRDefault="00BF0BAE" w:rsidP="00BF0BA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4DE8BAD" w14:textId="77777777" w:rsidR="00BF0BAE" w:rsidRPr="00BF0BAE" w:rsidRDefault="00BF0BAE" w:rsidP="00BF0BA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F0BAE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18A16B4E" w14:textId="77777777" w:rsidR="00BF0BAE" w:rsidRPr="00BF0BAE" w:rsidRDefault="00BF0BAE" w:rsidP="00BF0BA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39E41C4" w14:textId="77777777" w:rsidR="00BF0BAE" w:rsidRPr="00BF0BAE" w:rsidRDefault="00BF0BAE" w:rsidP="00BF0BAE">
      <w:pPr>
        <w:widowControl w:val="0"/>
        <w:spacing w:line="360" w:lineRule="auto"/>
        <w:rPr>
          <w:b/>
          <w:sz w:val="22"/>
          <w:szCs w:val="22"/>
        </w:rPr>
      </w:pPr>
      <w:r w:rsidRPr="00BF0BAE">
        <w:rPr>
          <w:b/>
          <w:sz w:val="22"/>
          <w:szCs w:val="22"/>
        </w:rPr>
        <w:t>Powyższa cena zawiera podatek VAT w wysokości .......... % tj. …………………….  PLN</w:t>
      </w:r>
    </w:p>
    <w:p w14:paraId="694DB90B" w14:textId="168F8D7C" w:rsidR="00BF0BAE" w:rsidRPr="00BF0BAE" w:rsidRDefault="00BF0BAE" w:rsidP="00BF0BAE">
      <w:pPr>
        <w:widowControl w:val="0"/>
        <w:spacing w:line="360" w:lineRule="auto"/>
        <w:rPr>
          <w:b/>
          <w:sz w:val="22"/>
          <w:szCs w:val="22"/>
        </w:rPr>
      </w:pPr>
      <w:r w:rsidRPr="00BF0BAE">
        <w:rPr>
          <w:b/>
          <w:sz w:val="22"/>
          <w:szCs w:val="22"/>
        </w:rPr>
        <w:t xml:space="preserve">Producent/model zaoferowanego sprzętu: </w:t>
      </w:r>
      <w:r w:rsidRPr="00BF0BAE">
        <w:rPr>
          <w:sz w:val="22"/>
          <w:szCs w:val="22"/>
        </w:rPr>
        <w:t>………………………………………………………</w:t>
      </w:r>
    </w:p>
    <w:p w14:paraId="65C0C7B7" w14:textId="77777777" w:rsidR="00BF0BAE" w:rsidRPr="00BF0BAE" w:rsidRDefault="00BF0BAE" w:rsidP="00BF0BA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F0BAE">
        <w:rPr>
          <w:b/>
          <w:sz w:val="22"/>
          <w:szCs w:val="22"/>
        </w:rPr>
        <w:t xml:space="preserve">Termin realizacji umowy: </w:t>
      </w:r>
      <w:r w:rsidRPr="00BF0BAE">
        <w:rPr>
          <w:b/>
          <w:bCs/>
          <w:sz w:val="22"/>
          <w:szCs w:val="22"/>
        </w:rPr>
        <w:t>do 28 dni od daty podpisania umowy.</w:t>
      </w:r>
    </w:p>
    <w:p w14:paraId="2FBAA6D3" w14:textId="77777777" w:rsidR="00BF0BAE" w:rsidRPr="00BF0BAE" w:rsidRDefault="00BF0BAE" w:rsidP="00BF0BA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F0BAE">
        <w:rPr>
          <w:b/>
          <w:sz w:val="22"/>
          <w:szCs w:val="22"/>
        </w:rPr>
        <w:t>Okres udzielonej gwarancji wynosi:</w:t>
      </w:r>
      <w:r w:rsidRPr="00BF0BAE">
        <w:rPr>
          <w:sz w:val="22"/>
          <w:szCs w:val="22"/>
        </w:rPr>
        <w:t xml:space="preserve"> ………… </w:t>
      </w:r>
      <w:r w:rsidRPr="00BF0BAE">
        <w:rPr>
          <w:b/>
          <w:bCs/>
          <w:sz w:val="22"/>
          <w:szCs w:val="22"/>
        </w:rPr>
        <w:t>miesięcy</w:t>
      </w:r>
      <w:r w:rsidRPr="00BF0BAE">
        <w:rPr>
          <w:sz w:val="22"/>
          <w:szCs w:val="22"/>
        </w:rPr>
        <w:t xml:space="preserve"> </w:t>
      </w:r>
      <w:r w:rsidRPr="00BF0BAE">
        <w:rPr>
          <w:sz w:val="22"/>
          <w:szCs w:val="22"/>
          <w:highlight w:val="yellow"/>
        </w:rPr>
        <w:t>(</w:t>
      </w:r>
      <w:r w:rsidRPr="00BF0BAE">
        <w:rPr>
          <w:i/>
          <w:sz w:val="22"/>
          <w:szCs w:val="22"/>
          <w:highlight w:val="yellow"/>
        </w:rPr>
        <w:t>kryterium oceny ofert)</w:t>
      </w:r>
    </w:p>
    <w:p w14:paraId="269EC359" w14:textId="77777777" w:rsidR="00BF0BAE" w:rsidRPr="00BF0BAE" w:rsidRDefault="00BF0BAE" w:rsidP="00BF0BA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BF0BAE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BF0BAE">
        <w:rPr>
          <w:b/>
          <w:sz w:val="22"/>
          <w:szCs w:val="22"/>
        </w:rPr>
        <w:t xml:space="preserve"> TAK/NIE</w:t>
      </w:r>
    </w:p>
    <w:p w14:paraId="33B8E6E1" w14:textId="77777777" w:rsidR="00BF0BAE" w:rsidRPr="00BF0BAE" w:rsidRDefault="00BF0BAE" w:rsidP="00BF0BA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F0BAE">
        <w:rPr>
          <w:b/>
          <w:sz w:val="22"/>
          <w:szCs w:val="22"/>
        </w:rPr>
        <w:lastRenderedPageBreak/>
        <w:t xml:space="preserve">Termin płatności: </w:t>
      </w:r>
      <w:r w:rsidRPr="00BF0BAE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77E0C65" w14:textId="77777777" w:rsidR="00BF0BAE" w:rsidRPr="00BF0BAE" w:rsidRDefault="00BF0BAE" w:rsidP="00BF0BAE">
      <w:pPr>
        <w:tabs>
          <w:tab w:val="right" w:pos="9000"/>
        </w:tabs>
      </w:pPr>
    </w:p>
    <w:p w14:paraId="19AE638C" w14:textId="77777777" w:rsidR="00BF0BAE" w:rsidRPr="00BF0BAE" w:rsidRDefault="00BF0BAE" w:rsidP="00BF0BAE">
      <w:pPr>
        <w:rPr>
          <w:b/>
          <w:sz w:val="22"/>
          <w:szCs w:val="22"/>
          <w:u w:val="single"/>
        </w:rPr>
      </w:pPr>
      <w:r w:rsidRPr="00BF0BAE">
        <w:rPr>
          <w:b/>
          <w:sz w:val="22"/>
          <w:szCs w:val="22"/>
          <w:u w:val="single"/>
        </w:rPr>
        <w:t>Jednocześnie oświadczamy, że:</w:t>
      </w:r>
    </w:p>
    <w:p w14:paraId="522DB811" w14:textId="77777777" w:rsidR="00BF0BAE" w:rsidRPr="00BF0BAE" w:rsidRDefault="00BF0BAE" w:rsidP="00BF0BA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F0BAE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EFB4595" w14:textId="77777777" w:rsidR="00BF0BAE" w:rsidRPr="00BF0BAE" w:rsidRDefault="00BF0BAE" w:rsidP="00BF0B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F0B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F0BAE">
        <w:rPr>
          <w:color w:val="000000"/>
          <w:sz w:val="22"/>
          <w:szCs w:val="22"/>
        </w:rPr>
        <w:t xml:space="preserve"> i nie wnosimy do nich żadnych zastrzeżeń.</w:t>
      </w:r>
    </w:p>
    <w:p w14:paraId="48A94410" w14:textId="77777777" w:rsidR="00BF0BAE" w:rsidRPr="00BF0BAE" w:rsidRDefault="00BF0BAE" w:rsidP="00BF0B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BF0BAE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0A4F8F9" w14:textId="77777777" w:rsidR="00BF0BAE" w:rsidRPr="00BF0BAE" w:rsidRDefault="00BF0BAE" w:rsidP="00BF0BAE">
      <w:pPr>
        <w:numPr>
          <w:ilvl w:val="0"/>
          <w:numId w:val="1"/>
        </w:numPr>
        <w:jc w:val="both"/>
        <w:rPr>
          <w:sz w:val="22"/>
          <w:szCs w:val="22"/>
        </w:rPr>
      </w:pPr>
      <w:r w:rsidRPr="00BF0B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3F03628" w14:textId="77777777" w:rsidR="00BF0BAE" w:rsidRPr="00BF0BAE" w:rsidRDefault="00BF0BAE" w:rsidP="00BF0BAE">
      <w:pPr>
        <w:ind w:left="360"/>
        <w:jc w:val="both"/>
        <w:rPr>
          <w:i/>
          <w:sz w:val="22"/>
          <w:szCs w:val="22"/>
        </w:rPr>
      </w:pPr>
      <w:r w:rsidRPr="00BF0B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5A843B" w14:textId="77777777" w:rsidR="00BF0BAE" w:rsidRPr="00BF0BAE" w:rsidRDefault="00BF0BAE" w:rsidP="00BF0BAE">
      <w:pPr>
        <w:ind w:left="360"/>
        <w:jc w:val="both"/>
        <w:rPr>
          <w:i/>
          <w:sz w:val="22"/>
          <w:szCs w:val="22"/>
        </w:rPr>
      </w:pPr>
      <w:r w:rsidRPr="00BF0B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8FB442" w14:textId="77777777" w:rsidR="00BF0BAE" w:rsidRPr="00BF0BAE" w:rsidRDefault="00BF0BAE" w:rsidP="00BF0BA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BF0B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F0BAE" w:rsidRPr="00BF0BAE" w14:paraId="41760DFD" w14:textId="77777777" w:rsidTr="00EB5AF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3263C" w14:textId="77777777" w:rsidR="00BF0BAE" w:rsidRPr="00BF0BAE" w:rsidRDefault="00BF0BAE" w:rsidP="00BF0B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F0BA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EB8F7" w14:textId="77777777" w:rsidR="00BF0BAE" w:rsidRPr="00BF0BAE" w:rsidRDefault="00BF0BAE" w:rsidP="00BF0B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F0BAE">
              <w:rPr>
                <w:sz w:val="22"/>
                <w:szCs w:val="22"/>
              </w:rPr>
              <w:t xml:space="preserve">Opis części zamówienia, którą wykonawca </w:t>
            </w:r>
          </w:p>
          <w:p w14:paraId="2E6ACE99" w14:textId="77777777" w:rsidR="00BF0BAE" w:rsidRPr="00BF0BAE" w:rsidRDefault="00BF0BAE" w:rsidP="00BF0B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F0B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48884" w14:textId="77777777" w:rsidR="00BF0BAE" w:rsidRPr="00BF0BAE" w:rsidRDefault="00BF0BAE" w:rsidP="00BF0B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F0BAE">
              <w:rPr>
                <w:sz w:val="22"/>
                <w:szCs w:val="22"/>
              </w:rPr>
              <w:t>Nazwa podwykonawcy</w:t>
            </w:r>
            <w:r w:rsidRPr="00BF0BAE">
              <w:rPr>
                <w:sz w:val="22"/>
                <w:szCs w:val="22"/>
              </w:rPr>
              <w:br/>
              <w:t>(o ile jest znana)</w:t>
            </w:r>
          </w:p>
        </w:tc>
      </w:tr>
      <w:tr w:rsidR="00BF0BAE" w:rsidRPr="00BF0BAE" w14:paraId="29B21718" w14:textId="77777777" w:rsidTr="00EB5AF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37B2C" w14:textId="77777777" w:rsidR="00BF0BAE" w:rsidRPr="00BF0BAE" w:rsidRDefault="00BF0BAE" w:rsidP="00BF0BA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94623" w14:textId="77777777" w:rsidR="00BF0BAE" w:rsidRPr="00BF0BAE" w:rsidRDefault="00BF0BAE" w:rsidP="00BF0BA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48FEC" w14:textId="77777777" w:rsidR="00BF0BAE" w:rsidRPr="00BF0BAE" w:rsidRDefault="00BF0BAE" w:rsidP="00BF0BA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F0BAE" w:rsidRPr="00BF0BAE" w14:paraId="026F79C6" w14:textId="77777777" w:rsidTr="00EB5AF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CBCB3" w14:textId="77777777" w:rsidR="00BF0BAE" w:rsidRPr="00BF0BAE" w:rsidRDefault="00BF0BAE" w:rsidP="00BF0BA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FF5B8" w14:textId="77777777" w:rsidR="00BF0BAE" w:rsidRPr="00BF0BAE" w:rsidRDefault="00BF0BAE" w:rsidP="00BF0BA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273C0" w14:textId="77777777" w:rsidR="00BF0BAE" w:rsidRPr="00BF0BAE" w:rsidRDefault="00BF0BAE" w:rsidP="00BF0BA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99F5F80" w14:textId="77777777" w:rsidR="00BF0BAE" w:rsidRPr="00BF0BAE" w:rsidRDefault="00BF0BAE" w:rsidP="00BF0BAE">
      <w:pPr>
        <w:numPr>
          <w:ilvl w:val="0"/>
          <w:numId w:val="1"/>
        </w:numPr>
        <w:jc w:val="both"/>
        <w:rPr>
          <w:sz w:val="22"/>
          <w:szCs w:val="22"/>
        </w:rPr>
      </w:pPr>
      <w:r w:rsidRPr="00BF0BAE">
        <w:rPr>
          <w:sz w:val="22"/>
          <w:szCs w:val="22"/>
        </w:rPr>
        <w:t>Umocowanymi do reprezentowania naszej firmy są następujące osoby:</w:t>
      </w:r>
    </w:p>
    <w:p w14:paraId="421F5851" w14:textId="77777777" w:rsidR="00BF0BAE" w:rsidRPr="00BF0BAE" w:rsidRDefault="00BF0BAE" w:rsidP="00BF0BA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BF0BAE">
        <w:rPr>
          <w:b/>
          <w:bCs/>
          <w:kern w:val="32"/>
          <w:sz w:val="22"/>
          <w:szCs w:val="22"/>
        </w:rPr>
        <w:tab/>
        <w:t>Imię i Nazwisko</w:t>
      </w:r>
      <w:r w:rsidRPr="00BF0BAE">
        <w:rPr>
          <w:b/>
          <w:bCs/>
          <w:kern w:val="32"/>
          <w:sz w:val="22"/>
          <w:szCs w:val="22"/>
        </w:rPr>
        <w:tab/>
      </w:r>
      <w:r w:rsidRPr="00BF0BAE">
        <w:rPr>
          <w:b/>
          <w:bCs/>
          <w:kern w:val="32"/>
          <w:sz w:val="22"/>
          <w:szCs w:val="22"/>
        </w:rPr>
        <w:tab/>
      </w:r>
      <w:r w:rsidRPr="00BF0BAE">
        <w:rPr>
          <w:b/>
          <w:bCs/>
          <w:kern w:val="32"/>
          <w:sz w:val="22"/>
          <w:szCs w:val="22"/>
        </w:rPr>
        <w:tab/>
      </w:r>
      <w:r w:rsidRPr="00BF0BAE">
        <w:rPr>
          <w:b/>
          <w:bCs/>
          <w:kern w:val="32"/>
          <w:sz w:val="22"/>
          <w:szCs w:val="22"/>
        </w:rPr>
        <w:tab/>
      </w:r>
      <w:r w:rsidRPr="00BF0BAE">
        <w:rPr>
          <w:b/>
          <w:bCs/>
          <w:kern w:val="32"/>
          <w:sz w:val="22"/>
          <w:szCs w:val="22"/>
        </w:rPr>
        <w:tab/>
      </w:r>
      <w:r w:rsidRPr="00BF0BAE">
        <w:rPr>
          <w:b/>
          <w:bCs/>
          <w:kern w:val="32"/>
          <w:sz w:val="22"/>
          <w:szCs w:val="22"/>
        </w:rPr>
        <w:tab/>
      </w:r>
      <w:r w:rsidRPr="00BF0BAE">
        <w:rPr>
          <w:b/>
          <w:bCs/>
          <w:kern w:val="32"/>
          <w:sz w:val="22"/>
          <w:szCs w:val="22"/>
        </w:rPr>
        <w:tab/>
      </w:r>
    </w:p>
    <w:p w14:paraId="478BE957" w14:textId="77777777" w:rsidR="00BF0BAE" w:rsidRPr="00BF0BAE" w:rsidRDefault="00BF0BAE" w:rsidP="00BF0BA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F0B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F0BAE">
        <w:rPr>
          <w:sz w:val="22"/>
          <w:szCs w:val="22"/>
        </w:rPr>
        <w:tab/>
      </w:r>
      <w:r w:rsidRPr="00BF0BAE">
        <w:rPr>
          <w:sz w:val="22"/>
          <w:szCs w:val="22"/>
        </w:rPr>
        <w:tab/>
        <w:t xml:space="preserve"> </w:t>
      </w:r>
    </w:p>
    <w:p w14:paraId="5D839BED" w14:textId="77777777" w:rsidR="00BF0BAE" w:rsidRPr="00BF0BAE" w:rsidRDefault="00BF0BAE" w:rsidP="00BF0BA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F0B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F0BAE">
        <w:rPr>
          <w:sz w:val="22"/>
          <w:szCs w:val="22"/>
        </w:rPr>
        <w:tab/>
      </w:r>
      <w:r w:rsidRPr="00BF0BAE">
        <w:rPr>
          <w:sz w:val="22"/>
          <w:szCs w:val="22"/>
        </w:rPr>
        <w:tab/>
        <w:t xml:space="preserve"> .</w:t>
      </w:r>
    </w:p>
    <w:p w14:paraId="1D01AD77" w14:textId="77777777" w:rsidR="00BF0BAE" w:rsidRPr="00BF0BAE" w:rsidRDefault="00BF0BAE" w:rsidP="00BF0BAE">
      <w:pPr>
        <w:numPr>
          <w:ilvl w:val="0"/>
          <w:numId w:val="1"/>
        </w:numPr>
        <w:jc w:val="both"/>
        <w:rPr>
          <w:sz w:val="22"/>
          <w:szCs w:val="22"/>
        </w:rPr>
      </w:pPr>
      <w:r w:rsidRPr="00BF0BAE">
        <w:rPr>
          <w:sz w:val="22"/>
          <w:szCs w:val="22"/>
        </w:rPr>
        <w:t>Umocowanie dla powyżej wskazanych osób wynika z następującego (</w:t>
      </w:r>
      <w:proofErr w:type="spellStart"/>
      <w:r w:rsidRPr="00BF0BAE">
        <w:rPr>
          <w:sz w:val="22"/>
          <w:szCs w:val="22"/>
        </w:rPr>
        <w:t>ych</w:t>
      </w:r>
      <w:proofErr w:type="spellEnd"/>
      <w:r w:rsidRPr="00BF0BAE">
        <w:rPr>
          <w:sz w:val="22"/>
          <w:szCs w:val="22"/>
        </w:rPr>
        <w:t>) dokumentu(ów)</w:t>
      </w:r>
    </w:p>
    <w:p w14:paraId="646863F4" w14:textId="77777777" w:rsidR="00BF0BAE" w:rsidRPr="00BF0BAE" w:rsidRDefault="00BF0BAE" w:rsidP="00BF0BAE">
      <w:pPr>
        <w:jc w:val="both"/>
        <w:rPr>
          <w:sz w:val="22"/>
          <w:szCs w:val="22"/>
        </w:rPr>
      </w:pPr>
      <w:r w:rsidRPr="00BF0BA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3CF6A8D" w14:textId="77777777" w:rsidR="00BF0BAE" w:rsidRPr="00BF0BAE" w:rsidRDefault="00BF0BAE" w:rsidP="00BF0BAE">
      <w:pPr>
        <w:numPr>
          <w:ilvl w:val="0"/>
          <w:numId w:val="1"/>
        </w:numPr>
        <w:jc w:val="both"/>
        <w:rPr>
          <w:sz w:val="22"/>
          <w:szCs w:val="22"/>
        </w:rPr>
      </w:pPr>
      <w:r w:rsidRPr="00BF0BAE">
        <w:rPr>
          <w:sz w:val="22"/>
          <w:szCs w:val="22"/>
        </w:rPr>
        <w:t>załącznikami do niniejszej oferty są:</w:t>
      </w:r>
    </w:p>
    <w:p w14:paraId="17374DB6" w14:textId="77777777" w:rsidR="00BF0BAE" w:rsidRPr="00BF0BAE" w:rsidRDefault="00BF0BAE" w:rsidP="00BF0B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F0BAE">
        <w:rPr>
          <w:sz w:val="22"/>
          <w:szCs w:val="22"/>
        </w:rPr>
        <w:t>………………………………………………………………………………………….</w:t>
      </w:r>
    </w:p>
    <w:p w14:paraId="3FACF238" w14:textId="77777777" w:rsidR="00BF0BAE" w:rsidRPr="00BF0BAE" w:rsidRDefault="00BF0BAE" w:rsidP="00BF0B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F0BAE">
        <w:rPr>
          <w:sz w:val="22"/>
          <w:szCs w:val="22"/>
        </w:rPr>
        <w:t>……………………………………………..……………………………………………</w:t>
      </w:r>
    </w:p>
    <w:p w14:paraId="68D52389" w14:textId="77777777" w:rsidR="00BF0BAE" w:rsidRPr="00BF0BAE" w:rsidRDefault="00BF0BAE" w:rsidP="00BF0BAE">
      <w:pPr>
        <w:jc w:val="both"/>
        <w:rPr>
          <w:b/>
          <w:color w:val="FF0000"/>
          <w:sz w:val="22"/>
          <w:szCs w:val="22"/>
        </w:rPr>
      </w:pPr>
      <w:r w:rsidRPr="00BF0BAE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2A867186" w14:textId="77777777" w:rsidR="00FE545C" w:rsidRDefault="00FE545C" w:rsidP="003445A4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85271" w14:textId="77777777" w:rsidR="00B23E9E" w:rsidRDefault="00B23E9E">
      <w:r>
        <w:separator/>
      </w:r>
    </w:p>
  </w:endnote>
  <w:endnote w:type="continuationSeparator" w:id="0">
    <w:p w14:paraId="54D70AA3" w14:textId="77777777" w:rsidR="00B23E9E" w:rsidRDefault="00B23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5F893" w14:textId="77777777" w:rsidR="003C741F" w:rsidRDefault="003C74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2DEC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C6B9D" w14:textId="77777777" w:rsidR="003C741F" w:rsidRDefault="003C74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BD714" w14:textId="77777777" w:rsidR="00B23E9E" w:rsidRDefault="00B23E9E">
      <w:r>
        <w:separator/>
      </w:r>
    </w:p>
  </w:footnote>
  <w:footnote w:type="continuationSeparator" w:id="0">
    <w:p w14:paraId="5C990557" w14:textId="77777777" w:rsidR="00B23E9E" w:rsidRDefault="00B23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F3390" w14:textId="77777777" w:rsidR="003C741F" w:rsidRDefault="003C74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60514" w14:textId="3CF98BC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C75119C" w14:textId="627057A6" w:rsidR="00A37DE2" w:rsidRDefault="00A76D5B" w:rsidP="00A37DE2">
    <w:pPr>
      <w:pStyle w:val="Nagwek"/>
      <w:jc w:val="center"/>
      <w:rPr>
        <w:sz w:val="22"/>
      </w:rPr>
    </w:pPr>
    <w:r>
      <w:rPr>
        <w:noProof/>
      </w:rPr>
      <w:pict w14:anchorId="05C144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Obraz zawierający tekst&#10;&#10;Opis wygenerowany automatycznie" style="width:381pt;height:51.75pt;visibility:visible;mso-wrap-style:square">
          <v:imagedata r:id="rId1" o:title="Obraz zawierający tekst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99026" w14:textId="77777777" w:rsidR="003C741F" w:rsidRDefault="003C74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77592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26788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0674119">
    <w:abstractNumId w:val="0"/>
  </w:num>
  <w:num w:numId="4" w16cid:durableId="10661489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3E9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45A4"/>
    <w:rsid w:val="003C741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37DE2"/>
    <w:rsid w:val="00A47B4D"/>
    <w:rsid w:val="00A76D5B"/>
    <w:rsid w:val="00A83018"/>
    <w:rsid w:val="00AC6760"/>
    <w:rsid w:val="00B23E9E"/>
    <w:rsid w:val="00B774DC"/>
    <w:rsid w:val="00BF0BAE"/>
    <w:rsid w:val="00C969A6"/>
    <w:rsid w:val="00CA7D36"/>
    <w:rsid w:val="00D24208"/>
    <w:rsid w:val="00D60C38"/>
    <w:rsid w:val="00D66893"/>
    <w:rsid w:val="00D90ACB"/>
    <w:rsid w:val="00DC1500"/>
    <w:rsid w:val="00DD6DD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6F5D2F16"/>
  <w15:chartTrackingRefBased/>
  <w15:docId w15:val="{059BE022-2F7E-44D5-A27A-EDB3A8CE0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543</Words>
  <Characters>4387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2023-01-30T10:31:00Z</dcterms:created>
  <dcterms:modified xsi:type="dcterms:W3CDTF">2023-01-30T10:31:00Z</dcterms:modified>
</cp:coreProperties>
</file>