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6CF18F6F" w:rsidR="000B2DD7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B35415" w:rsidRPr="00B35415">
        <w:rPr>
          <w:b/>
        </w:rPr>
        <w:t>Usługa wsparcia technicznego i usługowego dla platformy MCHE - KC-zp.272-8/23</w:t>
      </w:r>
    </w:p>
    <w:p w14:paraId="2D3E2CDE" w14:textId="77777777" w:rsidR="0021402E" w:rsidRPr="0063680E" w:rsidRDefault="0021402E" w:rsidP="0021402E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874"/>
        <w:gridCol w:w="2127"/>
      </w:tblGrid>
      <w:tr w:rsidR="0021402E" w14:paraId="15AC93CE" w14:textId="77777777" w:rsidTr="000933EA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1ED5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B796" w14:textId="1E639745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8.2.4 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9FAE" w14:textId="77777777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745292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21402E" w14:paraId="7CD8F975" w14:textId="77777777" w:rsidTr="000933EA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027E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8AF0527" w14:textId="5F716F91" w:rsidR="0021402E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E39F" w14:textId="77777777" w:rsidR="000933EA" w:rsidRDefault="003B484B" w:rsidP="003B484B">
            <w:pPr>
              <w:tabs>
                <w:tab w:val="left" w:pos="0"/>
              </w:tabs>
              <w:jc w:val="both"/>
            </w:pPr>
            <w:r w:rsidRPr="003B484B">
              <w:t xml:space="preserve">posiada minimum 3 letnim doświadczenie w zarządzaniu rozwiązaniem IBM Connect </w:t>
            </w:r>
          </w:p>
          <w:p w14:paraId="7D324AC2" w14:textId="366A0941" w:rsidR="003B484B" w:rsidRDefault="003B484B" w:rsidP="003B484B">
            <w:pPr>
              <w:tabs>
                <w:tab w:val="left" w:pos="0"/>
              </w:tabs>
              <w:jc w:val="both"/>
            </w:pPr>
            <w:r w:rsidRPr="003B484B">
              <w:t>oraz posiada certyfikat minimum:</w:t>
            </w:r>
          </w:p>
          <w:p w14:paraId="1CF1C8D3" w14:textId="77777777" w:rsidR="000933EA" w:rsidRPr="003B484B" w:rsidRDefault="000933EA" w:rsidP="003B484B">
            <w:pPr>
              <w:tabs>
                <w:tab w:val="left" w:pos="0"/>
              </w:tabs>
              <w:jc w:val="both"/>
            </w:pPr>
          </w:p>
          <w:p w14:paraId="0D6AE88B" w14:textId="52B1AA0E" w:rsidR="003B484B" w:rsidRPr="003B484B" w:rsidRDefault="003B484B" w:rsidP="003B484B">
            <w:pPr>
              <w:tabs>
                <w:tab w:val="left" w:pos="0"/>
              </w:tabs>
              <w:jc w:val="both"/>
              <w:rPr>
                <w:lang w:val="en-US"/>
              </w:rPr>
            </w:pPr>
            <w:r w:rsidRPr="003B484B">
              <w:rPr>
                <w:lang w:val="en-US"/>
              </w:rPr>
              <w:t>-IBM Certified System Administrator - WebSphere Application Server Network Deployment V8.0</w:t>
            </w:r>
            <w:r w:rsidR="000933EA">
              <w:rPr>
                <w:lang w:val="en-US"/>
              </w:rPr>
              <w:t xml:space="preserve"> </w:t>
            </w:r>
            <w:r w:rsidR="000933EA" w:rsidRPr="006B2847">
              <w:rPr>
                <w:color w:val="000000"/>
                <w:highlight w:val="yellow"/>
              </w:rPr>
              <w:t>TAK/NIE*</w:t>
            </w:r>
            <w:r w:rsidR="000933EA">
              <w:rPr>
                <w:lang w:val="en-US"/>
              </w:rPr>
              <w:t xml:space="preserve"> </w:t>
            </w:r>
            <w:proofErr w:type="spellStart"/>
            <w:r w:rsidR="000933EA">
              <w:rPr>
                <w:lang w:val="en-US"/>
              </w:rPr>
              <w:t>lub</w:t>
            </w:r>
            <w:proofErr w:type="spellEnd"/>
            <w:r w:rsidR="000933EA">
              <w:rPr>
                <w:lang w:val="en-US"/>
              </w:rPr>
              <w:t xml:space="preserve"> </w:t>
            </w:r>
            <w:proofErr w:type="spellStart"/>
            <w:r w:rsidR="000933EA">
              <w:rPr>
                <w:lang w:val="en-US"/>
              </w:rPr>
              <w:t>równoważny</w:t>
            </w:r>
            <w:proofErr w:type="spellEnd"/>
            <w:r w:rsidR="000933EA">
              <w:rPr>
                <w:lang w:val="en-US"/>
              </w:rPr>
              <w:t xml:space="preserve"> ………………</w:t>
            </w:r>
          </w:p>
          <w:p w14:paraId="488A4568" w14:textId="77777777" w:rsidR="000933EA" w:rsidRDefault="000933EA" w:rsidP="003B484B">
            <w:pPr>
              <w:tabs>
                <w:tab w:val="left" w:pos="0"/>
              </w:tabs>
              <w:jc w:val="both"/>
              <w:rPr>
                <w:lang w:val="en-US"/>
              </w:rPr>
            </w:pPr>
          </w:p>
          <w:p w14:paraId="5967DDE8" w14:textId="161897F5" w:rsidR="003B484B" w:rsidRPr="003B484B" w:rsidRDefault="003B484B" w:rsidP="003B484B">
            <w:pPr>
              <w:tabs>
                <w:tab w:val="left" w:pos="0"/>
              </w:tabs>
              <w:jc w:val="both"/>
              <w:rPr>
                <w:lang w:val="en-US"/>
              </w:rPr>
            </w:pPr>
            <w:r w:rsidRPr="003B484B">
              <w:rPr>
                <w:lang w:val="en-US"/>
              </w:rPr>
              <w:t>-IBM Certified System Administrator - Connections 4.0</w:t>
            </w:r>
            <w:r w:rsidR="000933EA">
              <w:rPr>
                <w:lang w:val="en-US"/>
              </w:rPr>
              <w:t xml:space="preserve"> </w:t>
            </w:r>
            <w:r w:rsidR="000933EA" w:rsidRPr="006B2847">
              <w:rPr>
                <w:color w:val="000000"/>
                <w:highlight w:val="yellow"/>
              </w:rPr>
              <w:t>TAK/NIE*</w:t>
            </w:r>
            <w:r w:rsidR="000933EA">
              <w:rPr>
                <w:color w:val="000000"/>
                <w:highlight w:val="yellow"/>
              </w:rPr>
              <w:t xml:space="preserve"> </w:t>
            </w:r>
            <w:r w:rsidR="000933EA" w:rsidRPr="000933EA">
              <w:rPr>
                <w:color w:val="000000"/>
              </w:rPr>
              <w:t>lub równoważny ………………..</w:t>
            </w:r>
          </w:p>
          <w:p w14:paraId="2F2F7F8F" w14:textId="77777777" w:rsidR="000933EA" w:rsidRDefault="000933EA" w:rsidP="003B484B">
            <w:pPr>
              <w:tabs>
                <w:tab w:val="left" w:pos="0"/>
              </w:tabs>
              <w:jc w:val="both"/>
              <w:rPr>
                <w:lang w:val="en-US"/>
              </w:rPr>
            </w:pPr>
          </w:p>
          <w:p w14:paraId="0C3A9E08" w14:textId="7B95717B" w:rsidR="003B484B" w:rsidRDefault="003B484B" w:rsidP="003B484B">
            <w:pPr>
              <w:tabs>
                <w:tab w:val="left" w:pos="0"/>
              </w:tabs>
              <w:jc w:val="both"/>
            </w:pPr>
            <w:r w:rsidRPr="003B484B">
              <w:rPr>
                <w:lang w:val="en-US"/>
              </w:rPr>
              <w:t>-IBM Certified Database Associate - DB2 9 Fundamentals</w:t>
            </w:r>
            <w:r w:rsidRPr="003B484B">
              <w:rPr>
                <w:bCs/>
                <w:iCs/>
                <w:lang w:val="en-US"/>
              </w:rPr>
              <w:t xml:space="preserve"> </w:t>
            </w:r>
            <w:r w:rsidRPr="006B2847">
              <w:rPr>
                <w:color w:val="000000"/>
                <w:highlight w:val="yellow"/>
              </w:rPr>
              <w:t>TAK/NIE*</w:t>
            </w:r>
            <w:r w:rsidR="000933EA">
              <w:rPr>
                <w:color w:val="000000"/>
                <w:highlight w:val="yellow"/>
              </w:rPr>
              <w:t xml:space="preserve"> </w:t>
            </w:r>
            <w:r w:rsidR="000933EA" w:rsidRPr="000933EA">
              <w:rPr>
                <w:color w:val="000000"/>
              </w:rPr>
              <w:t>lub równoważny ………………..</w:t>
            </w:r>
          </w:p>
          <w:p w14:paraId="076BB76A" w14:textId="77777777" w:rsidR="0021402E" w:rsidRPr="006B2847" w:rsidRDefault="0021402E" w:rsidP="00EB4C80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A33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6C1F551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9ECCF4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21402E" w14:paraId="2EAEDC31" w14:textId="77777777" w:rsidTr="000933EA">
        <w:trPr>
          <w:trHeight w:val="121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B028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AE70AD2" w14:textId="6A7EC193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BBFB" w14:textId="77777777" w:rsidR="007D379B" w:rsidRDefault="003B484B" w:rsidP="003D0683">
            <w:pPr>
              <w:tabs>
                <w:tab w:val="left" w:pos="0"/>
              </w:tabs>
              <w:jc w:val="both"/>
            </w:pPr>
            <w:r w:rsidRPr="003B484B">
              <w:t>posiada minimum 3 letnie doświadczenie w zarządzaniu rozwiązaniami Dell</w:t>
            </w:r>
          </w:p>
          <w:p w14:paraId="51652632" w14:textId="77777777" w:rsidR="007D379B" w:rsidRDefault="003B484B" w:rsidP="003D0683">
            <w:pPr>
              <w:tabs>
                <w:tab w:val="left" w:pos="0"/>
              </w:tabs>
              <w:jc w:val="both"/>
            </w:pPr>
            <w:r w:rsidRPr="003B484B">
              <w:t xml:space="preserve"> oraz posiada certyfikat</w:t>
            </w:r>
            <w:r w:rsidR="007D379B">
              <w:t>:</w:t>
            </w:r>
          </w:p>
          <w:p w14:paraId="61AE4F38" w14:textId="0CD6BEED" w:rsidR="007D379B" w:rsidRDefault="007D379B" w:rsidP="003D0683">
            <w:pPr>
              <w:tabs>
                <w:tab w:val="left" w:pos="0"/>
              </w:tabs>
              <w:jc w:val="both"/>
            </w:pPr>
            <w:r>
              <w:t>-</w:t>
            </w:r>
            <w:r w:rsidR="003B484B" w:rsidRPr="003B484B">
              <w:t xml:space="preserve"> </w:t>
            </w:r>
            <w:proofErr w:type="spellStart"/>
            <w:r w:rsidR="003B484B" w:rsidRPr="003B484B">
              <w:t>Implementation</w:t>
            </w:r>
            <w:proofErr w:type="spellEnd"/>
            <w:r w:rsidR="003B484B" w:rsidRPr="003B484B">
              <w:t xml:space="preserve"> </w:t>
            </w:r>
            <w:proofErr w:type="spellStart"/>
            <w:r w:rsidR="003B484B" w:rsidRPr="003B484B">
              <w:t>Engineer</w:t>
            </w:r>
            <w:proofErr w:type="spellEnd"/>
            <w:r w:rsidR="003B484B" w:rsidRPr="003B484B">
              <w:t xml:space="preserve"> w obszarze Unity Solutions Version 1.0,</w:t>
            </w:r>
            <w:r w:rsidRPr="006B2847">
              <w:rPr>
                <w:color w:val="000000"/>
                <w:highlight w:val="yellow"/>
              </w:rPr>
              <w:t xml:space="preserve"> </w:t>
            </w: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  <w:r w:rsidRPr="007D379B">
              <w:rPr>
                <w:color w:val="000000"/>
              </w:rPr>
              <w:t xml:space="preserve">lub równoważny </w:t>
            </w:r>
            <w:r>
              <w:rPr>
                <w:color w:val="000000"/>
              </w:rPr>
              <w:t>….</w:t>
            </w:r>
            <w:bookmarkStart w:id="0" w:name="_GoBack"/>
            <w:bookmarkEnd w:id="0"/>
            <w:r w:rsidRPr="007D379B">
              <w:rPr>
                <w:color w:val="000000"/>
              </w:rPr>
              <w:t>……………..</w:t>
            </w:r>
          </w:p>
          <w:p w14:paraId="1510B637" w14:textId="77777777" w:rsidR="007D379B" w:rsidRDefault="007D379B" w:rsidP="003D0683">
            <w:pPr>
              <w:tabs>
                <w:tab w:val="left" w:pos="0"/>
              </w:tabs>
              <w:jc w:val="both"/>
            </w:pPr>
          </w:p>
          <w:p w14:paraId="5949319E" w14:textId="3FDED3C6" w:rsidR="007D379B" w:rsidRDefault="007D379B" w:rsidP="003D0683">
            <w:pPr>
              <w:tabs>
                <w:tab w:val="left" w:pos="0"/>
              </w:tabs>
              <w:jc w:val="both"/>
            </w:pPr>
            <w:r>
              <w:t>-</w:t>
            </w:r>
            <w:r w:rsidR="003B484B" w:rsidRPr="003B484B">
              <w:t xml:space="preserve"> </w:t>
            </w:r>
            <w:proofErr w:type="spellStart"/>
            <w:r w:rsidR="003B484B" w:rsidRPr="003B484B">
              <w:t>VxRail</w:t>
            </w:r>
            <w:proofErr w:type="spellEnd"/>
            <w:r w:rsidR="003B484B" w:rsidRPr="003B484B">
              <w:t xml:space="preserve"> Appliance 4.x Deployment and </w:t>
            </w:r>
            <w:proofErr w:type="spellStart"/>
            <w:r w:rsidR="003B484B" w:rsidRPr="003B484B">
              <w:t>Implementation</w:t>
            </w:r>
            <w:proofErr w:type="spellEnd"/>
            <w:r w:rsidR="003B484B" w:rsidRPr="003B484B">
              <w:t xml:space="preserve">, VPLEX </w:t>
            </w:r>
            <w:proofErr w:type="spellStart"/>
            <w:r w:rsidR="003B484B" w:rsidRPr="003B484B">
              <w:t>Specialist</w:t>
            </w:r>
            <w:proofErr w:type="spellEnd"/>
            <w:r w:rsidR="003B484B" w:rsidRPr="003B484B">
              <w:t xml:space="preserve"> Version 2.0 (EMCIE), </w:t>
            </w:r>
            <w:r w:rsidRPr="006B2847">
              <w:rPr>
                <w:color w:val="000000"/>
                <w:highlight w:val="yellow"/>
              </w:rPr>
              <w:t>TAK/NIE*</w:t>
            </w:r>
            <w:r w:rsidRPr="007D379B">
              <w:rPr>
                <w:color w:val="000000"/>
              </w:rPr>
              <w:t xml:space="preserve"> </w:t>
            </w:r>
            <w:r w:rsidRPr="007D379B">
              <w:rPr>
                <w:color w:val="000000"/>
              </w:rPr>
              <w:t>lub równoważny ……………</w:t>
            </w:r>
            <w:r>
              <w:rPr>
                <w:color w:val="000000"/>
              </w:rPr>
              <w:t>………</w:t>
            </w:r>
          </w:p>
          <w:p w14:paraId="38645F86" w14:textId="77777777" w:rsidR="007D379B" w:rsidRDefault="007D379B" w:rsidP="003D0683">
            <w:pPr>
              <w:tabs>
                <w:tab w:val="left" w:pos="0"/>
              </w:tabs>
              <w:jc w:val="both"/>
            </w:pPr>
          </w:p>
          <w:p w14:paraId="7C96E3F1" w14:textId="525731BB" w:rsidR="0021402E" w:rsidRDefault="007D379B" w:rsidP="003D0683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="003B484B" w:rsidRPr="003B484B">
              <w:t xml:space="preserve">Data </w:t>
            </w:r>
            <w:proofErr w:type="spellStart"/>
            <w:r w:rsidR="003B484B" w:rsidRPr="003B484B">
              <w:t>Domain</w:t>
            </w:r>
            <w:proofErr w:type="spellEnd"/>
            <w:r w:rsidR="003B484B" w:rsidRPr="003B484B">
              <w:t xml:space="preserve"> Version 2.0.</w:t>
            </w:r>
            <w:r>
              <w:t xml:space="preserve"> </w:t>
            </w:r>
            <w:r w:rsidR="0021402E" w:rsidRPr="006B2847">
              <w:rPr>
                <w:color w:val="000000"/>
                <w:highlight w:val="yellow"/>
              </w:rPr>
              <w:t>TAK/NIE*</w:t>
            </w:r>
            <w:r w:rsidRPr="007D379B">
              <w:rPr>
                <w:color w:val="000000"/>
              </w:rPr>
              <w:t xml:space="preserve"> </w:t>
            </w:r>
            <w:r w:rsidRPr="007D379B">
              <w:rPr>
                <w:color w:val="000000"/>
              </w:rPr>
              <w:t>lub równoważny ……………</w:t>
            </w:r>
            <w:r>
              <w:rPr>
                <w:color w:val="000000"/>
              </w:rPr>
              <w:t>………………</w:t>
            </w:r>
          </w:p>
          <w:p w14:paraId="43B38398" w14:textId="77777777" w:rsidR="0021402E" w:rsidRDefault="0021402E" w:rsidP="003D0683">
            <w:pPr>
              <w:tabs>
                <w:tab w:val="left" w:pos="0"/>
              </w:tabs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3F8D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21402E" w14:paraId="6D36C127" w14:textId="77777777" w:rsidTr="000933EA">
        <w:trPr>
          <w:trHeight w:val="1135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5F26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054200B9" w14:textId="0E290352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E4AF" w14:textId="77777777" w:rsidR="000933EA" w:rsidRDefault="0021402E" w:rsidP="00EB4C80">
            <w:pPr>
              <w:tabs>
                <w:tab w:val="left" w:pos="0"/>
              </w:tabs>
              <w:jc w:val="both"/>
              <w:rPr>
                <w:bCs/>
              </w:rPr>
            </w:pPr>
            <w:r w:rsidRPr="008C7805">
              <w:t xml:space="preserve">posiada </w:t>
            </w:r>
            <w:r w:rsidR="00EB4C80" w:rsidRPr="003B484B">
              <w:rPr>
                <w:bCs/>
              </w:rPr>
              <w:t xml:space="preserve">minimum 3 letnim doświadczeniem w zarządzaniu wirtualizacją </w:t>
            </w:r>
          </w:p>
          <w:p w14:paraId="3678D8A4" w14:textId="6804B7DB" w:rsidR="000933EA" w:rsidRDefault="00EB4C80" w:rsidP="00EB4C80">
            <w:pPr>
              <w:tabs>
                <w:tab w:val="left" w:pos="0"/>
              </w:tabs>
              <w:jc w:val="both"/>
              <w:rPr>
                <w:bCs/>
              </w:rPr>
            </w:pPr>
            <w:r w:rsidRPr="003B484B">
              <w:rPr>
                <w:bCs/>
              </w:rPr>
              <w:t>oraz posiada certyfikaty</w:t>
            </w:r>
            <w:r w:rsidR="000933EA">
              <w:rPr>
                <w:bCs/>
              </w:rPr>
              <w:t>:</w:t>
            </w:r>
          </w:p>
          <w:p w14:paraId="15DED76F" w14:textId="4A671DBA" w:rsidR="000933EA" w:rsidRDefault="000933EA" w:rsidP="00EB4C80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bCs/>
              </w:rPr>
              <w:t>-</w:t>
            </w:r>
            <w:r w:rsidR="00EB4C80" w:rsidRPr="003B484B">
              <w:rPr>
                <w:bCs/>
              </w:rPr>
              <w:t xml:space="preserve"> VTSP - HCI (</w:t>
            </w:r>
            <w:proofErr w:type="spellStart"/>
            <w:r w:rsidR="00EB4C80" w:rsidRPr="003B484B">
              <w:rPr>
                <w:bCs/>
              </w:rPr>
              <w:t>Hyper-Converged</w:t>
            </w:r>
            <w:proofErr w:type="spellEnd"/>
            <w:r w:rsidR="00EB4C80" w:rsidRPr="003B484B">
              <w:rPr>
                <w:bCs/>
              </w:rPr>
              <w:t xml:space="preserve"> </w:t>
            </w:r>
            <w:proofErr w:type="spellStart"/>
            <w:r w:rsidR="00EB4C80" w:rsidRPr="003B484B">
              <w:rPr>
                <w:bCs/>
              </w:rPr>
              <w:t>Infrastructure</w:t>
            </w:r>
            <w:proofErr w:type="spellEnd"/>
            <w:r w:rsidR="00EB4C80" w:rsidRPr="003B484B">
              <w:rPr>
                <w:bCs/>
              </w:rPr>
              <w:t xml:space="preserve"> 2018) </w:t>
            </w: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  <w:r w:rsidRPr="000933EA">
              <w:rPr>
                <w:color w:val="000000"/>
              </w:rPr>
              <w:t xml:space="preserve">lub równoważny </w:t>
            </w:r>
            <w:r>
              <w:rPr>
                <w:color w:val="000000"/>
              </w:rPr>
              <w:t>…………………..</w:t>
            </w:r>
          </w:p>
          <w:p w14:paraId="70EC3EF6" w14:textId="77777777" w:rsidR="000933EA" w:rsidRDefault="000933EA" w:rsidP="00EB4C80">
            <w:pPr>
              <w:tabs>
                <w:tab w:val="left" w:pos="0"/>
              </w:tabs>
              <w:jc w:val="both"/>
              <w:rPr>
                <w:bCs/>
              </w:rPr>
            </w:pPr>
          </w:p>
          <w:p w14:paraId="0A18106F" w14:textId="143BA6F6" w:rsidR="00EB4C80" w:rsidRPr="003B484B" w:rsidRDefault="000933EA" w:rsidP="00EB4C80">
            <w:pPr>
              <w:tabs>
                <w:tab w:val="left" w:pos="0"/>
              </w:tabs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 w:rsidR="00EB4C80" w:rsidRPr="003B484B">
              <w:rPr>
                <w:bCs/>
              </w:rPr>
              <w:t xml:space="preserve">VTSP - SV (Server </w:t>
            </w:r>
            <w:proofErr w:type="spellStart"/>
            <w:r w:rsidR="00EB4C80" w:rsidRPr="003B484B">
              <w:rPr>
                <w:bCs/>
              </w:rPr>
              <w:t>Virtualization</w:t>
            </w:r>
            <w:proofErr w:type="spellEnd"/>
            <w:r w:rsidR="00EB4C80" w:rsidRPr="003B484B">
              <w:rPr>
                <w:bCs/>
              </w:rPr>
              <w:t xml:space="preserve"> 2018)</w:t>
            </w:r>
            <w:r>
              <w:rPr>
                <w:bCs/>
              </w:rPr>
              <w:t xml:space="preserve"> </w:t>
            </w: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  <w:r w:rsidRPr="000933EA">
              <w:rPr>
                <w:color w:val="000000"/>
              </w:rPr>
              <w:t xml:space="preserve">lub równoważny </w:t>
            </w:r>
            <w:r>
              <w:rPr>
                <w:color w:val="000000"/>
              </w:rPr>
              <w:t>………………………..</w:t>
            </w:r>
          </w:p>
          <w:p w14:paraId="5022602B" w14:textId="772A162E" w:rsidR="0021402E" w:rsidRDefault="0021402E" w:rsidP="003D0683">
            <w:pPr>
              <w:tabs>
                <w:tab w:val="left" w:pos="0"/>
              </w:tabs>
              <w:jc w:val="both"/>
            </w:pPr>
          </w:p>
          <w:p w14:paraId="51D03CD8" w14:textId="77777777" w:rsidR="0021402E" w:rsidRPr="008C7805" w:rsidRDefault="0021402E" w:rsidP="003D0683">
            <w:pPr>
              <w:tabs>
                <w:tab w:val="left" w:pos="0"/>
              </w:tabs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018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1F7B42" w14:paraId="4008C026" w14:textId="77777777" w:rsidTr="000933EA">
        <w:trPr>
          <w:trHeight w:val="1135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0515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5A8F97F8" w14:textId="6FCA31CC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7C36" w14:textId="77777777" w:rsidR="000933EA" w:rsidRDefault="000933EA" w:rsidP="000933EA">
            <w:pPr>
              <w:tabs>
                <w:tab w:val="left" w:pos="0"/>
              </w:tabs>
              <w:jc w:val="both"/>
              <w:rPr>
                <w:bCs/>
              </w:rPr>
            </w:pPr>
            <w:r w:rsidRPr="008C7805">
              <w:t xml:space="preserve">posiada </w:t>
            </w:r>
            <w:r w:rsidRPr="003B484B">
              <w:rPr>
                <w:bCs/>
              </w:rPr>
              <w:t xml:space="preserve">minimum 3 letnim doświadczeniem w zarządzaniu wirtualizacją </w:t>
            </w:r>
          </w:p>
          <w:p w14:paraId="3677FBE2" w14:textId="77777777" w:rsidR="000933EA" w:rsidRDefault="000933EA" w:rsidP="000933EA">
            <w:pPr>
              <w:tabs>
                <w:tab w:val="left" w:pos="0"/>
              </w:tabs>
              <w:jc w:val="both"/>
              <w:rPr>
                <w:bCs/>
              </w:rPr>
            </w:pPr>
            <w:r w:rsidRPr="003B484B">
              <w:rPr>
                <w:bCs/>
              </w:rPr>
              <w:t>oraz posiada certyfikaty</w:t>
            </w:r>
            <w:r>
              <w:rPr>
                <w:bCs/>
              </w:rPr>
              <w:t>:</w:t>
            </w:r>
          </w:p>
          <w:p w14:paraId="3406E5E5" w14:textId="77777777" w:rsidR="000933EA" w:rsidRDefault="000933EA" w:rsidP="000933EA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bCs/>
              </w:rPr>
              <w:t>-</w:t>
            </w:r>
            <w:r w:rsidRPr="003B484B">
              <w:rPr>
                <w:bCs/>
              </w:rPr>
              <w:t xml:space="preserve"> VTSP - HCI (</w:t>
            </w:r>
            <w:proofErr w:type="spellStart"/>
            <w:r w:rsidRPr="003B484B">
              <w:rPr>
                <w:bCs/>
              </w:rPr>
              <w:t>Hyper-Converged</w:t>
            </w:r>
            <w:proofErr w:type="spellEnd"/>
            <w:r w:rsidRPr="003B484B">
              <w:rPr>
                <w:bCs/>
              </w:rPr>
              <w:t xml:space="preserve"> </w:t>
            </w:r>
            <w:proofErr w:type="spellStart"/>
            <w:r w:rsidRPr="003B484B">
              <w:rPr>
                <w:bCs/>
              </w:rPr>
              <w:t>Infrastructure</w:t>
            </w:r>
            <w:proofErr w:type="spellEnd"/>
            <w:r w:rsidRPr="003B484B">
              <w:rPr>
                <w:bCs/>
              </w:rPr>
              <w:t xml:space="preserve"> 2018) </w:t>
            </w: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  <w:r w:rsidRPr="000933EA">
              <w:rPr>
                <w:color w:val="000000"/>
              </w:rPr>
              <w:t xml:space="preserve">lub równoważny </w:t>
            </w:r>
            <w:r>
              <w:rPr>
                <w:color w:val="000000"/>
              </w:rPr>
              <w:t>…………………..</w:t>
            </w:r>
          </w:p>
          <w:p w14:paraId="07AE3F09" w14:textId="77777777" w:rsidR="000933EA" w:rsidRDefault="000933EA" w:rsidP="000933EA">
            <w:pPr>
              <w:tabs>
                <w:tab w:val="left" w:pos="0"/>
              </w:tabs>
              <w:jc w:val="both"/>
              <w:rPr>
                <w:bCs/>
              </w:rPr>
            </w:pPr>
          </w:p>
          <w:p w14:paraId="42B502A1" w14:textId="77777777" w:rsidR="000933EA" w:rsidRPr="003B484B" w:rsidRDefault="000933EA" w:rsidP="000933EA">
            <w:pPr>
              <w:tabs>
                <w:tab w:val="left" w:pos="0"/>
              </w:tabs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- </w:t>
            </w:r>
            <w:r w:rsidRPr="003B484B">
              <w:rPr>
                <w:bCs/>
              </w:rPr>
              <w:t xml:space="preserve">VTSP - SV (Server </w:t>
            </w:r>
            <w:proofErr w:type="spellStart"/>
            <w:r w:rsidRPr="003B484B">
              <w:rPr>
                <w:bCs/>
              </w:rPr>
              <w:t>Virtualization</w:t>
            </w:r>
            <w:proofErr w:type="spellEnd"/>
            <w:r w:rsidRPr="003B484B">
              <w:rPr>
                <w:bCs/>
              </w:rPr>
              <w:t xml:space="preserve"> 2018)</w:t>
            </w:r>
            <w:r>
              <w:rPr>
                <w:bCs/>
              </w:rPr>
              <w:t xml:space="preserve"> </w:t>
            </w: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  <w:r w:rsidRPr="000933EA">
              <w:rPr>
                <w:color w:val="000000"/>
              </w:rPr>
              <w:t xml:space="preserve">lub równoważny </w:t>
            </w:r>
            <w:r>
              <w:rPr>
                <w:color w:val="000000"/>
              </w:rPr>
              <w:t>………………………..</w:t>
            </w:r>
          </w:p>
          <w:p w14:paraId="51C5F470" w14:textId="77777777" w:rsidR="001F7B42" w:rsidRPr="008C7805" w:rsidRDefault="001F7B42" w:rsidP="00EB4C80">
            <w:pPr>
              <w:tabs>
                <w:tab w:val="left" w:pos="0"/>
              </w:tabs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4361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EB4C80" w14:paraId="3B7939BB" w14:textId="77777777" w:rsidTr="000933EA">
        <w:trPr>
          <w:trHeight w:val="1135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49C70" w14:textId="77777777" w:rsidR="00EB4C80" w:rsidRDefault="00EB4C80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350261C6" w14:textId="6A91199D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60948" w14:textId="77777777" w:rsidR="000933EA" w:rsidRDefault="00EB4C80" w:rsidP="000933EA">
            <w:pPr>
              <w:tabs>
                <w:tab w:val="left" w:pos="0"/>
              </w:tabs>
              <w:jc w:val="both"/>
              <w:rPr>
                <w:bCs/>
              </w:rPr>
            </w:pPr>
            <w:r w:rsidRPr="003B484B">
              <w:rPr>
                <w:bCs/>
              </w:rPr>
              <w:t xml:space="preserve">posiada minimum 3 letnie doświadczenie w zarządzaniu systemami F5 </w:t>
            </w:r>
          </w:p>
          <w:p w14:paraId="376DB2E2" w14:textId="3532A378" w:rsidR="00EB4C80" w:rsidRPr="008C7805" w:rsidRDefault="00EB4C80" w:rsidP="000933EA">
            <w:pPr>
              <w:tabs>
                <w:tab w:val="left" w:pos="0"/>
              </w:tabs>
              <w:jc w:val="both"/>
            </w:pPr>
            <w:r w:rsidRPr="003B484B">
              <w:rPr>
                <w:bCs/>
              </w:rPr>
              <w:t xml:space="preserve">oraz posiada certyfikat F 5 </w:t>
            </w:r>
            <w:proofErr w:type="spellStart"/>
            <w:r w:rsidRPr="003B484B">
              <w:rPr>
                <w:bCs/>
              </w:rPr>
              <w:t>Certified</w:t>
            </w:r>
            <w:proofErr w:type="spellEnd"/>
            <w:r w:rsidRPr="003B484B">
              <w:rPr>
                <w:bCs/>
              </w:rPr>
              <w:t xml:space="preserve"> Administrator</w:t>
            </w:r>
            <w:r w:rsidR="000933EA">
              <w:rPr>
                <w:bCs/>
              </w:rPr>
              <w:t xml:space="preserve"> </w:t>
            </w:r>
            <w:r w:rsidRPr="006B2847">
              <w:rPr>
                <w:color w:val="000000"/>
                <w:highlight w:val="yellow"/>
              </w:rPr>
              <w:t>TAK/NIE*</w:t>
            </w:r>
            <w:r w:rsidR="000933EA">
              <w:rPr>
                <w:color w:val="000000"/>
                <w:highlight w:val="yellow"/>
              </w:rPr>
              <w:t xml:space="preserve"> </w:t>
            </w:r>
            <w:r w:rsidR="000933EA" w:rsidRPr="000933EA">
              <w:rPr>
                <w:color w:val="000000"/>
              </w:rPr>
              <w:t>lub równoważny ………………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746CA9" w14:textId="77777777" w:rsidR="00EB4C80" w:rsidRDefault="00EB4C80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79D8F" w14:textId="77777777" w:rsidR="0041308E" w:rsidRDefault="0041308E">
      <w:r>
        <w:separator/>
      </w:r>
    </w:p>
  </w:endnote>
  <w:endnote w:type="continuationSeparator" w:id="0">
    <w:p w14:paraId="1A304627" w14:textId="77777777" w:rsidR="0041308E" w:rsidRDefault="00413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AF28F" w14:textId="77777777" w:rsidR="0041308E" w:rsidRDefault="0041308E">
      <w:r>
        <w:separator/>
      </w:r>
    </w:p>
  </w:footnote>
  <w:footnote w:type="continuationSeparator" w:id="0">
    <w:p w14:paraId="7759BB88" w14:textId="77777777" w:rsidR="0041308E" w:rsidRDefault="00413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3178983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933EA"/>
    <w:rsid w:val="000B2DD7"/>
    <w:rsid w:val="001179FE"/>
    <w:rsid w:val="001358C3"/>
    <w:rsid w:val="00185757"/>
    <w:rsid w:val="001A23F1"/>
    <w:rsid w:val="001D0F1F"/>
    <w:rsid w:val="001F7B42"/>
    <w:rsid w:val="0021402E"/>
    <w:rsid w:val="002328A0"/>
    <w:rsid w:val="00263CEB"/>
    <w:rsid w:val="0028660D"/>
    <w:rsid w:val="002939C4"/>
    <w:rsid w:val="002A7F51"/>
    <w:rsid w:val="002F6C4A"/>
    <w:rsid w:val="00372BE3"/>
    <w:rsid w:val="003B441C"/>
    <w:rsid w:val="003B484B"/>
    <w:rsid w:val="003D1FF9"/>
    <w:rsid w:val="003F672B"/>
    <w:rsid w:val="00400453"/>
    <w:rsid w:val="0041308E"/>
    <w:rsid w:val="00432D2C"/>
    <w:rsid w:val="004453E4"/>
    <w:rsid w:val="00482A0B"/>
    <w:rsid w:val="00517D50"/>
    <w:rsid w:val="00527F15"/>
    <w:rsid w:val="0056690C"/>
    <w:rsid w:val="005777E1"/>
    <w:rsid w:val="005D357A"/>
    <w:rsid w:val="005F6749"/>
    <w:rsid w:val="006828A2"/>
    <w:rsid w:val="006C3F19"/>
    <w:rsid w:val="00786C56"/>
    <w:rsid w:val="007D379B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B33027"/>
    <w:rsid w:val="00B35415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27099"/>
    <w:rsid w:val="00C303B2"/>
    <w:rsid w:val="00C50D77"/>
    <w:rsid w:val="00CF6409"/>
    <w:rsid w:val="00D67C47"/>
    <w:rsid w:val="00D93916"/>
    <w:rsid w:val="00DF1927"/>
    <w:rsid w:val="00E35DB9"/>
    <w:rsid w:val="00E43F3E"/>
    <w:rsid w:val="00E74DEC"/>
    <w:rsid w:val="00E97FEE"/>
    <w:rsid w:val="00EB4C80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2</Pages>
  <Words>338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10</cp:revision>
  <cp:lastPrinted>2022-04-05T12:25:00Z</cp:lastPrinted>
  <dcterms:created xsi:type="dcterms:W3CDTF">2022-04-05T11:53:00Z</dcterms:created>
  <dcterms:modified xsi:type="dcterms:W3CDTF">2023-02-02T13:49:00Z</dcterms:modified>
</cp:coreProperties>
</file>