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AAFC4" w14:textId="77777777" w:rsidR="00F90D79" w:rsidRDefault="00F90D79" w:rsidP="00F90D79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14:paraId="25F5D962" w14:textId="77777777" w:rsidR="00F90D79" w:rsidRDefault="00F90D79" w:rsidP="00F90D7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A13CA5" w14:textId="7A6440D4" w:rsidR="00F90D79" w:rsidRDefault="00F90D79" w:rsidP="00F90D7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FORMULARZ </w:t>
      </w:r>
      <w:r w:rsidR="009F4AAB">
        <w:rPr>
          <w:b/>
          <w:sz w:val="30"/>
          <w:szCs w:val="30"/>
        </w:rPr>
        <w:t>OFERTY</w:t>
      </w:r>
    </w:p>
    <w:p w14:paraId="3BA0810D" w14:textId="77777777" w:rsidR="00F90D79" w:rsidRDefault="00F90D79" w:rsidP="00F90D7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00108B" w14:textId="77777777" w:rsidR="00B61EF3" w:rsidRDefault="00B61EF3" w:rsidP="00B61EF3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WYKONAWCY:……………………………………………………………………..</w:t>
      </w:r>
    </w:p>
    <w:p w14:paraId="37879E8E" w14:textId="05D72C21" w:rsidR="00B61EF3" w:rsidRDefault="00B61EF3" w:rsidP="00B61EF3">
      <w:pPr>
        <w:tabs>
          <w:tab w:val="right" w:pos="9000"/>
        </w:tabs>
      </w:pPr>
      <w: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AC4AC7B" w14:textId="77777777" w:rsidR="00B61EF3" w:rsidRDefault="00B61EF3" w:rsidP="00B61EF3">
      <w:pPr>
        <w:tabs>
          <w:tab w:val="right" w:pos="9000"/>
        </w:tabs>
      </w:pPr>
    </w:p>
    <w:p w14:paraId="68DA834D" w14:textId="77777777" w:rsidR="00B61EF3" w:rsidRDefault="00B61EF3" w:rsidP="00B61EF3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ADRES:…………………………………………………………………………………………</w:t>
      </w:r>
    </w:p>
    <w:p w14:paraId="21EC1962" w14:textId="77777777" w:rsidR="00B61EF3" w:rsidRDefault="00B61EF3" w:rsidP="00B61EF3">
      <w:pPr>
        <w:tabs>
          <w:tab w:val="right" w:pos="9000"/>
        </w:tabs>
        <w:spacing w:line="360" w:lineRule="auto"/>
      </w:pPr>
      <w:r>
        <w:t>WOJEWÓDZTWO …………………………….....</w:t>
      </w:r>
    </w:p>
    <w:p w14:paraId="79969A77" w14:textId="77777777" w:rsidR="00B61EF3" w:rsidRDefault="00B61EF3" w:rsidP="00B61EF3">
      <w:pPr>
        <w:tabs>
          <w:tab w:val="right" w:pos="9000"/>
        </w:tabs>
        <w:spacing w:line="360" w:lineRule="auto"/>
      </w:pPr>
      <w:r>
        <w:t>TEL.……………………………………………………………………………………………..</w:t>
      </w:r>
    </w:p>
    <w:p w14:paraId="21B0CD94" w14:textId="77777777" w:rsidR="00B61EF3" w:rsidRDefault="00B61EF3" w:rsidP="00B61EF3">
      <w:pPr>
        <w:tabs>
          <w:tab w:val="right" w:pos="9000"/>
        </w:tabs>
        <w:spacing w:line="360" w:lineRule="auto"/>
      </w:pPr>
      <w:r>
        <w:t>FAX …………………………………………………………………………………………….</w:t>
      </w:r>
    </w:p>
    <w:p w14:paraId="16CB7478" w14:textId="77777777" w:rsidR="00B61EF3" w:rsidRDefault="00B61EF3" w:rsidP="00B61EF3">
      <w:pPr>
        <w:tabs>
          <w:tab w:val="right" w:pos="9000"/>
        </w:tabs>
        <w:spacing w:line="360" w:lineRule="auto"/>
      </w:pPr>
      <w:r>
        <w:t>E-MAIL………………………………………………………………………………………….</w:t>
      </w:r>
    </w:p>
    <w:p w14:paraId="163FE0EF" w14:textId="77777777" w:rsidR="00B61EF3" w:rsidRDefault="00B61EF3" w:rsidP="00B61EF3">
      <w:pPr>
        <w:tabs>
          <w:tab w:val="right" w:pos="9000"/>
        </w:tabs>
        <w:spacing w:line="360" w:lineRule="auto"/>
      </w:pPr>
      <w:r>
        <w:t>NIP…………………………………. REGON:………………………………………………...</w:t>
      </w:r>
    </w:p>
    <w:p w14:paraId="37B31CD2" w14:textId="2BA4F34A" w:rsidR="00F90D79" w:rsidRPr="00AC7E90" w:rsidRDefault="00B61EF3" w:rsidP="00B61EF3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……………………………………………………………………………</w:t>
      </w:r>
    </w:p>
    <w:p w14:paraId="6D657955" w14:textId="77777777" w:rsidR="00F90D79" w:rsidRPr="00AC7E90" w:rsidRDefault="00F90D79" w:rsidP="00F90D79">
      <w:pPr>
        <w:spacing w:line="360" w:lineRule="auto"/>
      </w:pPr>
      <w:r w:rsidRPr="00AC7E90">
        <w:t>Do: Nazwa i siedziba Zamawiającego:</w:t>
      </w:r>
    </w:p>
    <w:p w14:paraId="68EC91EF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>Akademia Górniczo - Hutnicza</w:t>
      </w:r>
    </w:p>
    <w:p w14:paraId="56A778EE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>im. Stanisława Staszica w Krakowie</w:t>
      </w:r>
    </w:p>
    <w:p w14:paraId="71D72D02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 xml:space="preserve">Dział Zamówień Publicznych  </w:t>
      </w:r>
    </w:p>
    <w:p w14:paraId="66E68ACE" w14:textId="77777777" w:rsidR="00F90D79" w:rsidRPr="00AC7E90" w:rsidRDefault="00F90D79" w:rsidP="00F90D79">
      <w:pPr>
        <w:ind w:right="-110"/>
        <w:rPr>
          <w:b/>
        </w:rPr>
      </w:pPr>
      <w:r w:rsidRPr="00AC7E90">
        <w:rPr>
          <w:b/>
        </w:rPr>
        <w:t xml:space="preserve">Al. Mickiewicza 30 </w:t>
      </w:r>
    </w:p>
    <w:p w14:paraId="3567DC06" w14:textId="77777777" w:rsidR="00F90D79" w:rsidRPr="00AC7E90" w:rsidRDefault="00F90D79" w:rsidP="00F90D79">
      <w:pPr>
        <w:rPr>
          <w:b/>
        </w:rPr>
      </w:pPr>
      <w:r w:rsidRPr="00AC7E90">
        <w:rPr>
          <w:b/>
        </w:rPr>
        <w:t xml:space="preserve">30-059 Kraków,  </w:t>
      </w:r>
    </w:p>
    <w:p w14:paraId="6C70AE30" w14:textId="5933D8AA" w:rsidR="00F90D79" w:rsidRDefault="00F90D79" w:rsidP="00597474">
      <w:pPr>
        <w:widowControl w:val="0"/>
        <w:ind w:right="1"/>
        <w:jc w:val="both"/>
      </w:pPr>
      <w:r w:rsidRPr="00AC7E90">
        <w:t xml:space="preserve">Przystępując do postępowania o udzielenie zamówienia publicznego, którego przedmiotem </w:t>
      </w:r>
      <w:r w:rsidR="00597474">
        <w:t xml:space="preserve">jest </w:t>
      </w:r>
      <w:r w:rsidR="00597474" w:rsidRPr="00597474">
        <w:rPr>
          <w:b/>
        </w:rPr>
        <w:t>Usługa wsparcia technicznego i usługowego dla platformy MCHE – KC-zp.272-</w:t>
      </w:r>
      <w:r w:rsidR="005B0BE8">
        <w:rPr>
          <w:b/>
        </w:rPr>
        <w:t>8</w:t>
      </w:r>
      <w:r w:rsidR="00597474" w:rsidRPr="00597474">
        <w:rPr>
          <w:b/>
        </w:rPr>
        <w:t>/2</w:t>
      </w:r>
      <w:r w:rsidR="005B0BE8">
        <w:rPr>
          <w:b/>
        </w:rPr>
        <w:t>3</w:t>
      </w:r>
      <w:r w:rsidRPr="00AC7E90">
        <w:rPr>
          <w:b/>
        </w:rPr>
        <w:t xml:space="preserve">, </w:t>
      </w:r>
      <w:r w:rsidRPr="00AC7E90">
        <w:t xml:space="preserve">oferuję realizację przedmiotu zamówienia, </w:t>
      </w:r>
      <w:r>
        <w:t>zgodnie z zasadami określonymi w zaproszeniu.</w:t>
      </w:r>
    </w:p>
    <w:p w14:paraId="39D769BD" w14:textId="77777777" w:rsidR="00F90D79" w:rsidRPr="00AC7E90" w:rsidRDefault="00F90D79" w:rsidP="00F90D79">
      <w:pPr>
        <w:widowControl w:val="0"/>
        <w:ind w:right="1"/>
        <w:jc w:val="both"/>
        <w:rPr>
          <w:b/>
        </w:rPr>
      </w:pPr>
    </w:p>
    <w:p w14:paraId="27259160" w14:textId="29FA36C7" w:rsidR="00F90D79" w:rsidRPr="00AC7E90" w:rsidRDefault="00F90D79" w:rsidP="00F90D79">
      <w:pPr>
        <w:widowControl w:val="0"/>
        <w:spacing w:line="264" w:lineRule="auto"/>
        <w:ind w:right="1"/>
        <w:rPr>
          <w:b/>
        </w:rPr>
      </w:pPr>
      <w:r w:rsidRPr="00AC7E90">
        <w:rPr>
          <w:b/>
        </w:rPr>
        <w:t>Cena brutto usługi za 2</w:t>
      </w:r>
      <w:r w:rsidR="00053E4F">
        <w:rPr>
          <w:b/>
        </w:rPr>
        <w:t>4</w:t>
      </w:r>
      <w:r w:rsidRPr="00AC7E90">
        <w:rPr>
          <w:b/>
        </w:rPr>
        <w:t xml:space="preserve"> miesi</w:t>
      </w:r>
      <w:r w:rsidR="00053E4F">
        <w:rPr>
          <w:b/>
        </w:rPr>
        <w:t>ą</w:t>
      </w:r>
      <w:r w:rsidRPr="00AC7E90">
        <w:rPr>
          <w:b/>
        </w:rPr>
        <w:t>c</w:t>
      </w:r>
      <w:r w:rsidR="00053E4F">
        <w:rPr>
          <w:b/>
        </w:rPr>
        <w:t>e</w:t>
      </w:r>
      <w:r w:rsidRPr="00AC7E90">
        <w:rPr>
          <w:b/>
        </w:rPr>
        <w:t>: .........................................................................PLN</w:t>
      </w:r>
    </w:p>
    <w:p w14:paraId="6746C61F" w14:textId="77777777" w:rsidR="00F90D79" w:rsidRPr="00AC7E90" w:rsidRDefault="00F90D79" w:rsidP="00F90D79">
      <w:pPr>
        <w:widowControl w:val="0"/>
        <w:spacing w:line="264" w:lineRule="auto"/>
        <w:ind w:right="1"/>
        <w:jc w:val="both"/>
      </w:pPr>
      <w:r w:rsidRPr="00AC7E90">
        <w:t>Słownie brutto :.......................................................................................................................</w:t>
      </w:r>
    </w:p>
    <w:p w14:paraId="212B8096" w14:textId="77777777" w:rsidR="00F90D79" w:rsidRPr="00AC7E90" w:rsidRDefault="00F90D79" w:rsidP="00F90D79">
      <w:pPr>
        <w:pStyle w:val="Tekstpodstawowy"/>
        <w:spacing w:before="120"/>
      </w:pPr>
      <w:r w:rsidRPr="00AC7E90">
        <w:t>Powyższa cena zawiera podatek VAT w wysokości .......... % tj.…………………….PLN</w:t>
      </w:r>
    </w:p>
    <w:p w14:paraId="5862F3DC" w14:textId="78A2E8BB" w:rsidR="00F90D79" w:rsidRPr="00AC7E90" w:rsidRDefault="00F90D79" w:rsidP="00F90D79">
      <w:pPr>
        <w:widowControl w:val="0"/>
        <w:spacing w:before="120" w:line="360" w:lineRule="auto"/>
        <w:ind w:right="1"/>
        <w:jc w:val="both"/>
      </w:pPr>
      <w:r w:rsidRPr="00AC7E90">
        <w:t xml:space="preserve">Ryczałtowe wynagrodzenie </w:t>
      </w:r>
      <w:r w:rsidR="00B204AC">
        <w:t>kwartalne</w:t>
      </w:r>
      <w:r w:rsidRPr="00AC7E90">
        <w:t xml:space="preserve"> w wysokości brutto ………….. PLN</w:t>
      </w:r>
    </w:p>
    <w:p w14:paraId="403701C0" w14:textId="0AA78377" w:rsidR="00F90D79" w:rsidRPr="00AC7E90" w:rsidRDefault="00F90D79" w:rsidP="00F90D79">
      <w:pPr>
        <w:widowControl w:val="0"/>
        <w:spacing w:before="120" w:line="360" w:lineRule="auto"/>
        <w:ind w:right="1"/>
        <w:jc w:val="both"/>
        <w:rPr>
          <w:b/>
        </w:rPr>
      </w:pPr>
      <w:r w:rsidRPr="00AC7E90">
        <w:rPr>
          <w:b/>
        </w:rPr>
        <w:t xml:space="preserve">Termin realizacji umowy: </w:t>
      </w:r>
      <w:r w:rsidR="00685444">
        <w:t>2</w:t>
      </w:r>
      <w:r w:rsidR="003F5754">
        <w:t>4</w:t>
      </w:r>
      <w:r w:rsidR="00685444">
        <w:t xml:space="preserve"> miesi</w:t>
      </w:r>
      <w:r w:rsidR="003F5754">
        <w:t>ące</w:t>
      </w:r>
      <w:r w:rsidR="00685444">
        <w:t xml:space="preserve"> od daty podpisania umowy</w:t>
      </w:r>
    </w:p>
    <w:p w14:paraId="194AF7F2" w14:textId="77777777" w:rsidR="00F90D79" w:rsidRPr="00AC7E90" w:rsidRDefault="00F90D79" w:rsidP="00F90D79">
      <w:pPr>
        <w:tabs>
          <w:tab w:val="left" w:pos="426"/>
        </w:tabs>
        <w:jc w:val="both"/>
        <w:rPr>
          <w:b/>
        </w:rPr>
      </w:pPr>
    </w:p>
    <w:p w14:paraId="0C0D68AD" w14:textId="650F2A91" w:rsidR="00E7069C" w:rsidRDefault="00E7069C" w:rsidP="00E7069C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E0E91A" w14:textId="7C5B378C" w:rsidR="002342F6" w:rsidRDefault="002342F6" w:rsidP="00E7069C">
      <w:pPr>
        <w:tabs>
          <w:tab w:val="left" w:pos="426"/>
        </w:tabs>
        <w:jc w:val="both"/>
        <w:rPr>
          <w:sz w:val="20"/>
          <w:szCs w:val="20"/>
        </w:rPr>
      </w:pPr>
    </w:p>
    <w:p w14:paraId="267924FD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022481A1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50ED1858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4C55C533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3B3CC179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6A7D602D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29C170B1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sz w:val="22"/>
          <w:szCs w:val="22"/>
          <w:highlight w:val="yellow"/>
          <w:u w:val="single"/>
        </w:rPr>
      </w:pPr>
    </w:p>
    <w:p w14:paraId="15F6EA87" w14:textId="66DF90C3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14:paraId="3C8FFB3C" w14:textId="77777777" w:rsidR="00095424" w:rsidRDefault="00095424" w:rsidP="00095424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5"/>
      </w:tblGrid>
      <w:tr w:rsidR="00095424" w14:paraId="4A24A331" w14:textId="77777777" w:rsidTr="0060095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5FD7E" w14:textId="77777777" w:rsidR="00095424" w:rsidRDefault="0009542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BCAA" w14:textId="6616D320" w:rsidR="00095424" w:rsidRDefault="00187BF8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Doświadczenie osoby wyznaczonej do realizacji zamówienia</w:t>
            </w:r>
            <w:r w:rsidR="00DE2437">
              <w:rPr>
                <w:b/>
                <w:sz w:val="22"/>
                <w:szCs w:val="22"/>
              </w:rPr>
              <w:t xml:space="preserve"> zgodnie z pkt 22.2 SWZ</w:t>
            </w:r>
          </w:p>
        </w:tc>
      </w:tr>
      <w:tr w:rsidR="00095424" w14:paraId="4A680442" w14:textId="77777777" w:rsidTr="0060095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7C0B" w14:textId="77777777" w:rsidR="00095424" w:rsidRDefault="0009542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53C4ABC1" w14:textId="6D6D70FE" w:rsidR="00095424" w:rsidRDefault="0009542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</w:t>
            </w:r>
          </w:p>
          <w:p w14:paraId="18C045CE" w14:textId="4BCDFB42" w:rsidR="00095424" w:rsidRDefault="00095424" w:rsidP="00187BF8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F80E" w14:textId="588561D6" w:rsidR="00095424" w:rsidRDefault="00095424" w:rsidP="00095424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A06210">
              <w:rPr>
                <w:sz w:val="20"/>
                <w:szCs w:val="20"/>
              </w:rPr>
              <w:t>doświadczenie</w:t>
            </w:r>
            <w:r w:rsidR="00600952">
              <w:rPr>
                <w:sz w:val="20"/>
                <w:szCs w:val="20"/>
              </w:rPr>
              <w:t xml:space="preserve"> (minimum 3 letnie)</w:t>
            </w:r>
            <w:r w:rsidRPr="00A06210">
              <w:rPr>
                <w:sz w:val="20"/>
                <w:szCs w:val="20"/>
              </w:rPr>
              <w:t xml:space="preserve"> </w:t>
            </w:r>
            <w:r w:rsidRPr="00600952">
              <w:rPr>
                <w:sz w:val="20"/>
                <w:szCs w:val="20"/>
                <w:highlight w:val="yellow"/>
              </w:rPr>
              <w:t>………… letnie (wpisać ilość lat)</w:t>
            </w:r>
            <w:r>
              <w:rPr>
                <w:sz w:val="20"/>
                <w:szCs w:val="20"/>
              </w:rPr>
              <w:t xml:space="preserve"> </w:t>
            </w:r>
            <w:r w:rsidRPr="00A06210">
              <w:rPr>
                <w:sz w:val="20"/>
                <w:szCs w:val="20"/>
              </w:rPr>
              <w:t xml:space="preserve">w zarządzaniu rozwiązaniami sieciowymi oraz posiada certyfikat </w:t>
            </w:r>
            <w:r w:rsidRPr="00187BF8">
              <w:rPr>
                <w:b/>
                <w:sz w:val="20"/>
                <w:szCs w:val="20"/>
              </w:rPr>
              <w:t>CCNP DC</w:t>
            </w:r>
            <w:r w:rsidRPr="00A06210">
              <w:rPr>
                <w:sz w:val="20"/>
                <w:szCs w:val="20"/>
              </w:rPr>
              <w:t xml:space="preserve"> </w:t>
            </w:r>
          </w:p>
        </w:tc>
      </w:tr>
      <w:tr w:rsidR="00187BF8" w14:paraId="029032A4" w14:textId="77777777" w:rsidTr="00C7727E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52A1" w14:textId="739DD36B" w:rsidR="00187BF8" w:rsidRDefault="00187BF8" w:rsidP="00187BF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0B5D" w14:textId="77777777" w:rsidR="00187BF8" w:rsidRPr="00187BF8" w:rsidRDefault="00187BF8" w:rsidP="00187BF8">
            <w:pPr>
              <w:jc w:val="both"/>
              <w:rPr>
                <w:b/>
                <w:sz w:val="20"/>
                <w:szCs w:val="20"/>
              </w:rPr>
            </w:pPr>
            <w:r w:rsidRPr="00621714"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621714">
              <w:rPr>
                <w:sz w:val="20"/>
                <w:szCs w:val="20"/>
              </w:rPr>
              <w:t xml:space="preserve">doświadczenie (minimum 3 letnie) </w:t>
            </w:r>
            <w:r w:rsidRPr="00621714">
              <w:rPr>
                <w:sz w:val="20"/>
                <w:szCs w:val="20"/>
                <w:highlight w:val="yellow"/>
              </w:rPr>
              <w:t>………… letnie (wpisać ilość lat)</w:t>
            </w:r>
            <w:r w:rsidRPr="00621714">
              <w:rPr>
                <w:sz w:val="20"/>
                <w:szCs w:val="20"/>
              </w:rPr>
              <w:t xml:space="preserve"> w zarządzaniu rozwiązaniami sieciowymi oraz posiada certyfikat </w:t>
            </w:r>
            <w:r w:rsidRPr="00187BF8">
              <w:rPr>
                <w:b/>
                <w:sz w:val="20"/>
                <w:szCs w:val="20"/>
              </w:rPr>
              <w:t xml:space="preserve">CCNP DC </w:t>
            </w:r>
          </w:p>
          <w:p w14:paraId="5A40C9F2" w14:textId="194B7931" w:rsidR="00187BF8" w:rsidRDefault="00187BF8" w:rsidP="00187BF8">
            <w:pPr>
              <w:jc w:val="both"/>
              <w:rPr>
                <w:bCs/>
                <w:iCs/>
                <w:color w:val="000000"/>
                <w:lang w:eastAsia="zh-CN"/>
              </w:rPr>
            </w:pPr>
          </w:p>
        </w:tc>
      </w:tr>
      <w:tr w:rsidR="00600952" w14:paraId="5E49DBC0" w14:textId="77777777" w:rsidTr="0060095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E67D" w14:textId="77777777" w:rsidR="00600952" w:rsidRDefault="00600952" w:rsidP="0060095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  <w:p w14:paraId="250F0B80" w14:textId="77777777" w:rsidR="00600952" w:rsidRDefault="00600952" w:rsidP="0060095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</w:t>
            </w:r>
          </w:p>
          <w:p w14:paraId="0EAE1F25" w14:textId="77777777" w:rsidR="00600952" w:rsidRDefault="00600952" w:rsidP="00187BF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9A6B" w14:textId="5AD598B0" w:rsidR="00600952" w:rsidRDefault="00600952" w:rsidP="00600952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A06210">
              <w:rPr>
                <w:sz w:val="20"/>
                <w:szCs w:val="20"/>
              </w:rPr>
              <w:t>doświadczenie</w:t>
            </w:r>
            <w:r>
              <w:rPr>
                <w:sz w:val="20"/>
                <w:szCs w:val="20"/>
              </w:rPr>
              <w:t xml:space="preserve"> (minimum 3 letnie)</w:t>
            </w:r>
            <w:r w:rsidRPr="00A06210">
              <w:rPr>
                <w:sz w:val="20"/>
                <w:szCs w:val="20"/>
              </w:rPr>
              <w:t xml:space="preserve"> </w:t>
            </w:r>
            <w:r w:rsidRPr="00600952">
              <w:rPr>
                <w:sz w:val="20"/>
                <w:szCs w:val="20"/>
                <w:highlight w:val="yellow"/>
              </w:rPr>
              <w:t>………… letnie (wpisać ilość lat)</w:t>
            </w:r>
            <w:r>
              <w:rPr>
                <w:sz w:val="20"/>
                <w:szCs w:val="20"/>
              </w:rPr>
              <w:t xml:space="preserve"> </w:t>
            </w:r>
            <w:r w:rsidRPr="00A06210">
              <w:rPr>
                <w:sz w:val="20"/>
                <w:szCs w:val="20"/>
              </w:rPr>
              <w:t xml:space="preserve">w zarządzaniu rozwiązaniami sieciowymi oraz posiada certyfikat </w:t>
            </w:r>
            <w:r w:rsidRPr="00187BF8">
              <w:rPr>
                <w:b/>
                <w:color w:val="C00000"/>
                <w:sz w:val="20"/>
                <w:szCs w:val="20"/>
              </w:rPr>
              <w:t>CCNP ENT</w:t>
            </w:r>
          </w:p>
        </w:tc>
      </w:tr>
      <w:tr w:rsidR="00187BF8" w14:paraId="3AE82F8D" w14:textId="77777777" w:rsidTr="00B20FA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0892D" w14:textId="77777777" w:rsidR="00187BF8" w:rsidRDefault="00187BF8" w:rsidP="00187B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</w:p>
          <w:p w14:paraId="61FB9AA9" w14:textId="77777777" w:rsidR="00187BF8" w:rsidRDefault="00187BF8" w:rsidP="00187BF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3BAD" w14:textId="77777777" w:rsidR="00187BF8" w:rsidRPr="00187BF8" w:rsidRDefault="00187BF8" w:rsidP="00187BF8">
            <w:pPr>
              <w:jc w:val="both"/>
              <w:rPr>
                <w:color w:val="C00000"/>
                <w:sz w:val="20"/>
                <w:szCs w:val="20"/>
              </w:rPr>
            </w:pPr>
            <w:r w:rsidRPr="002D4EE9"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2D4EE9">
              <w:rPr>
                <w:sz w:val="20"/>
                <w:szCs w:val="20"/>
              </w:rPr>
              <w:t xml:space="preserve">doświadczenie (minimum 3 letnie) </w:t>
            </w:r>
            <w:r w:rsidRPr="002D4EE9">
              <w:rPr>
                <w:sz w:val="20"/>
                <w:szCs w:val="20"/>
                <w:highlight w:val="yellow"/>
              </w:rPr>
              <w:t>………… letnie (wpisać ilość lat)</w:t>
            </w:r>
            <w:r w:rsidRPr="002D4EE9">
              <w:rPr>
                <w:sz w:val="20"/>
                <w:szCs w:val="20"/>
              </w:rPr>
              <w:t xml:space="preserve"> w zarządzaniu rozwiązaniami sieciowymi oraz posiada certyfikat </w:t>
            </w:r>
            <w:r w:rsidRPr="00187BF8">
              <w:rPr>
                <w:b/>
                <w:color w:val="C00000"/>
                <w:sz w:val="20"/>
                <w:szCs w:val="20"/>
              </w:rPr>
              <w:t>CCNP ENT</w:t>
            </w:r>
          </w:p>
          <w:p w14:paraId="0C693378" w14:textId="196E13D3" w:rsidR="00187BF8" w:rsidRDefault="00187BF8" w:rsidP="00187BF8">
            <w:pPr>
              <w:jc w:val="both"/>
              <w:rPr>
                <w:bCs/>
                <w:iCs/>
                <w:color w:val="000000"/>
                <w:lang w:eastAsia="zh-CN"/>
              </w:rPr>
            </w:pPr>
          </w:p>
        </w:tc>
      </w:tr>
      <w:tr w:rsidR="00187BF8" w14:paraId="6C01A4F6" w14:textId="77777777" w:rsidTr="00B20FA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50AC" w14:textId="77777777" w:rsidR="00187BF8" w:rsidRDefault="00187BF8" w:rsidP="00187B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</w:p>
          <w:p w14:paraId="2B307A27" w14:textId="77777777" w:rsidR="00187BF8" w:rsidRDefault="00187BF8" w:rsidP="00187BF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D512" w14:textId="77777777" w:rsidR="00187BF8" w:rsidRPr="00187BF8" w:rsidRDefault="00187BF8" w:rsidP="00187BF8">
            <w:pPr>
              <w:jc w:val="both"/>
              <w:rPr>
                <w:b/>
                <w:color w:val="C00000"/>
                <w:sz w:val="20"/>
                <w:szCs w:val="20"/>
              </w:rPr>
            </w:pPr>
            <w:r w:rsidRPr="002D4EE9"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2D4EE9">
              <w:rPr>
                <w:sz w:val="20"/>
                <w:szCs w:val="20"/>
              </w:rPr>
              <w:t xml:space="preserve">doświadczenie (minimum 3 letnie) </w:t>
            </w:r>
            <w:r w:rsidRPr="002D4EE9">
              <w:rPr>
                <w:sz w:val="20"/>
                <w:szCs w:val="20"/>
                <w:highlight w:val="yellow"/>
              </w:rPr>
              <w:t>………… letnie (wpisać ilość lat)</w:t>
            </w:r>
            <w:r w:rsidRPr="002D4EE9">
              <w:rPr>
                <w:sz w:val="20"/>
                <w:szCs w:val="20"/>
              </w:rPr>
              <w:t xml:space="preserve"> w zarządzaniu rozwiązaniami sieciowymi oraz posiada certyfikat </w:t>
            </w:r>
            <w:r w:rsidRPr="00187BF8">
              <w:rPr>
                <w:b/>
                <w:color w:val="C00000"/>
                <w:sz w:val="20"/>
                <w:szCs w:val="20"/>
              </w:rPr>
              <w:t>CCNP ENT</w:t>
            </w:r>
          </w:p>
          <w:p w14:paraId="7DCAE6B5" w14:textId="772D3443" w:rsidR="00187BF8" w:rsidRDefault="00187BF8" w:rsidP="00187BF8">
            <w:pPr>
              <w:jc w:val="both"/>
              <w:rPr>
                <w:bCs/>
                <w:iCs/>
                <w:color w:val="000000"/>
                <w:lang w:eastAsia="zh-CN"/>
              </w:rPr>
            </w:pPr>
          </w:p>
        </w:tc>
      </w:tr>
      <w:tr w:rsidR="00187BF8" w14:paraId="02135298" w14:textId="77777777" w:rsidTr="00B20FA2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C1B5" w14:textId="77777777" w:rsidR="00187BF8" w:rsidRDefault="00187BF8" w:rsidP="00187B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</w:p>
          <w:p w14:paraId="30DB1876" w14:textId="77777777" w:rsidR="00187BF8" w:rsidRDefault="00187BF8" w:rsidP="00187BF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B40E" w14:textId="77777777" w:rsidR="00187BF8" w:rsidRPr="00187BF8" w:rsidRDefault="00187BF8" w:rsidP="00187BF8">
            <w:pPr>
              <w:jc w:val="both"/>
              <w:rPr>
                <w:b/>
                <w:color w:val="C00000"/>
                <w:sz w:val="20"/>
                <w:szCs w:val="20"/>
              </w:rPr>
            </w:pPr>
            <w:r w:rsidRPr="002D4EE9"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Pr="002D4EE9">
              <w:rPr>
                <w:sz w:val="20"/>
                <w:szCs w:val="20"/>
              </w:rPr>
              <w:t xml:space="preserve">doświadczenie (minimum 3 letnie) </w:t>
            </w:r>
            <w:r w:rsidRPr="002D4EE9">
              <w:rPr>
                <w:sz w:val="20"/>
                <w:szCs w:val="20"/>
                <w:highlight w:val="yellow"/>
              </w:rPr>
              <w:t>………… letnie (wpisać ilość lat)</w:t>
            </w:r>
            <w:r w:rsidRPr="002D4EE9">
              <w:rPr>
                <w:sz w:val="20"/>
                <w:szCs w:val="20"/>
              </w:rPr>
              <w:t xml:space="preserve"> w zarządzaniu rozwiązaniami sieciowymi oraz posiada certyfikat </w:t>
            </w:r>
            <w:r w:rsidRPr="00187BF8">
              <w:rPr>
                <w:b/>
                <w:color w:val="C00000"/>
                <w:sz w:val="20"/>
                <w:szCs w:val="20"/>
              </w:rPr>
              <w:t>CCNP ENT</w:t>
            </w:r>
          </w:p>
          <w:p w14:paraId="60464008" w14:textId="180CC837" w:rsidR="00187BF8" w:rsidRDefault="00187BF8" w:rsidP="00187BF8">
            <w:pPr>
              <w:jc w:val="both"/>
              <w:rPr>
                <w:bCs/>
                <w:iCs/>
                <w:color w:val="000000"/>
                <w:lang w:eastAsia="zh-CN"/>
              </w:rPr>
            </w:pPr>
          </w:p>
        </w:tc>
      </w:tr>
    </w:tbl>
    <w:p w14:paraId="28ABA444" w14:textId="3BC565CA" w:rsidR="00E7069C" w:rsidRDefault="00E7069C" w:rsidP="00E7069C">
      <w:pPr>
        <w:jc w:val="right"/>
        <w:rPr>
          <w:sz w:val="22"/>
          <w:szCs w:val="22"/>
        </w:rPr>
      </w:pPr>
    </w:p>
    <w:p w14:paraId="1EDED146" w14:textId="77777777" w:rsidR="002342F6" w:rsidRDefault="002342F6" w:rsidP="00E7069C">
      <w:pPr>
        <w:jc w:val="right"/>
        <w:rPr>
          <w:sz w:val="22"/>
          <w:szCs w:val="22"/>
        </w:rPr>
      </w:pPr>
    </w:p>
    <w:p w14:paraId="5BC9866A" w14:textId="77777777" w:rsidR="00E7069C" w:rsidRPr="00C81224" w:rsidRDefault="00E7069C" w:rsidP="00E7069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60DB4A41" w14:textId="77777777" w:rsidR="009C34F3" w:rsidRPr="00A46C11" w:rsidRDefault="009C34F3" w:rsidP="009C34F3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A46C11">
        <w:rPr>
          <w:color w:val="000000"/>
          <w:sz w:val="20"/>
          <w:szCs w:val="20"/>
          <w:lang w:eastAsia="ar-SA"/>
        </w:rPr>
        <w:t xml:space="preserve">Jesteśmy </w:t>
      </w:r>
      <w:r w:rsidRPr="00A46C11">
        <w:rPr>
          <w:sz w:val="20"/>
          <w:szCs w:val="20"/>
          <w:lang w:eastAsia="ar-SA"/>
        </w:rPr>
        <w:t>związani niniejszą ofertą przez okres wskazany w SWZ, licząc od dnia upływu terminu składania ofert, wskazanego w dokumentach zamówienia.</w:t>
      </w:r>
    </w:p>
    <w:p w14:paraId="57BC9C5E" w14:textId="77777777" w:rsidR="009C34F3" w:rsidRPr="00A46C11" w:rsidRDefault="009C34F3" w:rsidP="009C34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A46C1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A46C11">
        <w:rPr>
          <w:sz w:val="20"/>
          <w:szCs w:val="20"/>
        </w:rPr>
        <w:t xml:space="preserve"> i nie wnosimy</w:t>
      </w:r>
      <w:r w:rsidRPr="00A46C11">
        <w:rPr>
          <w:color w:val="000000"/>
          <w:sz w:val="20"/>
          <w:szCs w:val="20"/>
        </w:rPr>
        <w:t xml:space="preserve"> do nich żadnych </w:t>
      </w:r>
      <w:r w:rsidRPr="00A46C11">
        <w:rPr>
          <w:sz w:val="20"/>
          <w:szCs w:val="20"/>
        </w:rPr>
        <w:t>zastrzeżeń.</w:t>
      </w:r>
    </w:p>
    <w:p w14:paraId="0D527638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2F8E0B07" w14:textId="77777777" w:rsidR="00E7069C" w:rsidRPr="00C81224" w:rsidRDefault="00E7069C" w:rsidP="00E7069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49C65C" w14:textId="77777777" w:rsidR="00E7069C" w:rsidRPr="00C81224" w:rsidRDefault="00E7069C" w:rsidP="00E7069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4BA7D0" w14:textId="77777777" w:rsidR="00E7069C" w:rsidRPr="00C81224" w:rsidRDefault="00E7069C" w:rsidP="00E7069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7069C" w:rsidRPr="00C81224" w14:paraId="14C54EE0" w14:textId="77777777" w:rsidTr="00C15E5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1C216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F9292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1416B6F2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51577" w14:textId="77777777" w:rsidR="00E7069C" w:rsidRPr="00C81224" w:rsidRDefault="00E7069C" w:rsidP="00C15E5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E7069C" w:rsidRPr="00C81224" w14:paraId="49D7555C" w14:textId="77777777" w:rsidTr="00C15E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F9647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516C3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6D8C9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7069C" w:rsidRPr="00C81224" w14:paraId="408B35E3" w14:textId="77777777" w:rsidTr="00C15E5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2890E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0C7BC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B557C" w14:textId="77777777" w:rsidR="00E7069C" w:rsidRPr="00C81224" w:rsidRDefault="00E7069C" w:rsidP="00C15E5A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79F1603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6D1C550B" w14:textId="77777777" w:rsidR="00E7069C" w:rsidRPr="00C81224" w:rsidRDefault="00E7069C" w:rsidP="00E7069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72F76CAC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1910EF0F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9AFCD91" w14:textId="77777777" w:rsidR="00E7069C" w:rsidRPr="00C81224" w:rsidRDefault="00E7069C" w:rsidP="00E7069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286E1994" w14:textId="77777777" w:rsidR="00E7069C" w:rsidRPr="00C81224" w:rsidRDefault="00E7069C" w:rsidP="00E7069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2ACEA274" w14:textId="2BB9BBE8" w:rsidR="00FE545C" w:rsidRDefault="00E7069C" w:rsidP="00E7069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F6A8E53" w14:textId="05E2ADDE" w:rsidR="00E7069C" w:rsidRDefault="00E7069C" w:rsidP="00E7069C">
      <w:pPr>
        <w:jc w:val="both"/>
        <w:rPr>
          <w:sz w:val="20"/>
          <w:szCs w:val="20"/>
        </w:rPr>
      </w:pPr>
    </w:p>
    <w:p w14:paraId="6434DB76" w14:textId="5AD43873" w:rsidR="00E7069C" w:rsidRDefault="00E7069C" w:rsidP="003F5754">
      <w:pPr>
        <w:jc w:val="center"/>
        <w:rPr>
          <w:sz w:val="20"/>
          <w:szCs w:val="20"/>
        </w:rPr>
      </w:pPr>
    </w:p>
    <w:p w14:paraId="52E08E08" w14:textId="77777777" w:rsidR="00BF697D" w:rsidRDefault="00BF697D" w:rsidP="00BF697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Ofertę sporządzoną w języku polskim, składa się, pod rygorem nieważności, 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w postaci elektronicznej i opatruje podpisem kwalifikowanym podpisem elektronicznym lub podpisem zaufanym lub podpisem osobistym</w:t>
      </w:r>
      <w:r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p w14:paraId="6AEE7E91" w14:textId="2C229EC5" w:rsidR="00E7069C" w:rsidRDefault="00E7069C" w:rsidP="00BF697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A7A7B1B" w14:textId="77777777" w:rsidR="00E7069C" w:rsidRPr="00FC7F27" w:rsidRDefault="00E7069C" w:rsidP="00E7069C">
      <w:pPr>
        <w:rPr>
          <w:sz w:val="20"/>
          <w:szCs w:val="20"/>
        </w:rPr>
      </w:pPr>
    </w:p>
    <w:p w14:paraId="27D1B385" w14:textId="77777777" w:rsidR="00E7069C" w:rsidRPr="00FC7F27" w:rsidRDefault="00E7069C" w:rsidP="00E7069C">
      <w:pPr>
        <w:rPr>
          <w:sz w:val="20"/>
          <w:szCs w:val="20"/>
        </w:rPr>
      </w:pPr>
    </w:p>
    <w:p w14:paraId="32E0C0B2" w14:textId="77777777" w:rsidR="00E7069C" w:rsidRPr="00FC7F27" w:rsidRDefault="00E7069C" w:rsidP="00E7069C">
      <w:pPr>
        <w:rPr>
          <w:sz w:val="20"/>
          <w:szCs w:val="20"/>
        </w:rPr>
      </w:pPr>
    </w:p>
    <w:p w14:paraId="734D3C29" w14:textId="77777777" w:rsidR="00E7069C" w:rsidRDefault="00E7069C" w:rsidP="00E7069C">
      <w:pPr>
        <w:rPr>
          <w:sz w:val="20"/>
          <w:szCs w:val="20"/>
        </w:rPr>
      </w:pPr>
    </w:p>
    <w:p w14:paraId="7509E661" w14:textId="77777777" w:rsidR="00E7069C" w:rsidRDefault="00E7069C" w:rsidP="00E7069C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17D81040" w14:textId="77777777" w:rsidR="00E7069C" w:rsidRPr="00FC7F27" w:rsidRDefault="00E7069C" w:rsidP="00E7069C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1A8673EA" w14:textId="77777777" w:rsidR="00E7069C" w:rsidRPr="00E7069C" w:rsidRDefault="00E7069C" w:rsidP="00E7069C">
      <w:pPr>
        <w:jc w:val="both"/>
        <w:rPr>
          <w:sz w:val="20"/>
          <w:szCs w:val="20"/>
        </w:rPr>
      </w:pPr>
    </w:p>
    <w:sectPr w:rsidR="00E7069C" w:rsidRPr="00E7069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55C5C" w14:textId="77777777" w:rsidR="00D86BAE" w:rsidRDefault="00D86BAE">
      <w:r>
        <w:separator/>
      </w:r>
    </w:p>
  </w:endnote>
  <w:endnote w:type="continuationSeparator" w:id="0">
    <w:p w14:paraId="14D02AB1" w14:textId="77777777" w:rsidR="00D86BAE" w:rsidRDefault="00D8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A195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26640" w14:textId="77777777" w:rsidR="00D86BAE" w:rsidRDefault="00D86BAE">
      <w:r>
        <w:separator/>
      </w:r>
    </w:p>
  </w:footnote>
  <w:footnote w:type="continuationSeparator" w:id="0">
    <w:p w14:paraId="601EC75B" w14:textId="77777777" w:rsidR="00D86BAE" w:rsidRDefault="00D86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F7C"/>
    <w:rsid w:val="00012286"/>
    <w:rsid w:val="00025046"/>
    <w:rsid w:val="00053E4F"/>
    <w:rsid w:val="000545BA"/>
    <w:rsid w:val="00071587"/>
    <w:rsid w:val="00071CCC"/>
    <w:rsid w:val="00095424"/>
    <w:rsid w:val="000B731D"/>
    <w:rsid w:val="000D6134"/>
    <w:rsid w:val="000E09C7"/>
    <w:rsid w:val="000F6589"/>
    <w:rsid w:val="00106636"/>
    <w:rsid w:val="00116EC6"/>
    <w:rsid w:val="001801DD"/>
    <w:rsid w:val="00187BF8"/>
    <w:rsid w:val="001D4612"/>
    <w:rsid w:val="00207E98"/>
    <w:rsid w:val="002267FA"/>
    <w:rsid w:val="002342F6"/>
    <w:rsid w:val="002723B0"/>
    <w:rsid w:val="00315A4A"/>
    <w:rsid w:val="00327117"/>
    <w:rsid w:val="003F5754"/>
    <w:rsid w:val="004B7300"/>
    <w:rsid w:val="004C6753"/>
    <w:rsid w:val="004E2579"/>
    <w:rsid w:val="004F0F7C"/>
    <w:rsid w:val="00511E68"/>
    <w:rsid w:val="00595C87"/>
    <w:rsid w:val="00597474"/>
    <w:rsid w:val="005B0BE8"/>
    <w:rsid w:val="005B51DA"/>
    <w:rsid w:val="005D2C65"/>
    <w:rsid w:val="005E6D94"/>
    <w:rsid w:val="00600952"/>
    <w:rsid w:val="00630F6F"/>
    <w:rsid w:val="0063384F"/>
    <w:rsid w:val="00643C6F"/>
    <w:rsid w:val="00646202"/>
    <w:rsid w:val="0065290F"/>
    <w:rsid w:val="006815F6"/>
    <w:rsid w:val="00685444"/>
    <w:rsid w:val="00716395"/>
    <w:rsid w:val="00724260"/>
    <w:rsid w:val="007748F0"/>
    <w:rsid w:val="007A4321"/>
    <w:rsid w:val="007E038D"/>
    <w:rsid w:val="00833933"/>
    <w:rsid w:val="00853083"/>
    <w:rsid w:val="008B2F0C"/>
    <w:rsid w:val="008B4928"/>
    <w:rsid w:val="008D2AB8"/>
    <w:rsid w:val="008F1C66"/>
    <w:rsid w:val="00921020"/>
    <w:rsid w:val="009218B6"/>
    <w:rsid w:val="00967D01"/>
    <w:rsid w:val="00970FE4"/>
    <w:rsid w:val="009B455D"/>
    <w:rsid w:val="009C34F3"/>
    <w:rsid w:val="009F4AAB"/>
    <w:rsid w:val="00A0022B"/>
    <w:rsid w:val="00A06210"/>
    <w:rsid w:val="00A346FE"/>
    <w:rsid w:val="00A46C11"/>
    <w:rsid w:val="00A47B4D"/>
    <w:rsid w:val="00A83018"/>
    <w:rsid w:val="00B204AC"/>
    <w:rsid w:val="00B61EF3"/>
    <w:rsid w:val="00B753D1"/>
    <w:rsid w:val="00B774DC"/>
    <w:rsid w:val="00BF697D"/>
    <w:rsid w:val="00C306A1"/>
    <w:rsid w:val="00C969A6"/>
    <w:rsid w:val="00CA7D36"/>
    <w:rsid w:val="00D01C29"/>
    <w:rsid w:val="00D24208"/>
    <w:rsid w:val="00D60C38"/>
    <w:rsid w:val="00D66893"/>
    <w:rsid w:val="00D86BAE"/>
    <w:rsid w:val="00D90ACB"/>
    <w:rsid w:val="00DC1500"/>
    <w:rsid w:val="00DE2437"/>
    <w:rsid w:val="00E44371"/>
    <w:rsid w:val="00E7069C"/>
    <w:rsid w:val="00E949B0"/>
    <w:rsid w:val="00F00591"/>
    <w:rsid w:val="00F10791"/>
    <w:rsid w:val="00F51688"/>
    <w:rsid w:val="00F53146"/>
    <w:rsid w:val="00F7354B"/>
    <w:rsid w:val="00F90D79"/>
    <w:rsid w:val="00F91018"/>
    <w:rsid w:val="00FA0F30"/>
    <w:rsid w:val="00FA51A4"/>
    <w:rsid w:val="00FE04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B0694"/>
  <w15:chartTrackingRefBased/>
  <w15:docId w15:val="{89FAE6F5-F8B4-4828-AD4F-15972F37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0D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1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01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01C2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1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1C2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9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D78A4-83CA-4E5E-8F07-CF8750A8F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78</TotalTime>
  <Pages>3</Pages>
  <Words>597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Jolata Oleksy</cp:lastModifiedBy>
  <cp:revision>11</cp:revision>
  <cp:lastPrinted>2022-12-02T12:40:00Z</cp:lastPrinted>
  <dcterms:created xsi:type="dcterms:W3CDTF">2023-01-31T15:27:00Z</dcterms:created>
  <dcterms:modified xsi:type="dcterms:W3CDTF">2023-02-03T12:55:00Z</dcterms:modified>
</cp:coreProperties>
</file>