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B" w14:textId="5DF14F0F" w:rsidR="00963479" w:rsidRPr="00960B79" w:rsidRDefault="00963479" w:rsidP="001A52DE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2225DA">
        <w:rPr>
          <w:sz w:val="22"/>
          <w:szCs w:val="22"/>
        </w:rPr>
        <w:t>4</w:t>
      </w: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B643326" w:rsidR="009634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4E0B3230" w14:textId="77777777" w:rsidR="005F5CC9" w:rsidRPr="00960B79" w:rsidRDefault="005F5CC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48A1BEE1" w14:textId="77777777" w:rsidR="001A52DE" w:rsidRPr="000E1D04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A52DE" w:rsidRPr="000E1D04">
        <w:rPr>
          <w:b/>
          <w:bCs/>
          <w:sz w:val="22"/>
          <w:szCs w:val="22"/>
        </w:rPr>
        <w:t xml:space="preserve">usługę transportowa – wynajem autokaru w celu realizacji dwudniowej wizyty studyjnej w I kw. 2023 r. Świerk – NCBJ dla </w:t>
      </w:r>
      <w:proofErr w:type="spellStart"/>
      <w:r w:rsidR="001A52DE" w:rsidRPr="000E1D04">
        <w:rPr>
          <w:b/>
          <w:bCs/>
          <w:sz w:val="22"/>
          <w:szCs w:val="22"/>
        </w:rPr>
        <w:t>WFiIS</w:t>
      </w:r>
      <w:proofErr w:type="spellEnd"/>
      <w:r w:rsidR="001A52DE" w:rsidRPr="000E1D04">
        <w:rPr>
          <w:b/>
          <w:bCs/>
          <w:sz w:val="22"/>
          <w:szCs w:val="22"/>
        </w:rPr>
        <w:t xml:space="preserve"> –KC-zp.272-55/23</w:t>
      </w:r>
      <w:r w:rsidR="001A52DE" w:rsidRPr="000E1D04">
        <w:rPr>
          <w:sz w:val="22"/>
          <w:szCs w:val="22"/>
        </w:rPr>
        <w:t>, w terminie</w:t>
      </w:r>
      <w:bookmarkStart w:id="0" w:name="_Hlk98142550"/>
      <w:r w:rsidR="001A52DE" w:rsidRPr="000E1D04">
        <w:rPr>
          <w:sz w:val="22"/>
          <w:szCs w:val="22"/>
        </w:rPr>
        <w:t>: do 2 m-</w:t>
      </w:r>
      <w:proofErr w:type="spellStart"/>
      <w:r w:rsidR="001A52DE" w:rsidRPr="000E1D04">
        <w:rPr>
          <w:sz w:val="22"/>
          <w:szCs w:val="22"/>
        </w:rPr>
        <w:t>cy</w:t>
      </w:r>
      <w:proofErr w:type="spellEnd"/>
      <w:r w:rsidR="001A52DE" w:rsidRPr="000E1D04">
        <w:rPr>
          <w:sz w:val="22"/>
          <w:szCs w:val="22"/>
        </w:rPr>
        <w:t xml:space="preserve"> od daty podpisania niniejszej umowy</w:t>
      </w:r>
      <w:bookmarkEnd w:id="0"/>
      <w:r w:rsidR="001A52DE" w:rsidRPr="000E1D04">
        <w:rPr>
          <w:sz w:val="22"/>
          <w:szCs w:val="22"/>
        </w:rPr>
        <w:t>.</w:t>
      </w:r>
    </w:p>
    <w:p w14:paraId="1696D331" w14:textId="32F07FAC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="001A52DE">
        <w:rPr>
          <w:sz w:val="22"/>
          <w:szCs w:val="22"/>
        </w:rPr>
        <w:t xml:space="preserve">, </w:t>
      </w:r>
      <w:r w:rsidR="001A52DE" w:rsidRPr="00A76D2A">
        <w:rPr>
          <w:szCs w:val="24"/>
          <w:lang w:eastAsia="x-none"/>
        </w:rPr>
        <w:t>który stanowi integralną cześć niniejszej umowy.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093A12CB" w:rsidR="00225D2F" w:rsidRPr="000E1D04" w:rsidRDefault="00225D2F" w:rsidP="00225D2F">
      <w:pPr>
        <w:jc w:val="both"/>
        <w:rPr>
          <w:sz w:val="22"/>
          <w:szCs w:val="22"/>
        </w:rPr>
      </w:pPr>
      <w:r w:rsidRPr="000E1D04">
        <w:rPr>
          <w:sz w:val="22"/>
          <w:szCs w:val="22"/>
        </w:rPr>
        <w:t>1</w:t>
      </w:r>
      <w:r w:rsidR="001A52DE" w:rsidRPr="000E1D04">
        <w:rPr>
          <w:sz w:val="22"/>
          <w:szCs w:val="22"/>
        </w:rPr>
        <w:t>.</w:t>
      </w:r>
      <w:r w:rsidR="000E1D04" w:rsidRPr="000E1D04">
        <w:rPr>
          <w:sz w:val="22"/>
          <w:szCs w:val="22"/>
        </w:rPr>
        <w:t xml:space="preserve"> </w:t>
      </w:r>
      <w:r w:rsidRPr="000E1D04">
        <w:rPr>
          <w:sz w:val="22"/>
          <w:szCs w:val="22"/>
        </w:rPr>
        <w:t>Zleceniobiorca zobowiązuje się do realizacji usług transportowych z należytą starannością.</w:t>
      </w:r>
      <w:r w:rsidRPr="000E1D04">
        <w:rPr>
          <w:sz w:val="22"/>
          <w:szCs w:val="22"/>
        </w:rPr>
        <w:br/>
        <w:t xml:space="preserve">2. </w:t>
      </w:r>
      <w:r w:rsidR="001A52DE" w:rsidRPr="000E1D04">
        <w:rPr>
          <w:sz w:val="22"/>
          <w:szCs w:val="22"/>
        </w:rPr>
        <w:t xml:space="preserve"> </w:t>
      </w:r>
      <w:r w:rsidRPr="000E1D04">
        <w:rPr>
          <w:sz w:val="22"/>
          <w:szCs w:val="22"/>
        </w:rPr>
        <w:t xml:space="preserve">Zleceniobiorca oświadcza, że posiada aktualne zezwolenie do wykonania usług transportowych. </w:t>
      </w:r>
    </w:p>
    <w:p w14:paraId="2D8C3237" w14:textId="77777777" w:rsidR="00225D2F" w:rsidRPr="000E1D04" w:rsidRDefault="00225D2F" w:rsidP="00225D2F">
      <w:pPr>
        <w:jc w:val="both"/>
        <w:rPr>
          <w:sz w:val="22"/>
          <w:szCs w:val="22"/>
        </w:rPr>
      </w:pPr>
      <w:r w:rsidRPr="000E1D04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0E1D04" w:rsidRDefault="00225D2F" w:rsidP="00225D2F">
      <w:pPr>
        <w:jc w:val="both"/>
        <w:rPr>
          <w:sz w:val="22"/>
          <w:szCs w:val="22"/>
        </w:rPr>
      </w:pPr>
      <w:r w:rsidRPr="000E1D04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 w:rsidRPr="000E1D04">
        <w:rPr>
          <w:sz w:val="22"/>
          <w:szCs w:val="22"/>
        </w:rPr>
        <w:t>.</w:t>
      </w:r>
    </w:p>
    <w:p w14:paraId="21C1CF0E" w14:textId="77777777" w:rsidR="00225D2F" w:rsidRPr="000E1D04" w:rsidRDefault="00225D2F" w:rsidP="00225D2F">
      <w:pPr>
        <w:jc w:val="both"/>
        <w:rPr>
          <w:sz w:val="22"/>
          <w:szCs w:val="22"/>
        </w:rPr>
      </w:pPr>
      <w:r w:rsidRPr="000E1D04">
        <w:rPr>
          <w:sz w:val="22"/>
          <w:szCs w:val="22"/>
        </w:rPr>
        <w:t>5. W ramach niniejszej umowy Zleceniobiorca zobowiązuje się do:</w:t>
      </w:r>
    </w:p>
    <w:p w14:paraId="23310AA7" w14:textId="3B093DE5" w:rsidR="00225D2F" w:rsidRPr="000E1D0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0E1D04">
        <w:rPr>
          <w:sz w:val="22"/>
          <w:szCs w:val="22"/>
        </w:rPr>
        <w:t xml:space="preserve">a) </w:t>
      </w:r>
      <w:bookmarkStart w:id="1" w:name="_Hlk32825785"/>
      <w:r w:rsidRPr="000E1D04">
        <w:rPr>
          <w:sz w:val="22"/>
          <w:szCs w:val="22"/>
        </w:rPr>
        <w:t xml:space="preserve">zapewnienia </w:t>
      </w:r>
      <w:r w:rsidR="001A52DE" w:rsidRPr="000E1D04">
        <w:rPr>
          <w:sz w:val="22"/>
          <w:szCs w:val="22"/>
        </w:rPr>
        <w:t>autokaru</w:t>
      </w:r>
      <w:r w:rsidRPr="000E1D04">
        <w:rPr>
          <w:sz w:val="22"/>
          <w:szCs w:val="22"/>
        </w:rPr>
        <w:t xml:space="preserve"> posiadają</w:t>
      </w:r>
      <w:r w:rsidR="00065CB4" w:rsidRPr="000E1D04">
        <w:rPr>
          <w:sz w:val="22"/>
          <w:szCs w:val="22"/>
        </w:rPr>
        <w:t>c</w:t>
      </w:r>
      <w:r w:rsidR="0012523D" w:rsidRPr="000E1D04">
        <w:rPr>
          <w:sz w:val="22"/>
          <w:szCs w:val="22"/>
        </w:rPr>
        <w:t>ego</w:t>
      </w:r>
      <w:r w:rsidRPr="000E1D04">
        <w:rPr>
          <w:sz w:val="22"/>
          <w:szCs w:val="22"/>
        </w:rPr>
        <w:t xml:space="preserve"> </w:t>
      </w:r>
      <w:r w:rsidR="001A52DE" w:rsidRPr="000E1D04">
        <w:rPr>
          <w:sz w:val="22"/>
          <w:szCs w:val="22"/>
        </w:rPr>
        <w:t>minimum 50</w:t>
      </w:r>
      <w:r w:rsidRPr="000E1D04">
        <w:rPr>
          <w:sz w:val="22"/>
          <w:szCs w:val="22"/>
        </w:rPr>
        <w:t xml:space="preserve"> miejsc </w:t>
      </w:r>
      <w:r w:rsidR="003C7F88" w:rsidRPr="000E1D04">
        <w:rPr>
          <w:sz w:val="22"/>
          <w:szCs w:val="22"/>
        </w:rPr>
        <w:t>pasażerski</w:t>
      </w:r>
      <w:r w:rsidR="00065CB4" w:rsidRPr="000E1D04">
        <w:rPr>
          <w:sz w:val="22"/>
          <w:szCs w:val="22"/>
        </w:rPr>
        <w:t>ch</w:t>
      </w:r>
      <w:r w:rsidR="001A52DE" w:rsidRPr="000E1D04">
        <w:rPr>
          <w:sz w:val="22"/>
          <w:szCs w:val="22"/>
        </w:rPr>
        <w:t xml:space="preserve"> oraz bagażnik</w:t>
      </w:r>
      <w:r w:rsidR="001C1B29" w:rsidRPr="000E1D04">
        <w:rPr>
          <w:sz w:val="22"/>
          <w:szCs w:val="22"/>
        </w:rPr>
        <w:t>,</w:t>
      </w:r>
      <w:r w:rsidRPr="000E1D04">
        <w:rPr>
          <w:sz w:val="22"/>
          <w:szCs w:val="22"/>
        </w:rPr>
        <w:t xml:space="preserve"> sprawn</w:t>
      </w:r>
      <w:r w:rsidR="0012523D" w:rsidRPr="000E1D04">
        <w:rPr>
          <w:sz w:val="22"/>
          <w:szCs w:val="22"/>
        </w:rPr>
        <w:t>ego</w:t>
      </w:r>
      <w:r w:rsidRPr="000E1D04">
        <w:rPr>
          <w:sz w:val="22"/>
          <w:szCs w:val="22"/>
        </w:rPr>
        <w:t xml:space="preserve"> technicznie i dopuszczon</w:t>
      </w:r>
      <w:r w:rsidR="0012523D" w:rsidRPr="000E1D04">
        <w:rPr>
          <w:sz w:val="22"/>
          <w:szCs w:val="22"/>
        </w:rPr>
        <w:t>ego</w:t>
      </w:r>
      <w:r w:rsidRPr="000E1D04">
        <w:rPr>
          <w:sz w:val="22"/>
          <w:szCs w:val="22"/>
        </w:rPr>
        <w:t xml:space="preserve"> do ruchu zgodnie z odrębnymi przepisami</w:t>
      </w:r>
      <w:r w:rsidR="0037566D" w:rsidRPr="000E1D04">
        <w:rPr>
          <w:sz w:val="22"/>
          <w:szCs w:val="22"/>
        </w:rPr>
        <w:t>.</w:t>
      </w:r>
      <w:r w:rsidRPr="000E1D04">
        <w:rPr>
          <w:sz w:val="22"/>
          <w:szCs w:val="22"/>
        </w:rPr>
        <w:t xml:space="preserve"> </w:t>
      </w:r>
      <w:bookmarkEnd w:id="1"/>
      <w:r w:rsidR="001A52DE" w:rsidRPr="000E1D04">
        <w:rPr>
          <w:sz w:val="22"/>
          <w:szCs w:val="22"/>
        </w:rPr>
        <w:t>Pojazd marki …………, r</w:t>
      </w:r>
      <w:r w:rsidRPr="000E1D04">
        <w:rPr>
          <w:sz w:val="22"/>
          <w:szCs w:val="22"/>
        </w:rPr>
        <w:t xml:space="preserve">ok produkcji </w:t>
      </w:r>
      <w:bookmarkStart w:id="2" w:name="_Hlk32492227"/>
      <w:r w:rsidR="00065CB4" w:rsidRPr="000E1D04">
        <w:rPr>
          <w:sz w:val="22"/>
          <w:szCs w:val="22"/>
        </w:rPr>
        <w:t>pojazd</w:t>
      </w:r>
      <w:r w:rsidR="0012523D" w:rsidRPr="000E1D04">
        <w:rPr>
          <w:sz w:val="22"/>
          <w:szCs w:val="22"/>
        </w:rPr>
        <w:t>u przeznaczonego do realizacji umowy</w:t>
      </w:r>
      <w:r w:rsidR="00065CB4" w:rsidRPr="000E1D04">
        <w:rPr>
          <w:sz w:val="22"/>
          <w:szCs w:val="22"/>
        </w:rPr>
        <w:t xml:space="preserve">: </w:t>
      </w:r>
      <w:r w:rsidR="0012523D" w:rsidRPr="000E1D04">
        <w:rPr>
          <w:sz w:val="22"/>
          <w:szCs w:val="22"/>
        </w:rPr>
        <w:t>………………..</w:t>
      </w:r>
      <w:r w:rsidR="001C1B29" w:rsidRPr="000E1D04">
        <w:rPr>
          <w:sz w:val="22"/>
          <w:szCs w:val="22"/>
        </w:rPr>
        <w:t>nr</w:t>
      </w:r>
      <w:r w:rsidRPr="000E1D04">
        <w:rPr>
          <w:sz w:val="22"/>
          <w:szCs w:val="22"/>
        </w:rPr>
        <w:t xml:space="preserve"> rejestracyjny: ………………</w:t>
      </w:r>
      <w:bookmarkEnd w:id="2"/>
      <w:r w:rsidR="00065CB4" w:rsidRPr="000E1D04">
        <w:rPr>
          <w:sz w:val="22"/>
          <w:szCs w:val="22"/>
        </w:rPr>
        <w:t xml:space="preserve">, </w:t>
      </w:r>
    </w:p>
    <w:p w14:paraId="2BBE549C" w14:textId="0CD8A146" w:rsidR="001A52DE" w:rsidRPr="000E1D04" w:rsidRDefault="00225D2F" w:rsidP="001A52DE">
      <w:pPr>
        <w:jc w:val="both"/>
        <w:rPr>
          <w:sz w:val="22"/>
          <w:szCs w:val="22"/>
        </w:rPr>
      </w:pPr>
      <w:r w:rsidRPr="000E1D04">
        <w:rPr>
          <w:sz w:val="22"/>
          <w:szCs w:val="22"/>
        </w:rPr>
        <w:t xml:space="preserve">b) zapewnienia odpowiedniego komfortu </w:t>
      </w:r>
      <w:r w:rsidR="003C7F88" w:rsidRPr="000E1D04">
        <w:rPr>
          <w:sz w:val="22"/>
          <w:szCs w:val="22"/>
        </w:rPr>
        <w:t>pojazd</w:t>
      </w:r>
      <w:r w:rsidR="0012523D" w:rsidRPr="000E1D04">
        <w:rPr>
          <w:sz w:val="22"/>
          <w:szCs w:val="22"/>
        </w:rPr>
        <w:t>u</w:t>
      </w:r>
      <w:r w:rsidRPr="000E1D04">
        <w:rPr>
          <w:sz w:val="22"/>
          <w:szCs w:val="22"/>
        </w:rPr>
        <w:t xml:space="preserve"> </w:t>
      </w:r>
      <w:r w:rsidR="001A52DE" w:rsidRPr="000E1D04">
        <w:rPr>
          <w:sz w:val="22"/>
          <w:szCs w:val="22"/>
        </w:rPr>
        <w:t>tj. odległość między siedzeniami nie może krępować ruchów pasażera, nagłośnienie audio</w:t>
      </w:r>
      <w:r w:rsidR="00087C3F" w:rsidRPr="000E1D04">
        <w:rPr>
          <w:sz w:val="22"/>
          <w:szCs w:val="22"/>
        </w:rPr>
        <w:t xml:space="preserve"> mikrofonem</w:t>
      </w:r>
      <w:r w:rsidR="001A52DE" w:rsidRPr="000E1D04">
        <w:rPr>
          <w:sz w:val="22"/>
          <w:szCs w:val="22"/>
        </w:rPr>
        <w:t>, sprawna klimatyzacja, fotele rozkładane</w:t>
      </w:r>
      <w:r w:rsidR="00087C3F" w:rsidRPr="000E1D04">
        <w:rPr>
          <w:sz w:val="22"/>
          <w:szCs w:val="22"/>
        </w:rPr>
        <w:t xml:space="preserve">. </w:t>
      </w:r>
      <w:r w:rsidR="001A52DE" w:rsidRPr="000E1D04">
        <w:rPr>
          <w:sz w:val="22"/>
          <w:szCs w:val="22"/>
        </w:rPr>
        <w:t>Pojazd powinien być wyposażony w sprawnie działającą i aktualną nawigację GPS.</w:t>
      </w:r>
    </w:p>
    <w:p w14:paraId="3FC0A5C9" w14:textId="57783FAF" w:rsidR="001A52DE" w:rsidRPr="000E1D04" w:rsidRDefault="001A52DE" w:rsidP="001A52DE">
      <w:pPr>
        <w:jc w:val="both"/>
        <w:rPr>
          <w:sz w:val="22"/>
          <w:szCs w:val="22"/>
        </w:rPr>
      </w:pPr>
      <w:r w:rsidRPr="000E1D04">
        <w:rPr>
          <w:sz w:val="22"/>
          <w:szCs w:val="22"/>
        </w:rPr>
        <w:t xml:space="preserve">e) Zapewnienie czystego i estetycznego wnętrza oraz sprawnie działających urządzeń. </w:t>
      </w:r>
    </w:p>
    <w:p w14:paraId="3B2FF2E4" w14:textId="795996E4" w:rsidR="00156B13" w:rsidRPr="000E1D04" w:rsidRDefault="00156B13" w:rsidP="001A52DE">
      <w:pPr>
        <w:jc w:val="both"/>
        <w:rPr>
          <w:sz w:val="22"/>
          <w:szCs w:val="22"/>
        </w:rPr>
      </w:pPr>
      <w:r w:rsidRPr="000E1D04">
        <w:rPr>
          <w:sz w:val="22"/>
          <w:szCs w:val="22"/>
        </w:rPr>
        <w:t>f) Kierowca pojazdu winien przed wyjazdem zapoznać się z trasą przejazdu.</w:t>
      </w:r>
    </w:p>
    <w:p w14:paraId="1999176D" w14:textId="731D7567" w:rsidR="00225D2F" w:rsidRDefault="00225D2F" w:rsidP="00C64548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54A5E34" w14:textId="1BE37C06" w:rsidR="00C64548" w:rsidRPr="00C64548" w:rsidRDefault="00D96870" w:rsidP="00C64548">
      <w:pPr>
        <w:spacing w:line="276" w:lineRule="auto"/>
        <w:jc w:val="both"/>
        <w:rPr>
          <w:sz w:val="22"/>
          <w:szCs w:val="22"/>
        </w:rPr>
      </w:pPr>
      <w:r w:rsidRPr="00C64548">
        <w:rPr>
          <w:sz w:val="22"/>
          <w:szCs w:val="22"/>
        </w:rPr>
        <w:t>7.</w:t>
      </w:r>
      <w:r w:rsidR="00C64548" w:rsidRPr="00C64548">
        <w:rPr>
          <w:sz w:val="22"/>
          <w:szCs w:val="22"/>
        </w:rPr>
        <w:t xml:space="preserve"> Zleceniobiorca jest zobowiązany, w przypadku awarii pojazdu, zapewnić pojazd zastępczy we własnym zakresie i na własny koszt. Czas reakcji w przypadku awarii (wysłania pojazdu zastępczego) nie może być dłuższy niż 30 minut.</w:t>
      </w:r>
    </w:p>
    <w:p w14:paraId="110CA4D2" w14:textId="77777777" w:rsidR="00C64548" w:rsidRPr="00C64548" w:rsidRDefault="00C64548" w:rsidP="00C64548">
      <w:pPr>
        <w:spacing w:line="276" w:lineRule="auto"/>
        <w:jc w:val="both"/>
        <w:rPr>
          <w:sz w:val="22"/>
          <w:szCs w:val="22"/>
        </w:rPr>
      </w:pPr>
      <w:r w:rsidRPr="00C64548">
        <w:rPr>
          <w:sz w:val="22"/>
          <w:szCs w:val="22"/>
        </w:rPr>
        <w:lastRenderedPageBreak/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776D2161" w14:textId="2D1BBB0C" w:rsidR="00D96870" w:rsidRPr="00D96870" w:rsidRDefault="00D96870" w:rsidP="00C64548">
      <w:pPr>
        <w:spacing w:line="276" w:lineRule="auto"/>
        <w:jc w:val="both"/>
        <w:rPr>
          <w:sz w:val="22"/>
          <w:szCs w:val="24"/>
        </w:rPr>
      </w:pPr>
      <w:r w:rsidRPr="00D96870">
        <w:rPr>
          <w:sz w:val="22"/>
          <w:szCs w:val="24"/>
        </w:rPr>
        <w:t xml:space="preserve">8. </w:t>
      </w:r>
      <w:bookmarkStart w:id="3" w:name="_Hlk126059416"/>
      <w:r w:rsidRPr="00D96870">
        <w:rPr>
          <w:sz w:val="22"/>
          <w:szCs w:val="24"/>
        </w:rPr>
        <w:t>Powyższe obowiązki Zleceniobiorca zobowiązuje się realizować w ramach wyjazdu objętego niniejszą umową.</w:t>
      </w:r>
      <w:bookmarkEnd w:id="3"/>
    </w:p>
    <w:p w14:paraId="30A66B18" w14:textId="77777777" w:rsidR="00D96870" w:rsidRPr="00D96870" w:rsidRDefault="00D96870" w:rsidP="00C64548">
      <w:pPr>
        <w:jc w:val="both"/>
        <w:rPr>
          <w:sz w:val="22"/>
          <w:szCs w:val="24"/>
        </w:rPr>
      </w:pPr>
      <w:r w:rsidRPr="00D96870">
        <w:rPr>
          <w:sz w:val="22"/>
          <w:szCs w:val="24"/>
        </w:rPr>
        <w:t xml:space="preserve">9.  </w:t>
      </w:r>
      <w:r w:rsidRPr="00D96870">
        <w:rPr>
          <w:sz w:val="22"/>
          <w:szCs w:val="24"/>
        </w:rPr>
        <w:tab/>
        <w:t>Zleceniobiorca będzie poinformowany o godzinie wyjazdu i miejscu podstawienia autokaru  najpóźniej na  5 dni przed planowanym wyjazdem drogą telefoniczną lub e-mailową.</w:t>
      </w:r>
    </w:p>
    <w:p w14:paraId="7B673E13" w14:textId="4E7C4D1E" w:rsidR="00D96870" w:rsidRPr="00D96870" w:rsidRDefault="00D96870" w:rsidP="00D96870">
      <w:pPr>
        <w:jc w:val="both"/>
        <w:rPr>
          <w:sz w:val="22"/>
          <w:szCs w:val="24"/>
        </w:rPr>
      </w:pPr>
      <w:r w:rsidRPr="00D96870">
        <w:rPr>
          <w:sz w:val="22"/>
          <w:szCs w:val="24"/>
        </w:rPr>
        <w:t xml:space="preserve">10. </w:t>
      </w:r>
      <w:r w:rsidRPr="00D96870">
        <w:rPr>
          <w:sz w:val="22"/>
          <w:szCs w:val="24"/>
        </w:rPr>
        <w:tab/>
        <w:t xml:space="preserve"> Autokar należy podstawić w miejscu uzgodnionym ze Zleceniodawcą </w:t>
      </w:r>
      <w:r w:rsidR="001475CB">
        <w:rPr>
          <w:sz w:val="22"/>
          <w:szCs w:val="24"/>
        </w:rPr>
        <w:t xml:space="preserve">(na terenie AGH) </w:t>
      </w:r>
      <w:r w:rsidRPr="00D96870">
        <w:rPr>
          <w:sz w:val="22"/>
          <w:szCs w:val="24"/>
        </w:rPr>
        <w:t>nie później niż 15 min. przed planowanym terminem odjazdu.</w:t>
      </w:r>
    </w:p>
    <w:p w14:paraId="42C54E3F" w14:textId="77777777" w:rsidR="00D96870" w:rsidRPr="00D96870" w:rsidRDefault="00D96870" w:rsidP="00D96870">
      <w:pPr>
        <w:jc w:val="both"/>
        <w:rPr>
          <w:sz w:val="22"/>
          <w:szCs w:val="24"/>
        </w:rPr>
      </w:pPr>
      <w:r w:rsidRPr="00D96870">
        <w:rPr>
          <w:sz w:val="22"/>
          <w:szCs w:val="24"/>
        </w:rPr>
        <w:t>11. Zleceniodawca dopuszcza możliwość zmiany przez niego terminu realizacji usługi transportowej do 48 h przed planowanym terminem wyjazdu, bez ponoszenia przez niego konsekwencji.</w:t>
      </w:r>
    </w:p>
    <w:p w14:paraId="26579DBB" w14:textId="790C08D0" w:rsidR="00D96870" w:rsidRPr="00D96870" w:rsidRDefault="00D96870" w:rsidP="00D96870">
      <w:pPr>
        <w:jc w:val="both"/>
        <w:rPr>
          <w:sz w:val="22"/>
          <w:szCs w:val="24"/>
        </w:rPr>
      </w:pPr>
      <w:r w:rsidRPr="00D96870">
        <w:rPr>
          <w:sz w:val="22"/>
          <w:szCs w:val="24"/>
        </w:rPr>
        <w:t>12. Zleceniodawca zobowiązuje się do potwierdzenia godziny przybycia i powrotu w karcie drogowej pojazdów Zleceniobiorcy.</w:t>
      </w:r>
      <w:r>
        <w:rPr>
          <w:sz w:val="22"/>
          <w:szCs w:val="24"/>
        </w:rPr>
        <w:t xml:space="preserve"> </w:t>
      </w:r>
      <w:r w:rsidRPr="00D96870">
        <w:rPr>
          <w:sz w:val="22"/>
          <w:szCs w:val="24"/>
        </w:rPr>
        <w:t>Potwierdzenie powrotu dokonywane przez Zleceniodawcę jest jednocześnie potwierdzeniem odbioru usługi wykonanej przez Zleceniobiorcę.</w:t>
      </w:r>
    </w:p>
    <w:p w14:paraId="4641D811" w14:textId="637DDC9E" w:rsidR="00225D2F" w:rsidRPr="00225D2F" w:rsidRDefault="00D9687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670AD459" w14:textId="6A99530D" w:rsidR="00225D2F" w:rsidRPr="00225D2F" w:rsidRDefault="00D9687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="00225D2F" w:rsidRPr="00225D2F">
        <w:rPr>
          <w:sz w:val="22"/>
          <w:szCs w:val="22"/>
        </w:rPr>
        <w:t xml:space="preserve">W razie opóźnienia w podstawieniu pojazdu Zleceniodawca będzie oczekiwał na jego podstawienie maksymalnie do 1 godz. licząc od terminu określonego w ust. </w:t>
      </w:r>
      <w:r>
        <w:rPr>
          <w:sz w:val="22"/>
          <w:szCs w:val="22"/>
        </w:rPr>
        <w:t>9</w:t>
      </w:r>
      <w:r w:rsidR="00225D2F" w:rsidRPr="00225D2F">
        <w:rPr>
          <w:sz w:val="22"/>
          <w:szCs w:val="22"/>
        </w:rPr>
        <w:t>. Jeżeli opóźnienie przekroczy  1 godz. zostanie to uznane jako niewykonanie przez Zleceniobiorcę zleconej usługi przewozu.</w:t>
      </w:r>
    </w:p>
    <w:p w14:paraId="258141CF" w14:textId="03FEEF9D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  <w:lang w:eastAsia="x-none"/>
        </w:rPr>
        <w:t>1</w:t>
      </w:r>
      <w:r w:rsidR="00D96870">
        <w:rPr>
          <w:sz w:val="22"/>
          <w:szCs w:val="22"/>
          <w:lang w:eastAsia="x-none"/>
        </w:rPr>
        <w:t>5</w:t>
      </w:r>
      <w:r w:rsidRPr="00225D2F">
        <w:rPr>
          <w:sz w:val="22"/>
          <w:szCs w:val="22"/>
          <w:lang w:eastAsia="x-none"/>
        </w:rPr>
        <w:t xml:space="preserve">. </w:t>
      </w:r>
      <w:r w:rsidRPr="00225D2F">
        <w:rPr>
          <w:sz w:val="22"/>
          <w:szCs w:val="22"/>
          <w:lang w:val="x-none" w:eastAsia="x-none"/>
        </w:rPr>
        <w:t>Zleceniodawca</w:t>
      </w:r>
      <w:r w:rsidRPr="00225D2F">
        <w:rPr>
          <w:sz w:val="22"/>
          <w:szCs w:val="22"/>
        </w:rPr>
        <w:t xml:space="preserve"> nie ponosi odpowiedzialności za ewentualne szkody, które mogą wyniknąć </w:t>
      </w:r>
      <w:r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70AAAA3E" w14:textId="77777777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781117D4" w14:textId="77777777" w:rsidR="00D96870" w:rsidRPr="00D96870" w:rsidRDefault="00D96870" w:rsidP="00D96870">
      <w:pPr>
        <w:jc w:val="both"/>
        <w:rPr>
          <w:sz w:val="22"/>
          <w:szCs w:val="22"/>
        </w:rPr>
      </w:pPr>
      <w:r w:rsidRPr="00D96870">
        <w:rPr>
          <w:sz w:val="22"/>
          <w:szCs w:val="22"/>
        </w:rPr>
        <w:t>Niniejsza umowa obowiązuje przez do 2 miesięcy daty podpisania niniejszej umowy tj. do dnia ……………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49843632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</w:t>
      </w:r>
      <w:r w:rsidR="00DC6486">
        <w:rPr>
          <w:sz w:val="22"/>
          <w:szCs w:val="22"/>
        </w:rPr>
        <w:t>W</w:t>
      </w:r>
      <w:r w:rsidRPr="00A54AE5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3E5E1B0E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, koszt wyżywienia</w:t>
      </w:r>
      <w:r w:rsidR="001475CB">
        <w:rPr>
          <w:sz w:val="22"/>
          <w:szCs w:val="22"/>
        </w:rPr>
        <w:t>, diet</w:t>
      </w:r>
      <w:r w:rsidR="00536D66">
        <w:rPr>
          <w:sz w:val="22"/>
          <w:szCs w:val="22"/>
        </w:rPr>
        <w:t xml:space="preserve"> i noclegu kierowcy.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1EE2240C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 xml:space="preserve"> wskazanego przez Zleceniodawcę.</w:t>
      </w:r>
    </w:p>
    <w:p w14:paraId="1696D33D" w14:textId="1641BDEC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2296197E" w14:textId="77777777" w:rsidR="005F5CC9" w:rsidRPr="005F5CC9" w:rsidRDefault="00101BBD" w:rsidP="005F5CC9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735CCD50" w:rsidR="005F1BCA" w:rsidRPr="005F5CC9" w:rsidRDefault="005F5CC9" w:rsidP="005F5CC9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5F1BCA" w:rsidRPr="005F5CC9">
        <w:rPr>
          <w:sz w:val="22"/>
          <w:szCs w:val="22"/>
        </w:rPr>
        <w:t xml:space="preserve">Płatność nastąpi za faktyczną ilość </w:t>
      </w:r>
      <w:r w:rsidR="00A54AE5" w:rsidRPr="005F5CC9">
        <w:rPr>
          <w:sz w:val="22"/>
          <w:szCs w:val="22"/>
        </w:rPr>
        <w:t>kilometrów</w:t>
      </w:r>
      <w:r w:rsidR="005F1BCA" w:rsidRPr="005F5CC9">
        <w:rPr>
          <w:sz w:val="22"/>
          <w:szCs w:val="22"/>
        </w:rPr>
        <w:t>.</w:t>
      </w:r>
    </w:p>
    <w:p w14:paraId="1696D340" w14:textId="43B99571" w:rsidR="005F1BCA" w:rsidRPr="00960B79" w:rsidRDefault="005F5CC9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bookmarkStart w:id="4" w:name="_Hlk126058151"/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41ECA5DF" w:rsidR="001619B5" w:rsidRPr="00960B79" w:rsidRDefault="005F5CC9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="001619B5" w:rsidRPr="00960B79">
        <w:rPr>
          <w:sz w:val="22"/>
          <w:szCs w:val="22"/>
        </w:rPr>
        <w:t>.</w:t>
      </w:r>
    </w:p>
    <w:p w14:paraId="1696D342" w14:textId="2EA425AB" w:rsidR="001619B5" w:rsidRPr="00960B79" w:rsidRDefault="005F5CC9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 Za niedotrzymanie terminu płatności faktury Zleceniobiorca może naliczyć odsetki w ustawowej wysokości.</w:t>
      </w:r>
    </w:p>
    <w:p w14:paraId="1696D344" w14:textId="6A45D9CD" w:rsidR="001619B5" w:rsidRPr="00960B79" w:rsidRDefault="005F5CC9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  <w:bookmarkEnd w:id="4"/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3BA77379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3BF864D8" w14:textId="6D36C081" w:rsidR="00111E01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E01" w:rsidRPr="00111E01">
        <w:rPr>
          <w:sz w:val="22"/>
          <w:szCs w:val="22"/>
        </w:rPr>
        <w:t>za zwłokę w podstawieniu pojazdu na miejsce wyjazdu przekraczającą 1/2 godz. w wysokości 100,00  zł;</w:t>
      </w:r>
    </w:p>
    <w:p w14:paraId="68AA60CE" w14:textId="049C29FA" w:rsidR="00A54AE5" w:rsidRPr="00A54AE5" w:rsidRDefault="00111E01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za niepodstawienie </w:t>
      </w:r>
      <w:r>
        <w:rPr>
          <w:sz w:val="22"/>
          <w:szCs w:val="22"/>
        </w:rPr>
        <w:t>pojazdu</w:t>
      </w:r>
      <w:r w:rsidR="00A54AE5" w:rsidRPr="00A54AE5">
        <w:rPr>
          <w:sz w:val="22"/>
          <w:szCs w:val="22"/>
        </w:rPr>
        <w:t xml:space="preserve"> w </w:t>
      </w:r>
      <w:r w:rsidR="00327C7D">
        <w:rPr>
          <w:sz w:val="22"/>
          <w:szCs w:val="22"/>
        </w:rPr>
        <w:t>terminie określonym w</w:t>
      </w:r>
      <w:r w:rsidR="00A54AE5" w:rsidRPr="00A54AE5">
        <w:rPr>
          <w:sz w:val="22"/>
          <w:szCs w:val="22"/>
        </w:rPr>
        <w:t xml:space="preserve"> § 2 ust. </w:t>
      </w:r>
      <w:r w:rsidR="00356C2F">
        <w:rPr>
          <w:sz w:val="22"/>
          <w:szCs w:val="22"/>
        </w:rPr>
        <w:t>9</w:t>
      </w:r>
      <w:r w:rsidR="00A54AE5" w:rsidRPr="00A54AE5">
        <w:rPr>
          <w:sz w:val="22"/>
          <w:szCs w:val="22"/>
        </w:rPr>
        <w:t xml:space="preserve"> niniejszej umowy w wysokości </w:t>
      </w:r>
      <w:r w:rsidR="006504D4">
        <w:rPr>
          <w:sz w:val="22"/>
          <w:szCs w:val="22"/>
        </w:rPr>
        <w:t>2</w:t>
      </w:r>
      <w:r w:rsidR="006504D4" w:rsidRPr="00A54AE5">
        <w:rPr>
          <w:sz w:val="22"/>
          <w:szCs w:val="22"/>
        </w:rPr>
        <w:t xml:space="preserve">0% </w:t>
      </w:r>
      <w:r w:rsidR="006504D4" w:rsidRPr="00536D66">
        <w:rPr>
          <w:sz w:val="22"/>
          <w:szCs w:val="22"/>
        </w:rPr>
        <w:t>całkowitego wynagrodzenia brutto określonego w § 4 ust. 4</w:t>
      </w:r>
      <w:r w:rsidR="006504D4" w:rsidRPr="00A54AE5">
        <w:rPr>
          <w:sz w:val="22"/>
          <w:szCs w:val="22"/>
        </w:rPr>
        <w:t>;</w:t>
      </w:r>
    </w:p>
    <w:p w14:paraId="6B50AF87" w14:textId="76031536" w:rsidR="00A54AE5" w:rsidRPr="00A54AE5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</w:t>
      </w:r>
      <w:r w:rsidR="000E1D04">
        <w:rPr>
          <w:sz w:val="22"/>
          <w:szCs w:val="22"/>
        </w:rPr>
        <w:t>2</w:t>
      </w:r>
      <w:r w:rsidR="00A54AE5" w:rsidRPr="00A54AE5">
        <w:rPr>
          <w:sz w:val="22"/>
          <w:szCs w:val="22"/>
        </w:rPr>
        <w:t xml:space="preserve">0% </w:t>
      </w:r>
      <w:r w:rsidR="00536D66" w:rsidRPr="00536D66">
        <w:rPr>
          <w:sz w:val="22"/>
          <w:szCs w:val="22"/>
        </w:rPr>
        <w:t>całkowitego wynagrodzenia brutto określonego w § 4 ust. 4</w:t>
      </w:r>
      <w:r w:rsidR="00A54AE5" w:rsidRPr="00A54AE5">
        <w:rPr>
          <w:sz w:val="22"/>
          <w:szCs w:val="22"/>
        </w:rPr>
        <w:t>;</w:t>
      </w:r>
    </w:p>
    <w:p w14:paraId="1696D34E" w14:textId="6F51BE10" w:rsidR="00963479" w:rsidRPr="007003C7" w:rsidRDefault="00963479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</w:t>
      </w:r>
      <w:bookmarkStart w:id="5" w:name="_Hlk101994097"/>
      <w:r w:rsidRPr="007003C7">
        <w:rPr>
          <w:sz w:val="22"/>
          <w:szCs w:val="22"/>
        </w:rPr>
        <w:t xml:space="preserve">całkowitego wynagrodzenia brutto określonego w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bookmarkEnd w:id="5"/>
      <w:r w:rsidRPr="007003C7">
        <w:rPr>
          <w:sz w:val="22"/>
          <w:szCs w:val="22"/>
        </w:rPr>
        <w:t>;</w:t>
      </w:r>
    </w:p>
    <w:p w14:paraId="1696D351" w14:textId="2DF558FC" w:rsidR="00963479" w:rsidRPr="00960B79" w:rsidRDefault="00963479" w:rsidP="00356C2F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</w:t>
      </w:r>
      <w:r w:rsidR="002465A5">
        <w:rPr>
          <w:sz w:val="22"/>
          <w:szCs w:val="22"/>
        </w:rPr>
        <w:t xml:space="preserve">łaci Zleceniobiorcy karę umowną </w:t>
      </w: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6504D4">
        <w:rPr>
          <w:sz w:val="22"/>
          <w:szCs w:val="22"/>
        </w:rPr>
        <w:t xml:space="preserve"> </w:t>
      </w:r>
      <w:r w:rsidR="00F368CE">
        <w:rPr>
          <w:sz w:val="22"/>
          <w:szCs w:val="22"/>
        </w:rPr>
        <w:t>4</w:t>
      </w:r>
      <w:r w:rsidR="002465A5"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36694CC1" w14:textId="3CA49F85" w:rsidR="00536D66" w:rsidRPr="005F5CC9" w:rsidRDefault="00595842" w:rsidP="005F5CC9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682C" w:rsidRPr="004751FD">
        <w:rPr>
          <w:sz w:val="22"/>
          <w:szCs w:val="22"/>
        </w:rPr>
        <w:t>4</w:t>
      </w:r>
      <w:r w:rsidRPr="004751FD">
        <w:rPr>
          <w:sz w:val="22"/>
          <w:szCs w:val="22"/>
        </w:rPr>
        <w:t xml:space="preserve"> umowy.</w:t>
      </w:r>
    </w:p>
    <w:p w14:paraId="37512342" w14:textId="77777777" w:rsidR="005F5CC9" w:rsidRDefault="005F5CC9" w:rsidP="00BA77B3">
      <w:pPr>
        <w:ind w:left="284"/>
        <w:rPr>
          <w:sz w:val="22"/>
          <w:szCs w:val="22"/>
        </w:rPr>
      </w:pPr>
    </w:p>
    <w:p w14:paraId="1696D355" w14:textId="769B1A69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736DDF00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>1 pkt</w:t>
      </w:r>
      <w:r w:rsidR="005F5CC9">
        <w:rPr>
          <w:color w:val="000000"/>
          <w:kern w:val="2"/>
          <w:sz w:val="22"/>
          <w:szCs w:val="22"/>
        </w:rPr>
        <w:t>.</w:t>
      </w:r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lastRenderedPageBreak/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130C1F2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</w:t>
      </w:r>
      <w:r w:rsidR="005F5CC9">
        <w:rPr>
          <w:sz w:val="22"/>
          <w:szCs w:val="22"/>
        </w:rPr>
        <w:t>S</w:t>
      </w:r>
      <w:r w:rsidR="00963479" w:rsidRPr="00960B79">
        <w:rPr>
          <w:sz w:val="22"/>
          <w:szCs w:val="22"/>
        </w:rPr>
        <w:t xml:space="preserve">tron. </w:t>
      </w:r>
    </w:p>
    <w:p w14:paraId="447E4DCE" w14:textId="77777777" w:rsidR="005F5CC9" w:rsidRPr="00960B79" w:rsidRDefault="005F5CC9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4" w14:textId="7BB1FF46" w:rsidR="00777FE8" w:rsidRPr="00960B79" w:rsidRDefault="00777FE8" w:rsidP="005F5CC9">
      <w:pPr>
        <w:rPr>
          <w:sz w:val="22"/>
          <w:szCs w:val="22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sectPr w:rsidR="00777FE8" w:rsidRPr="00960B79" w:rsidSect="005F5CC9">
      <w:headerReference w:type="default" r:id="rId8"/>
      <w:pgSz w:w="11906" w:h="16838"/>
      <w:pgMar w:top="326" w:right="1152" w:bottom="993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F2C20" w14:textId="77777777" w:rsidR="00E82654" w:rsidRDefault="00E82654">
      <w:r>
        <w:separator/>
      </w:r>
    </w:p>
  </w:endnote>
  <w:endnote w:type="continuationSeparator" w:id="0">
    <w:p w14:paraId="0F478CA7" w14:textId="77777777" w:rsidR="00E82654" w:rsidRDefault="00E82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33488" w14:textId="77777777" w:rsidR="00E82654" w:rsidRDefault="00E82654">
      <w:r>
        <w:separator/>
      </w:r>
    </w:p>
  </w:footnote>
  <w:footnote w:type="continuationSeparator" w:id="0">
    <w:p w14:paraId="1C15868A" w14:textId="77777777" w:rsidR="00E82654" w:rsidRDefault="00E82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509F7" w14:textId="4F983613" w:rsidR="005F5CC9" w:rsidRDefault="005F5CC9">
    <w:pPr>
      <w:pStyle w:val="Nagwek"/>
    </w:pPr>
    <w:r w:rsidRPr="007D1D38">
      <w:rPr>
        <w:rFonts w:ascii="Verdana" w:hAnsi="Verdana"/>
        <w:noProof/>
      </w:rPr>
      <w:drawing>
        <wp:inline distT="0" distB="0" distL="0" distR="0" wp14:anchorId="1D5F4C9F" wp14:editId="6C0B41CE">
          <wp:extent cx="5743575" cy="676275"/>
          <wp:effectExtent l="0" t="0" r="0" b="0"/>
          <wp:docPr id="10" name="Obraz 10" descr="ba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ba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8526378">
    <w:abstractNumId w:val="23"/>
  </w:num>
  <w:num w:numId="2" w16cid:durableId="866872301">
    <w:abstractNumId w:val="26"/>
  </w:num>
  <w:num w:numId="3" w16cid:durableId="1735817620">
    <w:abstractNumId w:val="3"/>
  </w:num>
  <w:num w:numId="4" w16cid:durableId="1433939448">
    <w:abstractNumId w:val="14"/>
  </w:num>
  <w:num w:numId="5" w16cid:durableId="944462775">
    <w:abstractNumId w:val="22"/>
  </w:num>
  <w:num w:numId="6" w16cid:durableId="288241440">
    <w:abstractNumId w:val="13"/>
  </w:num>
  <w:num w:numId="7" w16cid:durableId="1422137813">
    <w:abstractNumId w:val="25"/>
  </w:num>
  <w:num w:numId="8" w16cid:durableId="156844741">
    <w:abstractNumId w:val="15"/>
  </w:num>
  <w:num w:numId="9" w16cid:durableId="796993117">
    <w:abstractNumId w:val="2"/>
  </w:num>
  <w:num w:numId="10" w16cid:durableId="663046271">
    <w:abstractNumId w:val="10"/>
  </w:num>
  <w:num w:numId="11" w16cid:durableId="1826124296">
    <w:abstractNumId w:val="6"/>
  </w:num>
  <w:num w:numId="12" w16cid:durableId="973215677">
    <w:abstractNumId w:val="9"/>
  </w:num>
  <w:num w:numId="13" w16cid:durableId="120189683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57982409">
    <w:abstractNumId w:val="19"/>
  </w:num>
  <w:num w:numId="15" w16cid:durableId="244265266">
    <w:abstractNumId w:val="12"/>
  </w:num>
  <w:num w:numId="16" w16cid:durableId="2025861087">
    <w:abstractNumId w:val="24"/>
  </w:num>
  <w:num w:numId="17" w16cid:durableId="1092704374">
    <w:abstractNumId w:val="0"/>
  </w:num>
  <w:num w:numId="18" w16cid:durableId="146409338">
    <w:abstractNumId w:val="7"/>
  </w:num>
  <w:num w:numId="19" w16cid:durableId="1196383520">
    <w:abstractNumId w:val="11"/>
  </w:num>
  <w:num w:numId="20" w16cid:durableId="2130276116">
    <w:abstractNumId w:val="16"/>
  </w:num>
  <w:num w:numId="21" w16cid:durableId="943266992">
    <w:abstractNumId w:val="21"/>
  </w:num>
  <w:num w:numId="22" w16cid:durableId="1336418873">
    <w:abstractNumId w:val="20"/>
  </w:num>
  <w:num w:numId="23" w16cid:durableId="1960722274">
    <w:abstractNumId w:val="5"/>
  </w:num>
  <w:num w:numId="24" w16cid:durableId="15156536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17022467">
    <w:abstractNumId w:val="8"/>
  </w:num>
  <w:num w:numId="26" w16cid:durableId="722560170">
    <w:abstractNumId w:val="4"/>
  </w:num>
  <w:num w:numId="27" w16cid:durableId="5270603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87C3F"/>
    <w:rsid w:val="000B0FEE"/>
    <w:rsid w:val="000E1D04"/>
    <w:rsid w:val="000E6EAF"/>
    <w:rsid w:val="00101BBD"/>
    <w:rsid w:val="00104172"/>
    <w:rsid w:val="00111E01"/>
    <w:rsid w:val="00120230"/>
    <w:rsid w:val="0012523D"/>
    <w:rsid w:val="00135C78"/>
    <w:rsid w:val="001475CB"/>
    <w:rsid w:val="00156B13"/>
    <w:rsid w:val="001619B5"/>
    <w:rsid w:val="001761C3"/>
    <w:rsid w:val="00181657"/>
    <w:rsid w:val="001836C1"/>
    <w:rsid w:val="00195139"/>
    <w:rsid w:val="001A52DE"/>
    <w:rsid w:val="001C1B29"/>
    <w:rsid w:val="001D4BF4"/>
    <w:rsid w:val="0020082D"/>
    <w:rsid w:val="0020770F"/>
    <w:rsid w:val="00214D44"/>
    <w:rsid w:val="002225DA"/>
    <w:rsid w:val="00225BCB"/>
    <w:rsid w:val="00225D2F"/>
    <w:rsid w:val="00225EEA"/>
    <w:rsid w:val="002465A5"/>
    <w:rsid w:val="002702D1"/>
    <w:rsid w:val="00283349"/>
    <w:rsid w:val="002847DD"/>
    <w:rsid w:val="002D5E0A"/>
    <w:rsid w:val="002D726C"/>
    <w:rsid w:val="0030347A"/>
    <w:rsid w:val="00303EED"/>
    <w:rsid w:val="00327C7D"/>
    <w:rsid w:val="00335578"/>
    <w:rsid w:val="00356C2F"/>
    <w:rsid w:val="0037566D"/>
    <w:rsid w:val="00385C84"/>
    <w:rsid w:val="00386D18"/>
    <w:rsid w:val="003C4C83"/>
    <w:rsid w:val="003C7F88"/>
    <w:rsid w:val="003E6694"/>
    <w:rsid w:val="003E749C"/>
    <w:rsid w:val="003F4599"/>
    <w:rsid w:val="003F612A"/>
    <w:rsid w:val="00412D7C"/>
    <w:rsid w:val="00420C40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36D66"/>
    <w:rsid w:val="00550EFD"/>
    <w:rsid w:val="0059060C"/>
    <w:rsid w:val="00595842"/>
    <w:rsid w:val="00597475"/>
    <w:rsid w:val="005A58D8"/>
    <w:rsid w:val="005B1270"/>
    <w:rsid w:val="005D1DF4"/>
    <w:rsid w:val="005D2062"/>
    <w:rsid w:val="005D69AA"/>
    <w:rsid w:val="005F1BCA"/>
    <w:rsid w:val="005F5CC9"/>
    <w:rsid w:val="00605F71"/>
    <w:rsid w:val="00607765"/>
    <w:rsid w:val="00614F3D"/>
    <w:rsid w:val="006504D4"/>
    <w:rsid w:val="00691104"/>
    <w:rsid w:val="006A5610"/>
    <w:rsid w:val="006D0F7E"/>
    <w:rsid w:val="006F31D2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804C0A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682C"/>
    <w:rsid w:val="00960B79"/>
    <w:rsid w:val="00962679"/>
    <w:rsid w:val="00963479"/>
    <w:rsid w:val="00974798"/>
    <w:rsid w:val="00976B68"/>
    <w:rsid w:val="00995AAA"/>
    <w:rsid w:val="00995C8E"/>
    <w:rsid w:val="009C0EB4"/>
    <w:rsid w:val="009D554D"/>
    <w:rsid w:val="009F7E4A"/>
    <w:rsid w:val="00A21999"/>
    <w:rsid w:val="00A24079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64548"/>
    <w:rsid w:val="00CA6A87"/>
    <w:rsid w:val="00CD54F3"/>
    <w:rsid w:val="00D15551"/>
    <w:rsid w:val="00D30F74"/>
    <w:rsid w:val="00D3177B"/>
    <w:rsid w:val="00D679EB"/>
    <w:rsid w:val="00D67DB9"/>
    <w:rsid w:val="00D765EF"/>
    <w:rsid w:val="00D96870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82654"/>
    <w:rsid w:val="00EC3846"/>
    <w:rsid w:val="00ED2BA1"/>
    <w:rsid w:val="00F03670"/>
    <w:rsid w:val="00F12777"/>
    <w:rsid w:val="00F15AAE"/>
    <w:rsid w:val="00F16EC6"/>
    <w:rsid w:val="00F20D4C"/>
    <w:rsid w:val="00F3458F"/>
    <w:rsid w:val="00F368CE"/>
    <w:rsid w:val="00F54208"/>
    <w:rsid w:val="00F66B15"/>
    <w:rsid w:val="00FB2417"/>
    <w:rsid w:val="00FB47C7"/>
    <w:rsid w:val="00FC6AE2"/>
    <w:rsid w:val="00FD2BDD"/>
    <w:rsid w:val="00FE4F38"/>
    <w:rsid w:val="00FF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9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91437-A140-4613-A4DF-0235F7FA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1614</Words>
  <Characters>11133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Katarzyna Rosińska-Gołdasz</cp:lastModifiedBy>
  <cp:revision>2</cp:revision>
  <cp:lastPrinted>2023-02-02T14:13:00Z</cp:lastPrinted>
  <dcterms:created xsi:type="dcterms:W3CDTF">2023-02-02T14:13:00Z</dcterms:created>
  <dcterms:modified xsi:type="dcterms:W3CDTF">2023-02-02T14:13:00Z</dcterms:modified>
</cp:coreProperties>
</file>