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D6E8A" w14:textId="77777777" w:rsidR="003C6569" w:rsidRDefault="00005529" w:rsidP="003C6569">
      <w:pPr>
        <w:jc w:val="right"/>
        <w:rPr>
          <w:b/>
        </w:rPr>
      </w:pPr>
      <w:r>
        <w:rPr>
          <w:noProof/>
        </w:rPr>
        <w:pict w14:anchorId="665A73A9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3C6569">
        <w:rPr>
          <w:b/>
        </w:rPr>
        <w:t>Załącznik nr 4</w:t>
      </w:r>
    </w:p>
    <w:p w14:paraId="59A683AA" w14:textId="77777777" w:rsidR="003C6569" w:rsidRDefault="003C6569" w:rsidP="003C6569">
      <w:pPr>
        <w:jc w:val="right"/>
        <w:rPr>
          <w:rFonts w:eastAsia="MS Mincho"/>
          <w:b/>
        </w:rPr>
      </w:pPr>
    </w:p>
    <w:p w14:paraId="6416014C" w14:textId="77777777" w:rsidR="003C6569" w:rsidRDefault="00005529" w:rsidP="003C6569">
      <w:pPr>
        <w:jc w:val="right"/>
        <w:rPr>
          <w:rFonts w:eastAsia="MS Mincho"/>
          <w:b/>
        </w:rPr>
      </w:pPr>
      <w:r>
        <w:rPr>
          <w:noProof/>
        </w:rPr>
        <w:pict w14:anchorId="3714070B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165EF303" w14:textId="77777777" w:rsidR="003C6569" w:rsidRDefault="003C6569" w:rsidP="003C6569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3B3CBA12" w14:textId="77777777" w:rsidR="003C6569" w:rsidRDefault="003C6569" w:rsidP="003C6569">
      <w:pPr>
        <w:jc w:val="right"/>
        <w:rPr>
          <w:rFonts w:eastAsia="MS Mincho"/>
          <w:b/>
        </w:rPr>
      </w:pPr>
    </w:p>
    <w:p w14:paraId="23BB08E0" w14:textId="77777777" w:rsidR="003C6569" w:rsidRDefault="003C6569" w:rsidP="003C6569">
      <w:pPr>
        <w:jc w:val="center"/>
        <w:rPr>
          <w:b/>
        </w:rPr>
      </w:pPr>
      <w:r>
        <w:rPr>
          <w:b/>
        </w:rPr>
        <w:t>Kalkulacja Cenowa</w:t>
      </w:r>
    </w:p>
    <w:p w14:paraId="59504607" w14:textId="77777777" w:rsidR="003C6569" w:rsidRDefault="003C6569" w:rsidP="003C656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779B4D69" w14:textId="77777777" w:rsidR="003C6569" w:rsidRDefault="003C6569" w:rsidP="003C656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1BF5B14E" w14:textId="409A029C" w:rsidR="003C6569" w:rsidRDefault="003C6569" w:rsidP="003C6569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KC-zp.272-74/23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3C6569" w14:paraId="1863347C" w14:textId="77777777" w:rsidTr="0054485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B9FB010" w14:textId="77777777" w:rsidR="003C6569" w:rsidRDefault="003C6569" w:rsidP="005448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8322E86" w14:textId="77777777" w:rsidR="003C6569" w:rsidRDefault="003C6569" w:rsidP="0054485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82FCD48" w14:textId="77777777" w:rsidR="003C6569" w:rsidRDefault="003C6569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CE30DB6" w14:textId="77777777" w:rsidR="003C6569" w:rsidRDefault="003C6569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4D91CEB1" w14:textId="77777777" w:rsidR="003C6569" w:rsidRDefault="003C6569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B33264" w14:textId="77777777" w:rsidR="003C6569" w:rsidRDefault="003C6569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EA11B38" w14:textId="77777777" w:rsidR="003C6569" w:rsidRDefault="003C6569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59DF49B" w14:textId="77777777" w:rsidR="003C6569" w:rsidRDefault="003C6569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7BDC02B" w14:textId="77777777" w:rsidR="003C6569" w:rsidRDefault="003C6569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581EDA4" w14:textId="77777777" w:rsidR="003C6569" w:rsidRDefault="003C6569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4867303" w14:textId="77777777" w:rsidR="003C6569" w:rsidRDefault="003C6569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4F70A0A" w14:textId="77777777" w:rsidR="003C6569" w:rsidRDefault="003C6569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5448F434" w14:textId="77777777" w:rsidR="003C6569" w:rsidRDefault="003C6569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0DCD4F2D" w14:textId="77777777" w:rsidR="003C6569" w:rsidRDefault="003C6569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3C6569" w14:paraId="29AF509D" w14:textId="77777777" w:rsidTr="0054485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0E1494C" w14:textId="77777777" w:rsidR="003C6569" w:rsidRDefault="003C6569" w:rsidP="005448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DC5B0B1" w14:textId="77777777" w:rsidR="003C6569" w:rsidRDefault="003C6569" w:rsidP="0054485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418461A" w14:textId="77777777" w:rsidR="003C6569" w:rsidRDefault="003C6569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2461815" w14:textId="77777777" w:rsidR="003C6569" w:rsidRDefault="003C6569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6169FCA" w14:textId="77777777" w:rsidR="003C6569" w:rsidRDefault="003C6569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CFCF122" w14:textId="77777777" w:rsidR="003C6569" w:rsidRDefault="003C6569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EBB7CCA" w14:textId="77777777" w:rsidR="003C6569" w:rsidRDefault="003C6569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3C6569" w14:paraId="1AFEB448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45AFF" w14:textId="77777777" w:rsidR="003C6569" w:rsidRDefault="003C656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3B8D0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  <w:p w14:paraId="16A5C4AE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6F4C4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8EDD4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8A3C6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FC0E4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BC46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C6569" w14:paraId="15A11673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6E262" w14:textId="77777777" w:rsidR="003C6569" w:rsidRDefault="003C656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37943A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  <w:p w14:paraId="073E71FB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755DF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FB85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D6F1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88E50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8273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C6569" w14:paraId="73E6FEAB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6F4BF" w14:textId="77777777" w:rsidR="003C6569" w:rsidRDefault="003C656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8325B" w14:textId="77777777" w:rsidR="003C6569" w:rsidRDefault="003C6569" w:rsidP="005448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0A745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F695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976FD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69EFA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B936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C6569" w14:paraId="792030A4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4CCD8" w14:textId="77777777" w:rsidR="003C6569" w:rsidRDefault="003C656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F37BDF" w14:textId="77777777" w:rsidR="003C6569" w:rsidRDefault="003C6569" w:rsidP="00544859">
            <w:pPr>
              <w:rPr>
                <w:sz w:val="20"/>
                <w:szCs w:val="20"/>
              </w:rPr>
            </w:pPr>
          </w:p>
          <w:p w14:paraId="06E3E82A" w14:textId="77777777" w:rsidR="003C6569" w:rsidRDefault="003C6569" w:rsidP="00544859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E580A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6E19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06F4D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ABBFB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A7250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C6569" w14:paraId="4BF45E99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6EBA7" w14:textId="77777777" w:rsidR="003C6569" w:rsidRDefault="003C656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B4B0C" w14:textId="77777777" w:rsidR="003C6569" w:rsidRDefault="003C6569" w:rsidP="00544859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6D3ADBFB" w14:textId="77777777" w:rsidR="003C6569" w:rsidRDefault="003C6569" w:rsidP="00544859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6171C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4871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4E487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E1D7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C3EE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C6569" w14:paraId="52F5C940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DE4F3" w14:textId="77777777" w:rsidR="003C6569" w:rsidRDefault="003C656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54884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  <w:p w14:paraId="26DBF51A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6B7BE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D0F0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43A9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4DE9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C13A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C6569" w14:paraId="68C65834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68DC4" w14:textId="77777777" w:rsidR="003C6569" w:rsidRDefault="003C656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97929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  <w:p w14:paraId="6CD9F561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  <w:p w14:paraId="00A78221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7D114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CC2BC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77CCD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BA62E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0729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C6569" w14:paraId="159CAB4C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2B875" w14:textId="77777777" w:rsidR="003C6569" w:rsidRDefault="003C656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B13C1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1B63E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4E47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C6E6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1582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FFA8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C6569" w14:paraId="1351CFD5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43F3A" w14:textId="77777777" w:rsidR="003C6569" w:rsidRDefault="003C656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DA6BE3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9B8CF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B2C4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DF3AD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A11F6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C33D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C6569" w14:paraId="1C2FC960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EDB98" w14:textId="77777777" w:rsidR="003C6569" w:rsidRDefault="003C656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B3F6C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CC69C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273D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A1D76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90A97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0AB5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C6569" w14:paraId="1FC0353A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D3905" w14:textId="77777777" w:rsidR="003C6569" w:rsidRDefault="003C656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916A27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24564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E466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D313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87EAE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BFF0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C6569" w14:paraId="701567FF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6C026" w14:textId="77777777" w:rsidR="003C6569" w:rsidRDefault="003C656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62FA0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DBAFC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0F51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788FC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EBC3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64DE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C6569" w14:paraId="10939880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38931" w14:textId="77777777" w:rsidR="003C6569" w:rsidRDefault="003C656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2D17A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B0366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2C42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4AF66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CA94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402B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C6569" w14:paraId="78BAE761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E291D" w14:textId="77777777" w:rsidR="003C6569" w:rsidRDefault="003C656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C035F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A1214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5671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50A57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648E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50DC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C6569" w14:paraId="6467AFD7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3E4587" w14:textId="43690D7C" w:rsidR="003C6569" w:rsidRDefault="003C656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E27FC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09D26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BA43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4EC4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9869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BA81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1EAF104C" w14:textId="3D11037C" w:rsidR="00932BBB" w:rsidRDefault="00932BBB"/>
    <w:p w14:paraId="50BF8EA7" w14:textId="5FD07801" w:rsidR="00932BBB" w:rsidRDefault="00932BBB"/>
    <w:p w14:paraId="5B98A84F" w14:textId="0A7DD8C3" w:rsidR="00932BBB" w:rsidRDefault="00932BBB"/>
    <w:p w14:paraId="18F16032" w14:textId="7F043035" w:rsidR="00932BBB" w:rsidRDefault="00932BBB"/>
    <w:p w14:paraId="5EBA5D7C" w14:textId="2EA13E2E" w:rsidR="00932BBB" w:rsidRDefault="00932BBB"/>
    <w:p w14:paraId="7ADB4645" w14:textId="4923C3EB" w:rsidR="00932BBB" w:rsidRDefault="00932BBB"/>
    <w:p w14:paraId="7C1FFC23" w14:textId="7218CEE3" w:rsidR="00932BBB" w:rsidRDefault="00932BBB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932BBB" w14:paraId="14EA7FDE" w14:textId="77777777" w:rsidTr="0054485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7198048" w14:textId="77777777" w:rsidR="00932BBB" w:rsidRDefault="00932BBB" w:rsidP="005448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85B1888" w14:textId="77777777" w:rsidR="00932BBB" w:rsidRDefault="00932BBB" w:rsidP="0054485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9C8F318" w14:textId="77777777" w:rsidR="00932BBB" w:rsidRDefault="00932BBB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D22C9D1" w14:textId="77777777" w:rsidR="00932BBB" w:rsidRDefault="00932BBB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1AA5388F" w14:textId="77777777" w:rsidR="00932BBB" w:rsidRDefault="00932BBB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F77936D" w14:textId="77777777" w:rsidR="00932BBB" w:rsidRDefault="00932BBB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95F8F65" w14:textId="77777777" w:rsidR="00932BBB" w:rsidRDefault="00932BBB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20CE485" w14:textId="77777777" w:rsidR="00932BBB" w:rsidRDefault="00932BBB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3A77916" w14:textId="77777777" w:rsidR="00932BBB" w:rsidRDefault="00932BBB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ADD38BB" w14:textId="77777777" w:rsidR="00932BBB" w:rsidRDefault="00932BBB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3D61B74" w14:textId="77777777" w:rsidR="00932BBB" w:rsidRDefault="00932BBB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7E7E97D" w14:textId="77777777" w:rsidR="00932BBB" w:rsidRDefault="00932BBB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6F52AAA" w14:textId="77777777" w:rsidR="00932BBB" w:rsidRDefault="00932BBB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67295D3" w14:textId="77777777" w:rsidR="00932BBB" w:rsidRDefault="00932BBB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932BBB" w14:paraId="7AF34DFA" w14:textId="77777777" w:rsidTr="0054485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33834AE" w14:textId="77777777" w:rsidR="00932BBB" w:rsidRDefault="00932BBB" w:rsidP="005448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E49A033" w14:textId="77777777" w:rsidR="00932BBB" w:rsidRDefault="00932BBB" w:rsidP="0054485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9385B9" w14:textId="77777777" w:rsidR="00932BBB" w:rsidRDefault="00932BBB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7DAF5E" w14:textId="77777777" w:rsidR="00932BBB" w:rsidRDefault="00932BBB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FBDACF3" w14:textId="77777777" w:rsidR="00932BBB" w:rsidRDefault="00932BBB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AA0AD3C" w14:textId="77777777" w:rsidR="00932BBB" w:rsidRDefault="00932BBB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122B12A" w14:textId="77777777" w:rsidR="00932BBB" w:rsidRDefault="00932BBB" w:rsidP="0054485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3C6569" w14:paraId="5F6ECD54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D0DD1D" w14:textId="4DA0710B" w:rsidR="003C6569" w:rsidRDefault="003C656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BF959A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AF65C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9F0DA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9B555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E6B6D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FDA8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C6569" w14:paraId="120A4884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0F6E0" w14:textId="4CD8D218" w:rsidR="003C6569" w:rsidRDefault="003C656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BA565" w14:textId="77777777" w:rsidR="003C6569" w:rsidRDefault="003C6569" w:rsidP="0054485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51279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26C51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260C0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935E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07376" w14:textId="77777777" w:rsidR="003C6569" w:rsidRDefault="003C656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05529" w14:paraId="08C143B2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88D82" w14:textId="02795BE7" w:rsidR="00005529" w:rsidRDefault="0000552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98871" w14:textId="77777777" w:rsidR="00005529" w:rsidRDefault="00005529" w:rsidP="0054485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45D8C" w14:textId="77777777" w:rsidR="00005529" w:rsidRDefault="0000552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9F80" w14:textId="77777777" w:rsidR="00005529" w:rsidRDefault="0000552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4AA99" w14:textId="77777777" w:rsidR="00005529" w:rsidRDefault="0000552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172CB" w14:textId="77777777" w:rsidR="00005529" w:rsidRDefault="0000552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ACF7" w14:textId="77777777" w:rsidR="00005529" w:rsidRDefault="0000552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05529" w14:paraId="60CE9B9F" w14:textId="77777777" w:rsidTr="0054485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696F2F" w14:textId="70370F73" w:rsidR="00005529" w:rsidRDefault="00005529" w:rsidP="0054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DB464C" w14:textId="77777777" w:rsidR="00005529" w:rsidRDefault="00005529" w:rsidP="0054485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4C4DA" w14:textId="77777777" w:rsidR="00005529" w:rsidRDefault="0000552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A09C" w14:textId="77777777" w:rsidR="00005529" w:rsidRDefault="0000552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E4A19" w14:textId="77777777" w:rsidR="00005529" w:rsidRDefault="0000552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DA196" w14:textId="77777777" w:rsidR="00005529" w:rsidRDefault="0000552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BEBF" w14:textId="77777777" w:rsidR="00005529" w:rsidRDefault="00005529" w:rsidP="0054485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C6569" w14:paraId="614B5B7C" w14:textId="77777777" w:rsidTr="00544859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4B5DD0" w14:textId="77777777" w:rsidR="003C6569" w:rsidRDefault="003C6569" w:rsidP="00544859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5ACBDB" w14:textId="77777777" w:rsidR="003C6569" w:rsidRDefault="003C6569" w:rsidP="00544859">
            <w:pPr>
              <w:rPr>
                <w:rFonts w:ascii="Calibri" w:hAnsi="Calibri"/>
              </w:rPr>
            </w:pPr>
          </w:p>
        </w:tc>
      </w:tr>
    </w:tbl>
    <w:p w14:paraId="23019677" w14:textId="77777777" w:rsidR="003C6569" w:rsidRPr="00932BBB" w:rsidRDefault="003C6569" w:rsidP="003C6569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0EF614B9" w14:textId="77777777" w:rsidR="003C6569" w:rsidRPr="00932BBB" w:rsidRDefault="003C6569" w:rsidP="003C6569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1185A73F" w14:textId="77777777" w:rsidR="003C6569" w:rsidRPr="00932BBB" w:rsidRDefault="003C6569" w:rsidP="003C656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43D3A7A1" w14:textId="275B2725" w:rsidR="0014437C" w:rsidRPr="00932BBB" w:rsidRDefault="003C6569" w:rsidP="003C656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sectPr w:rsidR="0014437C" w:rsidRPr="00932B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5331E" w14:textId="77777777" w:rsidR="00321F61" w:rsidRDefault="00321F61">
      <w:r>
        <w:separator/>
      </w:r>
    </w:p>
  </w:endnote>
  <w:endnote w:type="continuationSeparator" w:id="0">
    <w:p w14:paraId="6302829A" w14:textId="77777777" w:rsidR="00321F61" w:rsidRDefault="00321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FB112" w14:textId="77777777" w:rsidR="00986EB4" w:rsidRDefault="00986E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E497D" w14:textId="77777777" w:rsidR="00932BBB" w:rsidRPr="00CC4E7C" w:rsidRDefault="00932BBB" w:rsidP="00932BBB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7517A2FA" w14:textId="77777777" w:rsidR="00986EB4" w:rsidRDefault="00986E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6FC56" w14:textId="77777777" w:rsidR="00986EB4" w:rsidRDefault="00986E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F9BB2" w14:textId="77777777" w:rsidR="00321F61" w:rsidRDefault="00321F61">
      <w:r>
        <w:separator/>
      </w:r>
    </w:p>
  </w:footnote>
  <w:footnote w:type="continuationSeparator" w:id="0">
    <w:p w14:paraId="786FC399" w14:textId="77777777" w:rsidR="00321F61" w:rsidRDefault="00321F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B3BE0" w14:textId="77777777" w:rsidR="00986EB4" w:rsidRDefault="00986E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01C69" w14:textId="77777777" w:rsidR="00986EB4" w:rsidRDefault="00986E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F96D9" w14:textId="77777777" w:rsidR="00986EB4" w:rsidRDefault="00986E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713115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1F61"/>
    <w:rsid w:val="00005529"/>
    <w:rsid w:val="00021E1F"/>
    <w:rsid w:val="0011188B"/>
    <w:rsid w:val="00142162"/>
    <w:rsid w:val="0014437C"/>
    <w:rsid w:val="001946D8"/>
    <w:rsid w:val="001F6B73"/>
    <w:rsid w:val="00303635"/>
    <w:rsid w:val="00321F61"/>
    <w:rsid w:val="00347293"/>
    <w:rsid w:val="003C6569"/>
    <w:rsid w:val="00505EB1"/>
    <w:rsid w:val="00516B1B"/>
    <w:rsid w:val="005955BF"/>
    <w:rsid w:val="007054E7"/>
    <w:rsid w:val="007220EB"/>
    <w:rsid w:val="007F25C7"/>
    <w:rsid w:val="0086523D"/>
    <w:rsid w:val="008909FE"/>
    <w:rsid w:val="008F4EAF"/>
    <w:rsid w:val="008F7315"/>
    <w:rsid w:val="0091125A"/>
    <w:rsid w:val="00932BBB"/>
    <w:rsid w:val="009508B9"/>
    <w:rsid w:val="00986EB4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580E2D95"/>
  <w15:chartTrackingRefBased/>
  <w15:docId w15:val="{958EC350-BF4A-4BFD-8B21-FF20FD0C9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5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2BB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86E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6EB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86E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6EB4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2BBB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2023-02-02T12:32:00Z</cp:lastPrinted>
  <dcterms:created xsi:type="dcterms:W3CDTF">2023-02-02T12:33:00Z</dcterms:created>
  <dcterms:modified xsi:type="dcterms:W3CDTF">2023-02-02T12:33:00Z</dcterms:modified>
</cp:coreProperties>
</file>