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40130" w14:textId="156D221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E5D4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57E740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36892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A38C87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F6EECD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D80169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5EFAB0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681BF6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A99B14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533EF1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467A1C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6B5AB5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27A882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1C6742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56294F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1F9CCA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72D0559" w14:textId="5EA69F6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45F8A" w:rsidRPr="00E45F8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3E5D44">
        <w:rPr>
          <w:rFonts w:eastAsia="Times New Roman" w:cs="Calibri"/>
          <w:lang w:eastAsia="pl-PL"/>
        </w:rPr>
        <w:t xml:space="preserve"> znak sprawy: </w:t>
      </w:r>
      <w:r w:rsidR="003E5D44" w:rsidRPr="003E5D44">
        <w:rPr>
          <w:rFonts w:eastAsia="Times New Roman" w:cs="Calibri"/>
          <w:b/>
          <w:bCs/>
          <w:lang w:eastAsia="pl-PL"/>
        </w:rPr>
        <w:t>KC-zp.272-74/23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53309A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205AF0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F192A5D" w14:textId="3FE52648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A36AA2">
        <w:rPr>
          <w:rFonts w:cs="Calibri"/>
          <w:bCs/>
          <w:iCs/>
          <w:color w:val="000000"/>
          <w:lang w:eastAsia="x-none"/>
        </w:rPr>
        <w:t xml:space="preserve">pkt.1, </w:t>
      </w:r>
      <w:bookmarkStart w:id="0" w:name="_GoBack"/>
      <w:bookmarkEnd w:id="0"/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7B04C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174369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25E297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168F34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2499DB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D356FA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08DCD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D0C09A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5652652" w14:textId="16C19EB4" w:rsidR="005103B9" w:rsidRPr="009475A8" w:rsidRDefault="008F3D36" w:rsidP="003E5D4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497AE" w14:textId="77777777" w:rsidR="006311EB" w:rsidRDefault="006311EB" w:rsidP="0038231F">
      <w:pPr>
        <w:spacing w:after="0" w:line="240" w:lineRule="auto"/>
      </w:pPr>
      <w:r>
        <w:separator/>
      </w:r>
    </w:p>
  </w:endnote>
  <w:endnote w:type="continuationSeparator" w:id="0">
    <w:p w14:paraId="6928CFE2" w14:textId="77777777" w:rsidR="006311EB" w:rsidRDefault="006311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C5C8D" w14:textId="77777777" w:rsidR="00E45F8A" w:rsidRDefault="00E45F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A0A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A0B5E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284CA" w14:textId="77777777" w:rsidR="00E45F8A" w:rsidRDefault="00E45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84837" w14:textId="77777777" w:rsidR="006311EB" w:rsidRDefault="006311EB" w:rsidP="0038231F">
      <w:pPr>
        <w:spacing w:after="0" w:line="240" w:lineRule="auto"/>
      </w:pPr>
      <w:r>
        <w:separator/>
      </w:r>
    </w:p>
  </w:footnote>
  <w:footnote w:type="continuationSeparator" w:id="0">
    <w:p w14:paraId="7E33CD8C" w14:textId="77777777" w:rsidR="006311EB" w:rsidRDefault="006311EB" w:rsidP="0038231F">
      <w:pPr>
        <w:spacing w:after="0" w:line="240" w:lineRule="auto"/>
      </w:pPr>
      <w:r>
        <w:continuationSeparator/>
      </w:r>
    </w:p>
  </w:footnote>
  <w:footnote w:id="1">
    <w:p w14:paraId="5A28B4F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6B27B3B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CD662" w14:textId="77777777" w:rsidR="00E45F8A" w:rsidRDefault="00E45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AA691" w14:textId="77777777" w:rsidR="00E45F8A" w:rsidRDefault="00E45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58AD8" w14:textId="77777777" w:rsidR="00E45F8A" w:rsidRDefault="00E45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1E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5D4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1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6AA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F8A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C4ABB"/>
  <w15:chartTrackingRefBased/>
  <w15:docId w15:val="{A82443A1-850B-48FA-B4BE-8DDCFFC8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01714-49FE-41D8-8B1E-665F81D82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Ćwiertnia</cp:lastModifiedBy>
  <cp:revision>2</cp:revision>
  <cp:lastPrinted>2016-07-26T10:32:00Z</cp:lastPrinted>
  <dcterms:created xsi:type="dcterms:W3CDTF">2023-02-02T09:48:00Z</dcterms:created>
  <dcterms:modified xsi:type="dcterms:W3CDTF">2023-02-02T09:48:00Z</dcterms:modified>
</cp:coreProperties>
</file>