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31233" w14:textId="2D3B69F5" w:rsidR="00EB1359" w:rsidRPr="003261E7" w:rsidRDefault="008356E3" w:rsidP="00EB1359">
      <w:pPr>
        <w:spacing w:after="240"/>
        <w:jc w:val="right"/>
        <w:rPr>
          <w:sz w:val="22"/>
          <w:szCs w:val="22"/>
        </w:rPr>
      </w:pPr>
      <w:r w:rsidRPr="008356E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8356E3">
        <w:rPr>
          <w:sz w:val="22"/>
          <w:szCs w:val="22"/>
        </w:rPr>
        <w:t>2023-0</w:t>
      </w:r>
      <w:r w:rsidR="009252A1">
        <w:rPr>
          <w:sz w:val="22"/>
          <w:szCs w:val="22"/>
        </w:rPr>
        <w:t>2</w:t>
      </w:r>
      <w:r w:rsidRPr="008356E3">
        <w:rPr>
          <w:sz w:val="22"/>
          <w:szCs w:val="22"/>
        </w:rPr>
        <w:t>-</w:t>
      </w:r>
      <w:r w:rsidR="009252A1">
        <w:rPr>
          <w:sz w:val="22"/>
          <w:szCs w:val="22"/>
        </w:rPr>
        <w:t>0</w:t>
      </w:r>
      <w:r w:rsidRPr="008356E3">
        <w:rPr>
          <w:sz w:val="22"/>
          <w:szCs w:val="22"/>
        </w:rPr>
        <w:t>1</w:t>
      </w:r>
    </w:p>
    <w:p w14:paraId="3A7B55B8" w14:textId="12B8B08D" w:rsidR="00EB1359" w:rsidRPr="003261E7" w:rsidRDefault="008356E3" w:rsidP="00EB1359">
      <w:pPr>
        <w:spacing w:after="40"/>
        <w:rPr>
          <w:b/>
          <w:bCs/>
          <w:sz w:val="22"/>
          <w:szCs w:val="22"/>
        </w:rPr>
      </w:pPr>
      <w:r w:rsidRPr="008356E3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28943C3A" w14:textId="77777777" w:rsidR="00EB1359" w:rsidRPr="003261E7" w:rsidRDefault="008356E3" w:rsidP="00EB1359">
      <w:pPr>
        <w:rPr>
          <w:sz w:val="22"/>
          <w:szCs w:val="22"/>
        </w:rPr>
      </w:pPr>
      <w:r w:rsidRPr="008356E3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8356E3">
        <w:rPr>
          <w:sz w:val="22"/>
          <w:szCs w:val="22"/>
        </w:rPr>
        <w:t>66</w:t>
      </w:r>
    </w:p>
    <w:p w14:paraId="59D74261" w14:textId="77777777" w:rsidR="00EB1359" w:rsidRPr="003261E7" w:rsidRDefault="008356E3" w:rsidP="00EB1359">
      <w:pPr>
        <w:rPr>
          <w:sz w:val="22"/>
          <w:szCs w:val="22"/>
        </w:rPr>
      </w:pPr>
      <w:r w:rsidRPr="008356E3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8356E3">
        <w:rPr>
          <w:sz w:val="22"/>
          <w:szCs w:val="22"/>
        </w:rPr>
        <w:t>Kraków</w:t>
      </w:r>
    </w:p>
    <w:p w14:paraId="2EADC8BE" w14:textId="77777777" w:rsidR="001E30C8" w:rsidRDefault="001E30C8" w:rsidP="00EB1359">
      <w:pPr>
        <w:spacing w:after="480"/>
        <w:jc w:val="both"/>
        <w:rPr>
          <w:bCs/>
          <w:sz w:val="22"/>
          <w:szCs w:val="22"/>
        </w:rPr>
      </w:pPr>
    </w:p>
    <w:p w14:paraId="0E209800" w14:textId="3165EFD0" w:rsidR="009252A1" w:rsidRPr="009252A1" w:rsidRDefault="009252A1" w:rsidP="00EB1359">
      <w:pPr>
        <w:spacing w:after="480"/>
        <w:jc w:val="both"/>
        <w:rPr>
          <w:bCs/>
          <w:sz w:val="22"/>
          <w:szCs w:val="22"/>
        </w:rPr>
      </w:pPr>
      <w:r w:rsidRPr="009252A1">
        <w:rPr>
          <w:bCs/>
          <w:sz w:val="22"/>
          <w:szCs w:val="22"/>
        </w:rPr>
        <w:t>SZP-271-64/22-115.UG</w:t>
      </w:r>
    </w:p>
    <w:p w14:paraId="59A51E9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E937ED1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B74EA58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F4F2AAD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356E3" w:rsidRPr="003261E7" w14:paraId="40A98BF2" w14:textId="77777777" w:rsidTr="002C7C2F">
        <w:trPr>
          <w:trHeight w:val="638"/>
        </w:trPr>
        <w:tc>
          <w:tcPr>
            <w:tcW w:w="959" w:type="dxa"/>
            <w:shd w:val="clear" w:color="auto" w:fill="auto"/>
          </w:tcPr>
          <w:p w14:paraId="1B2520AB" w14:textId="77777777" w:rsidR="008356E3" w:rsidRPr="003261E7" w:rsidRDefault="008356E3" w:rsidP="002C7C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A62F04C" w14:textId="77777777" w:rsidR="008356E3" w:rsidRPr="003261E7" w:rsidRDefault="008356E3" w:rsidP="002C7C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356E3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356E3">
              <w:rPr>
                <w:b/>
                <w:bCs/>
                <w:sz w:val="22"/>
                <w:szCs w:val="22"/>
              </w:rPr>
              <w:t>Dostawa opatrunków specjalistycznych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356E3">
              <w:rPr>
                <w:b/>
                <w:sz w:val="22"/>
                <w:szCs w:val="22"/>
              </w:rPr>
              <w:t>ZP/64/2022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36A91F7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A6E7C68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BA78D28" w14:textId="5259D568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356E3" w:rsidRPr="008356E3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356E3" w:rsidRPr="008356E3">
        <w:rPr>
          <w:sz w:val="22"/>
          <w:szCs w:val="22"/>
        </w:rPr>
        <w:t>(t.j.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13210DA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EF62C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CA2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4D52D27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8356E3" w:rsidRPr="00EB1359" w14:paraId="7E893F1F" w14:textId="77777777" w:rsidTr="002C7C2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534F" w14:textId="77777777" w:rsidR="008356E3" w:rsidRPr="00710915" w:rsidRDefault="008356E3" w:rsidP="002C7C2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356E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1EEEA" w14:textId="77777777" w:rsidR="008356E3" w:rsidRPr="00EB1359" w:rsidRDefault="008356E3" w:rsidP="002C7C2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356E3">
              <w:rPr>
                <w:b/>
                <w:sz w:val="22"/>
                <w:szCs w:val="22"/>
              </w:rPr>
              <w:t>preparat do leczenia ran</w:t>
            </w:r>
          </w:p>
          <w:p w14:paraId="00A77276" w14:textId="77777777" w:rsidR="008356E3" w:rsidRDefault="008356E3" w:rsidP="002C7C2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2DEB843" w14:textId="75042407" w:rsidR="008356E3" w:rsidRDefault="002B3CA9" w:rsidP="002C7C2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 1 tj. </w:t>
            </w:r>
            <w:r w:rsidR="008356E3" w:rsidRPr="008356E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54FC04E" w14:textId="77777777" w:rsidR="008356E3" w:rsidRDefault="008356E3" w:rsidP="002C7C2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F9126C5" w14:textId="77777777" w:rsidR="008356E3" w:rsidRPr="00EB1359" w:rsidRDefault="008356E3" w:rsidP="002C7C2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356E3">
              <w:rPr>
                <w:sz w:val="22"/>
                <w:szCs w:val="22"/>
              </w:rPr>
              <w:t>Nie złożono żadnej oferty</w:t>
            </w:r>
          </w:p>
        </w:tc>
      </w:tr>
      <w:tr w:rsidR="008356E3" w:rsidRPr="00EB1359" w14:paraId="10C0B99B" w14:textId="77777777" w:rsidTr="002C7C2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91E7" w14:textId="77777777" w:rsidR="008356E3" w:rsidRPr="00710915" w:rsidRDefault="008356E3" w:rsidP="002C7C2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356E3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3EAF" w14:textId="77777777" w:rsidR="008356E3" w:rsidRPr="00EB1359" w:rsidRDefault="008356E3" w:rsidP="002C7C2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356E3">
              <w:rPr>
                <w:b/>
                <w:sz w:val="22"/>
                <w:szCs w:val="22"/>
              </w:rPr>
              <w:t>opatrunek do nosa</w:t>
            </w:r>
          </w:p>
          <w:p w14:paraId="4A328B7A" w14:textId="77777777" w:rsidR="008356E3" w:rsidRDefault="008356E3" w:rsidP="002C7C2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01DA13D" w14:textId="430A88AD" w:rsidR="008356E3" w:rsidRDefault="002B3CA9" w:rsidP="002C7C2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 2 tj. </w:t>
            </w:r>
            <w:r w:rsidR="008356E3" w:rsidRPr="008356E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5BBF5370" w14:textId="77777777" w:rsidR="008356E3" w:rsidRDefault="008356E3" w:rsidP="002C7C2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5F0C4F4" w14:textId="049ABC82" w:rsidR="008356E3" w:rsidRPr="00EB1359" w:rsidRDefault="008356E3" w:rsidP="002C7C2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356E3">
              <w:rPr>
                <w:sz w:val="22"/>
                <w:szCs w:val="22"/>
              </w:rPr>
              <w:t>Jedyna zło</w:t>
            </w:r>
            <w:r w:rsidR="002B3CA9">
              <w:rPr>
                <w:sz w:val="22"/>
                <w:szCs w:val="22"/>
              </w:rPr>
              <w:t>ż</w:t>
            </w:r>
            <w:r w:rsidRPr="008356E3">
              <w:rPr>
                <w:sz w:val="22"/>
                <w:szCs w:val="22"/>
              </w:rPr>
              <w:t xml:space="preserve">ona oferta </w:t>
            </w:r>
            <w:r w:rsidR="002B3CA9">
              <w:rPr>
                <w:sz w:val="22"/>
                <w:szCs w:val="22"/>
              </w:rPr>
              <w:t xml:space="preserve">w tej części </w:t>
            </w:r>
            <w:r w:rsidRPr="008356E3">
              <w:rPr>
                <w:sz w:val="22"/>
                <w:szCs w:val="22"/>
              </w:rPr>
              <w:t>Wykonawcy Medag Aparatura Medyczna P. Augustynowicz Sp. jawna, ul. Brylantowa 24/3, 52-214 Wrocław została odrzucona na podstawie art. 226 ust. 1 pkt. 5 pzp</w:t>
            </w:r>
            <w:r w:rsidR="002B3CA9">
              <w:rPr>
                <w:sz w:val="22"/>
                <w:szCs w:val="22"/>
              </w:rPr>
              <w:t xml:space="preserve"> – jej treść jest niezgodna z warunkami zamówienia.</w:t>
            </w:r>
          </w:p>
        </w:tc>
      </w:tr>
    </w:tbl>
    <w:p w14:paraId="41A9B9B1" w14:textId="48A6720B" w:rsidR="00010B31" w:rsidRDefault="00010B31" w:rsidP="002B3CA9">
      <w:pPr>
        <w:pStyle w:val="Tekstpodstawowy"/>
        <w:spacing w:before="480" w:line="276" w:lineRule="auto"/>
        <w:ind w:left="3119" w:firstLine="425"/>
        <w:jc w:val="right"/>
      </w:pPr>
      <w:r>
        <w:rPr>
          <w:i/>
        </w:rPr>
        <w:t>Zamawiający</w:t>
      </w:r>
    </w:p>
    <w:sectPr w:rsidR="00010B31" w:rsidSect="001E30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1EA1D" w14:textId="77777777" w:rsidR="008356E3" w:rsidRDefault="008356E3" w:rsidP="008356E3">
      <w:r>
        <w:separator/>
      </w:r>
    </w:p>
  </w:endnote>
  <w:endnote w:type="continuationSeparator" w:id="0">
    <w:p w14:paraId="3648D655" w14:textId="77777777" w:rsidR="008356E3" w:rsidRDefault="008356E3" w:rsidP="00835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2F1E9" w14:textId="77777777" w:rsidR="008356E3" w:rsidRDefault="008356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61727" w14:textId="77777777" w:rsidR="008356E3" w:rsidRDefault="008356E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45BDE" w14:textId="77777777" w:rsidR="008356E3" w:rsidRDefault="008356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7AAC5" w14:textId="77777777" w:rsidR="008356E3" w:rsidRDefault="008356E3" w:rsidP="008356E3">
      <w:r>
        <w:separator/>
      </w:r>
    </w:p>
  </w:footnote>
  <w:footnote w:type="continuationSeparator" w:id="0">
    <w:p w14:paraId="6DEB627F" w14:textId="77777777" w:rsidR="008356E3" w:rsidRDefault="008356E3" w:rsidP="00835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4A94A" w14:textId="77777777" w:rsidR="008356E3" w:rsidRDefault="008356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BC1FB" w14:textId="77777777" w:rsidR="008356E3" w:rsidRDefault="008356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273BD" w14:textId="77777777" w:rsidR="008356E3" w:rsidRDefault="008356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24E2"/>
    <w:rsid w:val="00010B31"/>
    <w:rsid w:val="00104963"/>
    <w:rsid w:val="00150F65"/>
    <w:rsid w:val="001E30C8"/>
    <w:rsid w:val="002B3CA9"/>
    <w:rsid w:val="005E24E2"/>
    <w:rsid w:val="00823326"/>
    <w:rsid w:val="008356E3"/>
    <w:rsid w:val="00856A3E"/>
    <w:rsid w:val="00894412"/>
    <w:rsid w:val="009252A1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2B9179"/>
  <w15:chartTrackingRefBased/>
  <w15:docId w15:val="{9DC04D70-ED7C-4455-BF48-06F255912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8356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35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209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4</cp:revision>
  <dcterms:created xsi:type="dcterms:W3CDTF">2023-01-31T08:59:00Z</dcterms:created>
  <dcterms:modified xsi:type="dcterms:W3CDTF">2023-02-01T11:26:00Z</dcterms:modified>
</cp:coreProperties>
</file>