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5D22E1" w14:textId="1B6CF632" w:rsidR="00FB7F50" w:rsidRPr="002245BE" w:rsidRDefault="00A427C2" w:rsidP="00766D81">
      <w:pPr>
        <w:spacing w:after="240"/>
        <w:jc w:val="right"/>
        <w:rPr>
          <w:sz w:val="22"/>
          <w:szCs w:val="22"/>
        </w:rPr>
      </w:pPr>
      <w:bookmarkStart w:id="0" w:name="_Hlk53520193"/>
      <w:r w:rsidRPr="00A427C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427C2">
        <w:rPr>
          <w:sz w:val="22"/>
          <w:szCs w:val="22"/>
        </w:rPr>
        <w:t>2023-0</w:t>
      </w:r>
      <w:r w:rsidR="00766D81">
        <w:rPr>
          <w:sz w:val="22"/>
          <w:szCs w:val="22"/>
        </w:rPr>
        <w:t>2</w:t>
      </w:r>
      <w:r w:rsidRPr="00A427C2">
        <w:rPr>
          <w:sz w:val="22"/>
          <w:szCs w:val="22"/>
        </w:rPr>
        <w:t>-0</w:t>
      </w:r>
      <w:r w:rsidR="00766D81">
        <w:rPr>
          <w:sz w:val="22"/>
          <w:szCs w:val="22"/>
        </w:rPr>
        <w:t>1</w:t>
      </w:r>
    </w:p>
    <w:p w14:paraId="250FE330" w14:textId="284E9BA1" w:rsidR="00FB7F50" w:rsidRPr="002245BE" w:rsidRDefault="00A427C2" w:rsidP="00FB7F50">
      <w:pPr>
        <w:spacing w:after="40"/>
        <w:rPr>
          <w:b/>
          <w:bCs/>
          <w:sz w:val="22"/>
          <w:szCs w:val="22"/>
        </w:rPr>
      </w:pPr>
      <w:r w:rsidRPr="00A427C2">
        <w:rPr>
          <w:b/>
          <w:bCs/>
          <w:sz w:val="22"/>
          <w:szCs w:val="22"/>
        </w:rPr>
        <w:t xml:space="preserve">Szpital Specjalistyczny im. Stefana Żeromskiego SP ZOZ w Krakowie </w:t>
      </w:r>
    </w:p>
    <w:p w14:paraId="6D8B6CEB" w14:textId="77777777" w:rsidR="00FB7F50" w:rsidRPr="002245BE" w:rsidRDefault="00A427C2" w:rsidP="00FB7F50">
      <w:pPr>
        <w:rPr>
          <w:sz w:val="22"/>
          <w:szCs w:val="22"/>
        </w:rPr>
      </w:pPr>
      <w:r w:rsidRPr="00A427C2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A427C2">
        <w:rPr>
          <w:sz w:val="22"/>
          <w:szCs w:val="22"/>
        </w:rPr>
        <w:t>66</w:t>
      </w:r>
    </w:p>
    <w:p w14:paraId="18DE7453" w14:textId="77777777" w:rsidR="00FB7F50" w:rsidRPr="002245BE" w:rsidRDefault="00A427C2" w:rsidP="00FB7F50">
      <w:pPr>
        <w:rPr>
          <w:sz w:val="22"/>
          <w:szCs w:val="22"/>
        </w:rPr>
      </w:pPr>
      <w:r w:rsidRPr="00A427C2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A427C2">
        <w:rPr>
          <w:sz w:val="22"/>
          <w:szCs w:val="22"/>
        </w:rPr>
        <w:t>Kraków</w:t>
      </w:r>
    </w:p>
    <w:p w14:paraId="29215EDC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0040D513" w14:textId="3BE23785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7078C3AD" w14:textId="63F7C64C" w:rsidR="00864D00" w:rsidRDefault="00864D00" w:rsidP="00FB7F50">
      <w:pPr>
        <w:jc w:val="both"/>
        <w:rPr>
          <w:bCs/>
          <w:sz w:val="18"/>
          <w:szCs w:val="18"/>
        </w:rPr>
      </w:pPr>
    </w:p>
    <w:p w14:paraId="337F3497" w14:textId="6DD18999" w:rsidR="00864D00" w:rsidRPr="00864D00" w:rsidRDefault="00864D00" w:rsidP="00FB7F50">
      <w:pPr>
        <w:jc w:val="both"/>
        <w:rPr>
          <w:b/>
          <w:sz w:val="22"/>
          <w:szCs w:val="22"/>
        </w:rPr>
      </w:pPr>
      <w:r w:rsidRPr="00864D00">
        <w:rPr>
          <w:b/>
          <w:sz w:val="22"/>
          <w:szCs w:val="22"/>
        </w:rPr>
        <w:t>SZP-271-64/22-114.UG</w:t>
      </w:r>
    </w:p>
    <w:p w14:paraId="523AE164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7E5889B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A427C2" w:rsidRPr="00607F9B" w14:paraId="7CDAF1DB" w14:textId="77777777" w:rsidTr="00E15352">
        <w:trPr>
          <w:trHeight w:val="638"/>
        </w:trPr>
        <w:tc>
          <w:tcPr>
            <w:tcW w:w="959" w:type="dxa"/>
            <w:shd w:val="clear" w:color="auto" w:fill="auto"/>
          </w:tcPr>
          <w:p w14:paraId="7BB66AE9" w14:textId="77777777" w:rsidR="00A427C2" w:rsidRPr="00607F9B" w:rsidRDefault="00A427C2" w:rsidP="00E1535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0306D39" w14:textId="77777777" w:rsidR="00A427C2" w:rsidRPr="00607F9B" w:rsidRDefault="00A427C2" w:rsidP="00E1535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427C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427C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427C2">
              <w:rPr>
                <w:b/>
                <w:bCs/>
                <w:sz w:val="22"/>
                <w:szCs w:val="22"/>
              </w:rPr>
              <w:t>Dostawa opatrunków specjalistycznych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427C2">
              <w:rPr>
                <w:b/>
                <w:sz w:val="22"/>
                <w:szCs w:val="22"/>
              </w:rPr>
              <w:t>ZP/64/2022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67D49B4" w14:textId="6AB537DE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A427C2" w:rsidRPr="00A427C2">
        <w:rPr>
          <w:b/>
          <w:sz w:val="22"/>
          <w:szCs w:val="22"/>
        </w:rPr>
        <w:t>Szpital Specjalistyczny im. Stefana Żeromskiego SP ZOZ w Krakowie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A427C2" w:rsidRPr="00A427C2">
        <w:rPr>
          <w:sz w:val="22"/>
          <w:szCs w:val="22"/>
        </w:rPr>
        <w:t>(</w:t>
      </w:r>
      <w:proofErr w:type="spellStart"/>
      <w:r w:rsidR="00A427C2" w:rsidRPr="00A427C2">
        <w:rPr>
          <w:sz w:val="22"/>
          <w:szCs w:val="22"/>
        </w:rPr>
        <w:t>t.j</w:t>
      </w:r>
      <w:proofErr w:type="spellEnd"/>
      <w:r w:rsidR="00A427C2" w:rsidRPr="00A427C2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427C2" w14:paraId="1CDEC1E0" w14:textId="77777777" w:rsidTr="00E15352">
        <w:trPr>
          <w:cantSplit/>
        </w:trPr>
        <w:tc>
          <w:tcPr>
            <w:tcW w:w="9498" w:type="dxa"/>
          </w:tcPr>
          <w:p w14:paraId="3F817501" w14:textId="452D2B52" w:rsidR="00A427C2" w:rsidRPr="00D26ED6" w:rsidRDefault="00A427C2" w:rsidP="00E1535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427C2">
              <w:rPr>
                <w:b/>
                <w:sz w:val="22"/>
                <w:szCs w:val="22"/>
              </w:rPr>
              <w:t xml:space="preserve">SKAMEX  Spółka z ograniczoną odpowiedzialnością </w:t>
            </w:r>
          </w:p>
          <w:p w14:paraId="64726F84" w14:textId="77777777" w:rsidR="00A427C2" w:rsidRPr="009F0E5C" w:rsidRDefault="00A427C2" w:rsidP="00E15352">
            <w:pPr>
              <w:jc w:val="both"/>
              <w:rPr>
                <w:bCs/>
                <w:sz w:val="22"/>
                <w:szCs w:val="22"/>
              </w:rPr>
            </w:pPr>
            <w:r w:rsidRPr="00A427C2">
              <w:rPr>
                <w:bCs/>
                <w:sz w:val="22"/>
                <w:szCs w:val="22"/>
              </w:rPr>
              <w:t>ul. Częstochowska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427C2">
              <w:rPr>
                <w:bCs/>
                <w:sz w:val="22"/>
                <w:szCs w:val="22"/>
              </w:rPr>
              <w:t>38/52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52D1816" w14:textId="77777777" w:rsidR="00A427C2" w:rsidRPr="009F0E5C" w:rsidRDefault="00A427C2" w:rsidP="00E15352">
            <w:pPr>
              <w:jc w:val="both"/>
              <w:rPr>
                <w:bCs/>
                <w:sz w:val="22"/>
                <w:szCs w:val="22"/>
              </w:rPr>
            </w:pPr>
            <w:r w:rsidRPr="00A427C2">
              <w:rPr>
                <w:bCs/>
                <w:sz w:val="22"/>
                <w:szCs w:val="22"/>
              </w:rPr>
              <w:t>93-121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427C2">
              <w:rPr>
                <w:bCs/>
                <w:sz w:val="22"/>
                <w:szCs w:val="22"/>
              </w:rPr>
              <w:t>Łódź</w:t>
            </w:r>
          </w:p>
          <w:p w14:paraId="7E01C481" w14:textId="77777777" w:rsidR="00A427C2" w:rsidRDefault="00A427C2" w:rsidP="00E1535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4DC71C4" w14:textId="77777777" w:rsidR="00A427C2" w:rsidRPr="00211A34" w:rsidRDefault="00A427C2" w:rsidP="00E1535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427C2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427C2">
              <w:rPr>
                <w:sz w:val="22"/>
                <w:szCs w:val="22"/>
              </w:rPr>
              <w:t>opatrunek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427C2">
              <w:rPr>
                <w:b/>
                <w:sz w:val="22"/>
                <w:szCs w:val="22"/>
              </w:rPr>
              <w:t>30 451.90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8052B12" w14:textId="77777777" w:rsidR="00A427C2" w:rsidRPr="00D26ED6" w:rsidRDefault="00A427C2" w:rsidP="00E1535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952143A" w14:textId="77777777" w:rsidR="00A427C2" w:rsidRDefault="00A427C2" w:rsidP="00E1535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427C2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A427C2" w14:paraId="156ACEA9" w14:textId="77777777" w:rsidTr="00E15352">
        <w:trPr>
          <w:cantSplit/>
        </w:trPr>
        <w:tc>
          <w:tcPr>
            <w:tcW w:w="9498" w:type="dxa"/>
          </w:tcPr>
          <w:p w14:paraId="28C068D2" w14:textId="70E3C34D" w:rsidR="00A427C2" w:rsidRPr="00D26ED6" w:rsidRDefault="00A427C2" w:rsidP="00E1535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427C2">
              <w:rPr>
                <w:b/>
                <w:sz w:val="22"/>
                <w:szCs w:val="22"/>
              </w:rPr>
              <w:t xml:space="preserve">SKAMEX  Spółka z ograniczoną odpowiedzialnością </w:t>
            </w:r>
          </w:p>
          <w:p w14:paraId="78820DD6" w14:textId="77777777" w:rsidR="00A427C2" w:rsidRPr="009F0E5C" w:rsidRDefault="00A427C2" w:rsidP="00E15352">
            <w:pPr>
              <w:jc w:val="both"/>
              <w:rPr>
                <w:bCs/>
                <w:sz w:val="22"/>
                <w:szCs w:val="22"/>
              </w:rPr>
            </w:pPr>
            <w:r w:rsidRPr="00A427C2">
              <w:rPr>
                <w:bCs/>
                <w:sz w:val="22"/>
                <w:szCs w:val="22"/>
              </w:rPr>
              <w:t>ul. Częstochowska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427C2">
              <w:rPr>
                <w:bCs/>
                <w:sz w:val="22"/>
                <w:szCs w:val="22"/>
              </w:rPr>
              <w:t>38/52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059CADF" w14:textId="77777777" w:rsidR="00A427C2" w:rsidRPr="009F0E5C" w:rsidRDefault="00A427C2" w:rsidP="00E15352">
            <w:pPr>
              <w:jc w:val="both"/>
              <w:rPr>
                <w:bCs/>
                <w:sz w:val="22"/>
                <w:szCs w:val="22"/>
              </w:rPr>
            </w:pPr>
            <w:r w:rsidRPr="00A427C2">
              <w:rPr>
                <w:bCs/>
                <w:sz w:val="22"/>
                <w:szCs w:val="22"/>
              </w:rPr>
              <w:t>93-121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427C2">
              <w:rPr>
                <w:bCs/>
                <w:sz w:val="22"/>
                <w:szCs w:val="22"/>
              </w:rPr>
              <w:t>Łódź</w:t>
            </w:r>
          </w:p>
          <w:p w14:paraId="7FC897DD" w14:textId="77777777" w:rsidR="00A427C2" w:rsidRDefault="00A427C2" w:rsidP="00E1535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D76E4BB" w14:textId="77777777" w:rsidR="00A427C2" w:rsidRPr="00211A34" w:rsidRDefault="00A427C2" w:rsidP="00E1535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427C2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427C2">
              <w:rPr>
                <w:sz w:val="22"/>
                <w:szCs w:val="22"/>
              </w:rPr>
              <w:t>spray do usuwania plastrów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427C2">
              <w:rPr>
                <w:b/>
                <w:sz w:val="22"/>
                <w:szCs w:val="22"/>
              </w:rPr>
              <w:t>57 166.56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531C60E" w14:textId="77777777" w:rsidR="00A427C2" w:rsidRPr="00D26ED6" w:rsidRDefault="00A427C2" w:rsidP="00E1535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187E50C" w14:textId="77777777" w:rsidR="00A427C2" w:rsidRDefault="00A427C2" w:rsidP="00E1535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427C2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A427C2" w14:paraId="19FA5111" w14:textId="77777777" w:rsidTr="00E15352">
        <w:trPr>
          <w:cantSplit/>
        </w:trPr>
        <w:tc>
          <w:tcPr>
            <w:tcW w:w="9498" w:type="dxa"/>
          </w:tcPr>
          <w:p w14:paraId="3D86DFF1" w14:textId="77777777" w:rsidR="00A427C2" w:rsidRPr="00D26ED6" w:rsidRDefault="00A427C2" w:rsidP="00E1535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427C2">
              <w:rPr>
                <w:b/>
                <w:sz w:val="22"/>
                <w:szCs w:val="22"/>
              </w:rPr>
              <w:lastRenderedPageBreak/>
              <w:t>KIKGEL Sp. z o.o.</w:t>
            </w:r>
          </w:p>
          <w:p w14:paraId="7A4A0361" w14:textId="77777777" w:rsidR="00A427C2" w:rsidRPr="009F0E5C" w:rsidRDefault="00A427C2" w:rsidP="00E15352">
            <w:pPr>
              <w:jc w:val="both"/>
              <w:rPr>
                <w:bCs/>
                <w:sz w:val="22"/>
                <w:szCs w:val="22"/>
              </w:rPr>
            </w:pPr>
            <w:r w:rsidRPr="00A427C2">
              <w:rPr>
                <w:bCs/>
                <w:sz w:val="22"/>
                <w:szCs w:val="22"/>
              </w:rPr>
              <w:t>Skłodowskiej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427C2">
              <w:rPr>
                <w:bCs/>
                <w:sz w:val="22"/>
                <w:szCs w:val="22"/>
              </w:rPr>
              <w:t>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470907C" w14:textId="77777777" w:rsidR="00A427C2" w:rsidRPr="009F0E5C" w:rsidRDefault="00A427C2" w:rsidP="00E15352">
            <w:pPr>
              <w:jc w:val="both"/>
              <w:rPr>
                <w:bCs/>
                <w:sz w:val="22"/>
                <w:szCs w:val="22"/>
              </w:rPr>
            </w:pPr>
            <w:r w:rsidRPr="00A427C2">
              <w:rPr>
                <w:bCs/>
                <w:sz w:val="22"/>
                <w:szCs w:val="22"/>
              </w:rPr>
              <w:t>97-225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427C2">
              <w:rPr>
                <w:bCs/>
                <w:sz w:val="22"/>
                <w:szCs w:val="22"/>
              </w:rPr>
              <w:t>Ujazd</w:t>
            </w:r>
          </w:p>
          <w:p w14:paraId="6D639C6B" w14:textId="77777777" w:rsidR="00A427C2" w:rsidRDefault="00A427C2" w:rsidP="00E1535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17497A1" w14:textId="77777777" w:rsidR="00A427C2" w:rsidRPr="00211A34" w:rsidRDefault="00A427C2" w:rsidP="00E1535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427C2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427C2">
              <w:rPr>
                <w:sz w:val="22"/>
                <w:szCs w:val="22"/>
              </w:rPr>
              <w:t>roztwór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427C2">
              <w:rPr>
                <w:b/>
                <w:sz w:val="22"/>
                <w:szCs w:val="22"/>
              </w:rPr>
              <w:t>59 292.00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0E9BE8D" w14:textId="77777777" w:rsidR="00A427C2" w:rsidRPr="00D26ED6" w:rsidRDefault="00A427C2" w:rsidP="00E1535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23FF080" w14:textId="77777777" w:rsidR="00A427C2" w:rsidRDefault="00A427C2" w:rsidP="00E1535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427C2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A427C2" w14:paraId="2446EB3D" w14:textId="77777777" w:rsidTr="00E15352">
        <w:trPr>
          <w:cantSplit/>
        </w:trPr>
        <w:tc>
          <w:tcPr>
            <w:tcW w:w="9498" w:type="dxa"/>
          </w:tcPr>
          <w:p w14:paraId="3304C8AD" w14:textId="77777777" w:rsidR="00A427C2" w:rsidRPr="00D26ED6" w:rsidRDefault="00A427C2" w:rsidP="00E1535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A427C2">
              <w:rPr>
                <w:b/>
                <w:sz w:val="22"/>
                <w:szCs w:val="22"/>
              </w:rPr>
              <w:t>Medilab</w:t>
            </w:r>
            <w:proofErr w:type="spellEnd"/>
            <w:r w:rsidRPr="00A427C2">
              <w:rPr>
                <w:b/>
                <w:sz w:val="22"/>
                <w:szCs w:val="22"/>
              </w:rPr>
              <w:t xml:space="preserve"> Sp. z o. o.</w:t>
            </w:r>
          </w:p>
          <w:p w14:paraId="599363F8" w14:textId="77777777" w:rsidR="00A427C2" w:rsidRPr="009F0E5C" w:rsidRDefault="00A427C2" w:rsidP="00E15352">
            <w:pPr>
              <w:jc w:val="both"/>
              <w:rPr>
                <w:bCs/>
                <w:sz w:val="22"/>
                <w:szCs w:val="22"/>
              </w:rPr>
            </w:pPr>
            <w:r w:rsidRPr="00A427C2">
              <w:rPr>
                <w:bCs/>
                <w:sz w:val="22"/>
                <w:szCs w:val="22"/>
              </w:rPr>
              <w:t>Wysockiego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427C2">
              <w:rPr>
                <w:bCs/>
                <w:sz w:val="22"/>
                <w:szCs w:val="22"/>
              </w:rPr>
              <w:t>6c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66F1A1B" w14:textId="77777777" w:rsidR="00A427C2" w:rsidRPr="009F0E5C" w:rsidRDefault="00A427C2" w:rsidP="00E15352">
            <w:pPr>
              <w:jc w:val="both"/>
              <w:rPr>
                <w:bCs/>
                <w:sz w:val="22"/>
                <w:szCs w:val="22"/>
              </w:rPr>
            </w:pPr>
            <w:r w:rsidRPr="00A427C2">
              <w:rPr>
                <w:bCs/>
                <w:sz w:val="22"/>
                <w:szCs w:val="22"/>
              </w:rPr>
              <w:t>03-371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427C2">
              <w:rPr>
                <w:bCs/>
                <w:sz w:val="22"/>
                <w:szCs w:val="22"/>
              </w:rPr>
              <w:t>Warszawa</w:t>
            </w:r>
          </w:p>
          <w:p w14:paraId="6F493EB2" w14:textId="77777777" w:rsidR="00A427C2" w:rsidRDefault="00A427C2" w:rsidP="00E1535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7F7180A" w14:textId="77777777" w:rsidR="00A427C2" w:rsidRPr="00211A34" w:rsidRDefault="00A427C2" w:rsidP="00E1535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427C2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427C2">
              <w:rPr>
                <w:sz w:val="22"/>
                <w:szCs w:val="22"/>
              </w:rPr>
              <w:t>preparat do leczenia ran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427C2">
              <w:rPr>
                <w:b/>
                <w:sz w:val="22"/>
                <w:szCs w:val="22"/>
              </w:rPr>
              <w:t>54 388.80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D622EB3" w14:textId="77777777" w:rsidR="00A427C2" w:rsidRPr="00D26ED6" w:rsidRDefault="00A427C2" w:rsidP="00E1535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AA62E32" w14:textId="77777777" w:rsidR="00A427C2" w:rsidRDefault="00A427C2" w:rsidP="00E1535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427C2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A427C2" w14:paraId="0783E8DD" w14:textId="77777777" w:rsidTr="00E15352">
        <w:trPr>
          <w:cantSplit/>
        </w:trPr>
        <w:tc>
          <w:tcPr>
            <w:tcW w:w="9498" w:type="dxa"/>
          </w:tcPr>
          <w:p w14:paraId="4FBB4A0B" w14:textId="77777777" w:rsidR="00A427C2" w:rsidRPr="00D26ED6" w:rsidRDefault="00A427C2" w:rsidP="00E1535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A427C2">
              <w:rPr>
                <w:b/>
                <w:sz w:val="22"/>
                <w:szCs w:val="22"/>
              </w:rPr>
              <w:t>Medimax</w:t>
            </w:r>
            <w:proofErr w:type="spellEnd"/>
            <w:r w:rsidRPr="00A427C2">
              <w:rPr>
                <w:b/>
                <w:sz w:val="22"/>
                <w:szCs w:val="22"/>
              </w:rPr>
              <w:t xml:space="preserve"> Monika Mazurkiewicz</w:t>
            </w:r>
          </w:p>
          <w:p w14:paraId="5F145B64" w14:textId="77777777" w:rsidR="00A427C2" w:rsidRPr="009F0E5C" w:rsidRDefault="00A427C2" w:rsidP="00E15352">
            <w:pPr>
              <w:jc w:val="both"/>
              <w:rPr>
                <w:bCs/>
                <w:sz w:val="22"/>
                <w:szCs w:val="22"/>
              </w:rPr>
            </w:pPr>
            <w:r w:rsidRPr="00A427C2">
              <w:rPr>
                <w:bCs/>
                <w:sz w:val="22"/>
                <w:szCs w:val="22"/>
              </w:rPr>
              <w:t>Starego Dębu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427C2">
              <w:rPr>
                <w:bCs/>
                <w:sz w:val="22"/>
                <w:szCs w:val="22"/>
              </w:rPr>
              <w:t>12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427C2">
              <w:rPr>
                <w:bCs/>
                <w:sz w:val="22"/>
                <w:szCs w:val="22"/>
              </w:rPr>
              <w:t>/6</w:t>
            </w:r>
          </w:p>
          <w:p w14:paraId="2B02EB8A" w14:textId="77777777" w:rsidR="00A427C2" w:rsidRPr="009F0E5C" w:rsidRDefault="00A427C2" w:rsidP="00E15352">
            <w:pPr>
              <w:jc w:val="both"/>
              <w:rPr>
                <w:bCs/>
                <w:sz w:val="22"/>
                <w:szCs w:val="22"/>
              </w:rPr>
            </w:pPr>
            <w:r w:rsidRPr="00A427C2">
              <w:rPr>
                <w:bCs/>
                <w:sz w:val="22"/>
                <w:szCs w:val="22"/>
              </w:rPr>
              <w:t>31-355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427C2">
              <w:rPr>
                <w:bCs/>
                <w:sz w:val="22"/>
                <w:szCs w:val="22"/>
              </w:rPr>
              <w:t>Kraków</w:t>
            </w:r>
          </w:p>
          <w:p w14:paraId="2A12C94D" w14:textId="77777777" w:rsidR="00A427C2" w:rsidRDefault="00A427C2" w:rsidP="00E1535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DC16358" w14:textId="77777777" w:rsidR="00A427C2" w:rsidRPr="00211A34" w:rsidRDefault="00A427C2" w:rsidP="00E1535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427C2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427C2">
              <w:rPr>
                <w:sz w:val="22"/>
                <w:szCs w:val="22"/>
              </w:rPr>
              <w:t>opatrunek specjalistyczny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427C2">
              <w:rPr>
                <w:b/>
                <w:sz w:val="22"/>
                <w:szCs w:val="22"/>
              </w:rPr>
              <w:t>30 096.36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F0CEEAC" w14:textId="77777777" w:rsidR="00A427C2" w:rsidRPr="00D26ED6" w:rsidRDefault="00A427C2" w:rsidP="00E1535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E2D362B" w14:textId="77777777" w:rsidR="00A427C2" w:rsidRDefault="00A427C2" w:rsidP="00E1535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427C2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A427C2" w14:paraId="261AF941" w14:textId="77777777" w:rsidTr="00E15352">
        <w:trPr>
          <w:cantSplit/>
        </w:trPr>
        <w:tc>
          <w:tcPr>
            <w:tcW w:w="9498" w:type="dxa"/>
          </w:tcPr>
          <w:p w14:paraId="6A892692" w14:textId="6CC84AFE" w:rsidR="00A427C2" w:rsidRPr="00D26ED6" w:rsidRDefault="00A427C2" w:rsidP="00E1535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427C2">
              <w:rPr>
                <w:b/>
                <w:sz w:val="22"/>
                <w:szCs w:val="22"/>
              </w:rPr>
              <w:t xml:space="preserve">SKAMEX  Spółka z ograniczoną odpowiedzialnością </w:t>
            </w:r>
          </w:p>
          <w:p w14:paraId="2A99A966" w14:textId="77777777" w:rsidR="00A427C2" w:rsidRPr="009F0E5C" w:rsidRDefault="00A427C2" w:rsidP="00E15352">
            <w:pPr>
              <w:jc w:val="both"/>
              <w:rPr>
                <w:bCs/>
                <w:sz w:val="22"/>
                <w:szCs w:val="22"/>
              </w:rPr>
            </w:pPr>
            <w:r w:rsidRPr="00A427C2">
              <w:rPr>
                <w:bCs/>
                <w:sz w:val="22"/>
                <w:szCs w:val="22"/>
              </w:rPr>
              <w:t>ul. Częstochowska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427C2">
              <w:rPr>
                <w:bCs/>
                <w:sz w:val="22"/>
                <w:szCs w:val="22"/>
              </w:rPr>
              <w:t>38/52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4047948" w14:textId="77777777" w:rsidR="00A427C2" w:rsidRPr="009F0E5C" w:rsidRDefault="00A427C2" w:rsidP="00E15352">
            <w:pPr>
              <w:jc w:val="both"/>
              <w:rPr>
                <w:bCs/>
                <w:sz w:val="22"/>
                <w:szCs w:val="22"/>
              </w:rPr>
            </w:pPr>
            <w:r w:rsidRPr="00A427C2">
              <w:rPr>
                <w:bCs/>
                <w:sz w:val="22"/>
                <w:szCs w:val="22"/>
              </w:rPr>
              <w:t>93-121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427C2">
              <w:rPr>
                <w:bCs/>
                <w:sz w:val="22"/>
                <w:szCs w:val="22"/>
              </w:rPr>
              <w:t>Łódź</w:t>
            </w:r>
          </w:p>
          <w:p w14:paraId="1AADA716" w14:textId="77777777" w:rsidR="00A427C2" w:rsidRDefault="00A427C2" w:rsidP="00E1535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2EFA800" w14:textId="77777777" w:rsidR="00A427C2" w:rsidRPr="00211A34" w:rsidRDefault="00A427C2" w:rsidP="00E1535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427C2">
              <w:rPr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427C2">
              <w:rPr>
                <w:sz w:val="22"/>
                <w:szCs w:val="22"/>
              </w:rPr>
              <w:t>opatrunek specjalistyczny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427C2">
              <w:rPr>
                <w:b/>
                <w:sz w:val="22"/>
                <w:szCs w:val="22"/>
              </w:rPr>
              <w:t>58 511.16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F0CB389" w14:textId="77777777" w:rsidR="00A427C2" w:rsidRPr="00D26ED6" w:rsidRDefault="00A427C2" w:rsidP="00E1535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55056B3" w14:textId="77777777" w:rsidR="00A427C2" w:rsidRDefault="00A427C2" w:rsidP="00E1535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427C2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A427C2" w14:paraId="6512D436" w14:textId="77777777" w:rsidTr="00E15352">
        <w:trPr>
          <w:cantSplit/>
        </w:trPr>
        <w:tc>
          <w:tcPr>
            <w:tcW w:w="9498" w:type="dxa"/>
          </w:tcPr>
          <w:p w14:paraId="73D8FF90" w14:textId="5AF1F360" w:rsidR="00A427C2" w:rsidRPr="00D26ED6" w:rsidRDefault="00A427C2" w:rsidP="00E1535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A427C2">
              <w:rPr>
                <w:b/>
                <w:sz w:val="22"/>
                <w:szCs w:val="22"/>
              </w:rPr>
              <w:t>Medicus</w:t>
            </w:r>
            <w:proofErr w:type="spellEnd"/>
            <w:r w:rsidRPr="00A427C2">
              <w:rPr>
                <w:b/>
                <w:sz w:val="22"/>
                <w:szCs w:val="22"/>
              </w:rPr>
              <w:t xml:space="preserve"> Sp</w:t>
            </w:r>
            <w:r w:rsidR="008F3C72">
              <w:rPr>
                <w:b/>
                <w:sz w:val="22"/>
                <w:szCs w:val="22"/>
              </w:rPr>
              <w:t>.</w:t>
            </w:r>
            <w:r w:rsidRPr="00A427C2">
              <w:rPr>
                <w:b/>
                <w:sz w:val="22"/>
                <w:szCs w:val="22"/>
              </w:rPr>
              <w:t xml:space="preserve"> z o.o. S.K.A.</w:t>
            </w:r>
          </w:p>
          <w:p w14:paraId="66D1260E" w14:textId="77777777" w:rsidR="00A427C2" w:rsidRPr="009F0E5C" w:rsidRDefault="00A427C2" w:rsidP="00E15352">
            <w:pPr>
              <w:jc w:val="both"/>
              <w:rPr>
                <w:bCs/>
                <w:sz w:val="22"/>
                <w:szCs w:val="22"/>
              </w:rPr>
            </w:pPr>
            <w:r w:rsidRPr="00A427C2">
              <w:rPr>
                <w:bCs/>
                <w:sz w:val="22"/>
                <w:szCs w:val="22"/>
              </w:rPr>
              <w:t>Browarowa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427C2">
              <w:rPr>
                <w:bCs/>
                <w:sz w:val="22"/>
                <w:szCs w:val="22"/>
              </w:rPr>
              <w:t>21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0ADD2E9" w14:textId="77777777" w:rsidR="00A427C2" w:rsidRPr="009F0E5C" w:rsidRDefault="00A427C2" w:rsidP="00E15352">
            <w:pPr>
              <w:jc w:val="both"/>
              <w:rPr>
                <w:bCs/>
                <w:sz w:val="22"/>
                <w:szCs w:val="22"/>
              </w:rPr>
            </w:pPr>
            <w:r w:rsidRPr="00A427C2">
              <w:rPr>
                <w:bCs/>
                <w:sz w:val="22"/>
                <w:szCs w:val="22"/>
              </w:rPr>
              <w:t>43-100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427C2">
              <w:rPr>
                <w:bCs/>
                <w:sz w:val="22"/>
                <w:szCs w:val="22"/>
              </w:rPr>
              <w:t>Tychy</w:t>
            </w:r>
          </w:p>
          <w:p w14:paraId="2780F6BC" w14:textId="77777777" w:rsidR="00A427C2" w:rsidRDefault="00A427C2" w:rsidP="00E1535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98645B8" w14:textId="77777777" w:rsidR="00A427C2" w:rsidRPr="00211A34" w:rsidRDefault="00A427C2" w:rsidP="00E1535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427C2">
              <w:rPr>
                <w:sz w:val="22"/>
                <w:szCs w:val="22"/>
              </w:rPr>
              <w:t>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427C2">
              <w:rPr>
                <w:sz w:val="22"/>
                <w:szCs w:val="22"/>
              </w:rPr>
              <w:t>opatrunek hemostatyczny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427C2">
              <w:rPr>
                <w:b/>
                <w:sz w:val="22"/>
                <w:szCs w:val="22"/>
              </w:rPr>
              <w:t>32 711.04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F2D6465" w14:textId="77777777" w:rsidR="00A427C2" w:rsidRPr="00D26ED6" w:rsidRDefault="00A427C2" w:rsidP="00E1535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B714FE5" w14:textId="77777777" w:rsidR="00A427C2" w:rsidRDefault="00A427C2" w:rsidP="00E1535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427C2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A427C2" w14:paraId="14197EF7" w14:textId="77777777" w:rsidTr="00E15352">
        <w:trPr>
          <w:cantSplit/>
        </w:trPr>
        <w:tc>
          <w:tcPr>
            <w:tcW w:w="9498" w:type="dxa"/>
          </w:tcPr>
          <w:p w14:paraId="1E641B86" w14:textId="77777777" w:rsidR="00A427C2" w:rsidRPr="00D26ED6" w:rsidRDefault="00A427C2" w:rsidP="00E1535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A427C2">
              <w:rPr>
                <w:b/>
                <w:sz w:val="22"/>
                <w:szCs w:val="22"/>
              </w:rPr>
              <w:lastRenderedPageBreak/>
              <w:t>Medimax</w:t>
            </w:r>
            <w:proofErr w:type="spellEnd"/>
            <w:r w:rsidRPr="00A427C2">
              <w:rPr>
                <w:b/>
                <w:sz w:val="22"/>
                <w:szCs w:val="22"/>
              </w:rPr>
              <w:t xml:space="preserve"> Monika Mazurkiewicz</w:t>
            </w:r>
          </w:p>
          <w:p w14:paraId="0180997B" w14:textId="77777777" w:rsidR="00A427C2" w:rsidRPr="009F0E5C" w:rsidRDefault="00A427C2" w:rsidP="00E15352">
            <w:pPr>
              <w:jc w:val="both"/>
              <w:rPr>
                <w:bCs/>
                <w:sz w:val="22"/>
                <w:szCs w:val="22"/>
              </w:rPr>
            </w:pPr>
            <w:r w:rsidRPr="00A427C2">
              <w:rPr>
                <w:bCs/>
                <w:sz w:val="22"/>
                <w:szCs w:val="22"/>
              </w:rPr>
              <w:t>Starego Dębu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427C2">
              <w:rPr>
                <w:bCs/>
                <w:sz w:val="22"/>
                <w:szCs w:val="22"/>
              </w:rPr>
              <w:t>12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427C2">
              <w:rPr>
                <w:bCs/>
                <w:sz w:val="22"/>
                <w:szCs w:val="22"/>
              </w:rPr>
              <w:t>/6</w:t>
            </w:r>
          </w:p>
          <w:p w14:paraId="3D8CC732" w14:textId="77777777" w:rsidR="00A427C2" w:rsidRPr="009F0E5C" w:rsidRDefault="00A427C2" w:rsidP="00E15352">
            <w:pPr>
              <w:jc w:val="both"/>
              <w:rPr>
                <w:bCs/>
                <w:sz w:val="22"/>
                <w:szCs w:val="22"/>
              </w:rPr>
            </w:pPr>
            <w:r w:rsidRPr="00A427C2">
              <w:rPr>
                <w:bCs/>
                <w:sz w:val="22"/>
                <w:szCs w:val="22"/>
              </w:rPr>
              <w:t>31-355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427C2">
              <w:rPr>
                <w:bCs/>
                <w:sz w:val="22"/>
                <w:szCs w:val="22"/>
              </w:rPr>
              <w:t>Kraków</w:t>
            </w:r>
          </w:p>
          <w:p w14:paraId="5CC295E4" w14:textId="77777777" w:rsidR="00A427C2" w:rsidRDefault="00A427C2" w:rsidP="00E1535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FFD3122" w14:textId="77777777" w:rsidR="00A427C2" w:rsidRPr="00211A34" w:rsidRDefault="00A427C2" w:rsidP="00E1535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427C2">
              <w:rPr>
                <w:sz w:val="22"/>
                <w:szCs w:val="22"/>
              </w:rPr>
              <w:t>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427C2">
              <w:rPr>
                <w:sz w:val="22"/>
                <w:szCs w:val="22"/>
              </w:rPr>
              <w:t>opatrunek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427C2">
              <w:rPr>
                <w:b/>
                <w:sz w:val="22"/>
                <w:szCs w:val="22"/>
              </w:rPr>
              <w:t>15 552.00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F52AF02" w14:textId="77777777" w:rsidR="00A427C2" w:rsidRPr="00D26ED6" w:rsidRDefault="00A427C2" w:rsidP="00E1535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210A868" w14:textId="77777777" w:rsidR="00A427C2" w:rsidRDefault="00A427C2" w:rsidP="00E1535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427C2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</w:tbl>
    <w:p w14:paraId="312893C3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279D29A3" w14:textId="77777777" w:rsidTr="00596EA3">
        <w:tc>
          <w:tcPr>
            <w:tcW w:w="2169" w:type="dxa"/>
            <w:shd w:val="clear" w:color="auto" w:fill="F3F3F3"/>
          </w:tcPr>
          <w:p w14:paraId="7CB964FF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6F647D9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7D3262D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1105D3D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A427C2" w:rsidRPr="00834EF4" w14:paraId="2DF5F39B" w14:textId="77777777" w:rsidTr="00E15352">
        <w:tc>
          <w:tcPr>
            <w:tcW w:w="2169" w:type="dxa"/>
            <w:shd w:val="clear" w:color="auto" w:fill="auto"/>
          </w:tcPr>
          <w:p w14:paraId="53532B14" w14:textId="77777777" w:rsidR="00A427C2" w:rsidRPr="00211A34" w:rsidRDefault="00A427C2" w:rsidP="00E1535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427C2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427C2">
              <w:rPr>
                <w:sz w:val="20"/>
                <w:szCs w:val="20"/>
              </w:rPr>
              <w:t>opatrunek</w:t>
            </w:r>
          </w:p>
        </w:tc>
        <w:tc>
          <w:tcPr>
            <w:tcW w:w="2793" w:type="dxa"/>
            <w:shd w:val="clear" w:color="auto" w:fill="auto"/>
          </w:tcPr>
          <w:p w14:paraId="38A88871" w14:textId="0F128285" w:rsidR="00A427C2" w:rsidRPr="00211A34" w:rsidRDefault="00A427C2" w:rsidP="00E1535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427C2">
              <w:rPr>
                <w:b/>
                <w:bCs/>
                <w:sz w:val="20"/>
                <w:szCs w:val="20"/>
              </w:rPr>
              <w:t xml:space="preserve">SKAMEX  Spółka z ograniczoną odpowiedzialnością </w:t>
            </w:r>
          </w:p>
          <w:p w14:paraId="3487194A" w14:textId="77777777" w:rsidR="00A427C2" w:rsidRPr="00211A34" w:rsidRDefault="00A427C2" w:rsidP="00E15352">
            <w:pPr>
              <w:rPr>
                <w:sz w:val="20"/>
                <w:szCs w:val="20"/>
              </w:rPr>
            </w:pPr>
            <w:r w:rsidRPr="00A427C2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427C2">
              <w:rPr>
                <w:sz w:val="20"/>
                <w:szCs w:val="20"/>
              </w:rPr>
              <w:t>38/52</w:t>
            </w:r>
          </w:p>
          <w:p w14:paraId="3DE1F53D" w14:textId="77777777" w:rsidR="00A427C2" w:rsidRPr="00211A34" w:rsidRDefault="00A427C2" w:rsidP="00E15352">
            <w:pPr>
              <w:spacing w:after="40"/>
              <w:rPr>
                <w:color w:val="000000"/>
                <w:sz w:val="20"/>
                <w:szCs w:val="20"/>
              </w:rPr>
            </w:pPr>
            <w:r w:rsidRPr="00A427C2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427C2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2089F855" w14:textId="77777777" w:rsidR="00A427C2" w:rsidRPr="00211A34" w:rsidRDefault="00A427C2" w:rsidP="00E1535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427C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808A02E" w14:textId="77777777" w:rsidR="00A427C2" w:rsidRPr="00211A34" w:rsidRDefault="00A427C2" w:rsidP="00E15352">
            <w:pPr>
              <w:jc w:val="center"/>
              <w:rPr>
                <w:color w:val="000000"/>
                <w:sz w:val="20"/>
                <w:szCs w:val="20"/>
              </w:rPr>
            </w:pPr>
            <w:r w:rsidRPr="00A427C2">
              <w:rPr>
                <w:sz w:val="20"/>
                <w:szCs w:val="20"/>
              </w:rPr>
              <w:t xml:space="preserve">  100,00</w:t>
            </w:r>
          </w:p>
        </w:tc>
      </w:tr>
      <w:tr w:rsidR="00A427C2" w:rsidRPr="00834EF4" w14:paraId="3E7DC15E" w14:textId="77777777" w:rsidTr="00E15352">
        <w:tc>
          <w:tcPr>
            <w:tcW w:w="2169" w:type="dxa"/>
            <w:shd w:val="clear" w:color="auto" w:fill="auto"/>
          </w:tcPr>
          <w:p w14:paraId="4F8F548E" w14:textId="77777777" w:rsidR="00A427C2" w:rsidRPr="00211A34" w:rsidRDefault="00A427C2" w:rsidP="00E1535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427C2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427C2">
              <w:rPr>
                <w:sz w:val="20"/>
                <w:szCs w:val="20"/>
              </w:rPr>
              <w:t>spray do usuwania plastrów</w:t>
            </w:r>
          </w:p>
        </w:tc>
        <w:tc>
          <w:tcPr>
            <w:tcW w:w="2793" w:type="dxa"/>
            <w:shd w:val="clear" w:color="auto" w:fill="auto"/>
          </w:tcPr>
          <w:p w14:paraId="48AB9DDB" w14:textId="5425D738" w:rsidR="00A427C2" w:rsidRPr="00211A34" w:rsidRDefault="00A427C2" w:rsidP="00E1535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427C2">
              <w:rPr>
                <w:b/>
                <w:bCs/>
                <w:sz w:val="20"/>
                <w:szCs w:val="20"/>
              </w:rPr>
              <w:t xml:space="preserve">SKAMEX  Spółka z ograniczoną odpowiedzialnością </w:t>
            </w:r>
          </w:p>
          <w:p w14:paraId="7AD3C554" w14:textId="77777777" w:rsidR="00A427C2" w:rsidRPr="00211A34" w:rsidRDefault="00A427C2" w:rsidP="00E15352">
            <w:pPr>
              <w:rPr>
                <w:sz w:val="20"/>
                <w:szCs w:val="20"/>
              </w:rPr>
            </w:pPr>
            <w:r w:rsidRPr="00A427C2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427C2">
              <w:rPr>
                <w:sz w:val="20"/>
                <w:szCs w:val="20"/>
              </w:rPr>
              <w:t>38/52</w:t>
            </w:r>
          </w:p>
          <w:p w14:paraId="29462180" w14:textId="77777777" w:rsidR="00A427C2" w:rsidRPr="00211A34" w:rsidRDefault="00A427C2" w:rsidP="00E15352">
            <w:pPr>
              <w:spacing w:after="40"/>
              <w:rPr>
                <w:color w:val="000000"/>
                <w:sz w:val="20"/>
                <w:szCs w:val="20"/>
              </w:rPr>
            </w:pPr>
            <w:r w:rsidRPr="00A427C2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427C2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027FFA41" w14:textId="77777777" w:rsidR="00A427C2" w:rsidRPr="00211A34" w:rsidRDefault="00A427C2" w:rsidP="00E1535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427C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2B03F6C" w14:textId="77777777" w:rsidR="00A427C2" w:rsidRPr="00211A34" w:rsidRDefault="00A427C2" w:rsidP="00E15352">
            <w:pPr>
              <w:jc w:val="center"/>
              <w:rPr>
                <w:color w:val="000000"/>
                <w:sz w:val="20"/>
                <w:szCs w:val="20"/>
              </w:rPr>
            </w:pPr>
            <w:r w:rsidRPr="00A427C2">
              <w:rPr>
                <w:sz w:val="20"/>
                <w:szCs w:val="20"/>
              </w:rPr>
              <w:t xml:space="preserve">  100,00</w:t>
            </w:r>
          </w:p>
        </w:tc>
      </w:tr>
      <w:tr w:rsidR="00A427C2" w:rsidRPr="00834EF4" w14:paraId="3E5558A9" w14:textId="77777777" w:rsidTr="00E15352">
        <w:tc>
          <w:tcPr>
            <w:tcW w:w="2169" w:type="dxa"/>
            <w:shd w:val="clear" w:color="auto" w:fill="auto"/>
          </w:tcPr>
          <w:p w14:paraId="79700749" w14:textId="77777777" w:rsidR="00A427C2" w:rsidRPr="00211A34" w:rsidRDefault="00A427C2" w:rsidP="00E1535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427C2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427C2">
              <w:rPr>
                <w:sz w:val="20"/>
                <w:szCs w:val="20"/>
              </w:rPr>
              <w:t>roztwór</w:t>
            </w:r>
          </w:p>
        </w:tc>
        <w:tc>
          <w:tcPr>
            <w:tcW w:w="2793" w:type="dxa"/>
            <w:shd w:val="clear" w:color="auto" w:fill="auto"/>
          </w:tcPr>
          <w:p w14:paraId="59D47367" w14:textId="77777777" w:rsidR="00A427C2" w:rsidRPr="00211A34" w:rsidRDefault="00A427C2" w:rsidP="00E1535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427C2">
              <w:rPr>
                <w:b/>
                <w:bCs/>
                <w:sz w:val="20"/>
                <w:szCs w:val="20"/>
              </w:rPr>
              <w:t>Mölnlycke</w:t>
            </w:r>
            <w:proofErr w:type="spellEnd"/>
            <w:r w:rsidRPr="00A427C2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427C2">
              <w:rPr>
                <w:b/>
                <w:bCs/>
                <w:sz w:val="20"/>
                <w:szCs w:val="20"/>
              </w:rPr>
              <w:t>Health</w:t>
            </w:r>
            <w:proofErr w:type="spellEnd"/>
            <w:r w:rsidRPr="00A427C2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427C2">
              <w:rPr>
                <w:b/>
                <w:bCs/>
                <w:sz w:val="20"/>
                <w:szCs w:val="20"/>
              </w:rPr>
              <w:t>Care</w:t>
            </w:r>
            <w:proofErr w:type="spellEnd"/>
            <w:r w:rsidRPr="00A427C2">
              <w:rPr>
                <w:b/>
                <w:bCs/>
                <w:sz w:val="20"/>
                <w:szCs w:val="20"/>
              </w:rPr>
              <w:t xml:space="preserve"> Polska z o.o.</w:t>
            </w:r>
          </w:p>
          <w:p w14:paraId="465C283C" w14:textId="77777777" w:rsidR="00A427C2" w:rsidRPr="00211A34" w:rsidRDefault="00A427C2" w:rsidP="00E15352">
            <w:pPr>
              <w:rPr>
                <w:sz w:val="20"/>
                <w:szCs w:val="20"/>
              </w:rPr>
            </w:pPr>
            <w:r w:rsidRPr="00A427C2">
              <w:rPr>
                <w:sz w:val="20"/>
                <w:szCs w:val="20"/>
              </w:rPr>
              <w:t>Okopowa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427C2">
              <w:rPr>
                <w:sz w:val="20"/>
                <w:szCs w:val="20"/>
              </w:rPr>
              <w:t>58/72</w:t>
            </w:r>
          </w:p>
          <w:p w14:paraId="58805C43" w14:textId="77777777" w:rsidR="00A427C2" w:rsidRPr="00211A34" w:rsidRDefault="00A427C2" w:rsidP="00E15352">
            <w:pPr>
              <w:spacing w:after="40"/>
              <w:rPr>
                <w:color w:val="000000"/>
                <w:sz w:val="20"/>
                <w:szCs w:val="20"/>
              </w:rPr>
            </w:pPr>
            <w:r w:rsidRPr="00A427C2">
              <w:rPr>
                <w:sz w:val="20"/>
                <w:szCs w:val="20"/>
              </w:rPr>
              <w:t>01-042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427C2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F6067B5" w14:textId="77777777" w:rsidR="00A427C2" w:rsidRPr="00211A34" w:rsidRDefault="00A427C2" w:rsidP="00E1535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427C2">
              <w:rPr>
                <w:sz w:val="20"/>
                <w:szCs w:val="20"/>
              </w:rPr>
              <w:t>1 - Cena - 97.42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0775DC6" w14:textId="77777777" w:rsidR="00A427C2" w:rsidRPr="00211A34" w:rsidRDefault="00A427C2" w:rsidP="00E15352">
            <w:pPr>
              <w:jc w:val="center"/>
              <w:rPr>
                <w:color w:val="000000"/>
                <w:sz w:val="20"/>
                <w:szCs w:val="20"/>
              </w:rPr>
            </w:pPr>
            <w:r w:rsidRPr="00A427C2">
              <w:rPr>
                <w:sz w:val="20"/>
                <w:szCs w:val="20"/>
              </w:rPr>
              <w:t xml:space="preserve">  97,42</w:t>
            </w:r>
          </w:p>
        </w:tc>
      </w:tr>
      <w:tr w:rsidR="00A427C2" w:rsidRPr="00834EF4" w14:paraId="74774FA7" w14:textId="77777777" w:rsidTr="00E15352">
        <w:tc>
          <w:tcPr>
            <w:tcW w:w="2169" w:type="dxa"/>
            <w:shd w:val="clear" w:color="auto" w:fill="auto"/>
          </w:tcPr>
          <w:p w14:paraId="6B371C2A" w14:textId="77777777" w:rsidR="00A427C2" w:rsidRPr="00211A34" w:rsidRDefault="00A427C2" w:rsidP="00E1535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427C2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427C2">
              <w:rPr>
                <w:sz w:val="20"/>
                <w:szCs w:val="20"/>
              </w:rPr>
              <w:t>roztwór</w:t>
            </w:r>
          </w:p>
        </w:tc>
        <w:tc>
          <w:tcPr>
            <w:tcW w:w="2793" w:type="dxa"/>
            <w:shd w:val="clear" w:color="auto" w:fill="auto"/>
          </w:tcPr>
          <w:p w14:paraId="3C40701E" w14:textId="77777777" w:rsidR="00A427C2" w:rsidRPr="00211A34" w:rsidRDefault="00A427C2" w:rsidP="00E1535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427C2">
              <w:rPr>
                <w:b/>
                <w:bCs/>
                <w:sz w:val="20"/>
                <w:szCs w:val="20"/>
              </w:rPr>
              <w:t>KIKGEL Sp. z o.o.</w:t>
            </w:r>
          </w:p>
          <w:p w14:paraId="0F1A084B" w14:textId="77777777" w:rsidR="00A427C2" w:rsidRPr="00211A34" w:rsidRDefault="00A427C2" w:rsidP="00E15352">
            <w:pPr>
              <w:rPr>
                <w:sz w:val="20"/>
                <w:szCs w:val="20"/>
              </w:rPr>
            </w:pPr>
            <w:r w:rsidRPr="00A427C2">
              <w:rPr>
                <w:sz w:val="20"/>
                <w:szCs w:val="20"/>
              </w:rPr>
              <w:t>Skłodowskiej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427C2">
              <w:rPr>
                <w:sz w:val="20"/>
                <w:szCs w:val="20"/>
              </w:rPr>
              <w:t>7</w:t>
            </w:r>
          </w:p>
          <w:p w14:paraId="74BCCD1B" w14:textId="77777777" w:rsidR="00A427C2" w:rsidRPr="00211A34" w:rsidRDefault="00A427C2" w:rsidP="00E15352">
            <w:pPr>
              <w:spacing w:after="40"/>
              <w:rPr>
                <w:color w:val="000000"/>
                <w:sz w:val="20"/>
                <w:szCs w:val="20"/>
              </w:rPr>
            </w:pPr>
            <w:r w:rsidRPr="00A427C2">
              <w:rPr>
                <w:sz w:val="20"/>
                <w:szCs w:val="20"/>
              </w:rPr>
              <w:t>97-225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427C2">
              <w:rPr>
                <w:sz w:val="20"/>
                <w:szCs w:val="20"/>
              </w:rPr>
              <w:t>Ujazd</w:t>
            </w:r>
          </w:p>
        </w:tc>
        <w:tc>
          <w:tcPr>
            <w:tcW w:w="2976" w:type="dxa"/>
            <w:shd w:val="clear" w:color="auto" w:fill="auto"/>
          </w:tcPr>
          <w:p w14:paraId="0A1576EE" w14:textId="77777777" w:rsidR="00A427C2" w:rsidRPr="00211A34" w:rsidRDefault="00A427C2" w:rsidP="00E1535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427C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4802E26" w14:textId="77777777" w:rsidR="00A427C2" w:rsidRPr="00211A34" w:rsidRDefault="00A427C2" w:rsidP="00E15352">
            <w:pPr>
              <w:jc w:val="center"/>
              <w:rPr>
                <w:color w:val="000000"/>
                <w:sz w:val="20"/>
                <w:szCs w:val="20"/>
              </w:rPr>
            </w:pPr>
            <w:r w:rsidRPr="00A427C2">
              <w:rPr>
                <w:sz w:val="20"/>
                <w:szCs w:val="20"/>
              </w:rPr>
              <w:t xml:space="preserve">  100,00</w:t>
            </w:r>
          </w:p>
        </w:tc>
      </w:tr>
      <w:tr w:rsidR="00A427C2" w:rsidRPr="00834EF4" w14:paraId="077D8EC8" w14:textId="77777777" w:rsidTr="00E15352">
        <w:tc>
          <w:tcPr>
            <w:tcW w:w="2169" w:type="dxa"/>
            <w:shd w:val="clear" w:color="auto" w:fill="auto"/>
          </w:tcPr>
          <w:p w14:paraId="2037B095" w14:textId="77777777" w:rsidR="00A427C2" w:rsidRPr="00211A34" w:rsidRDefault="00A427C2" w:rsidP="00E1535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427C2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427C2">
              <w:rPr>
                <w:sz w:val="20"/>
                <w:szCs w:val="20"/>
              </w:rPr>
              <w:t>preparat do leczenia ran</w:t>
            </w:r>
          </w:p>
        </w:tc>
        <w:tc>
          <w:tcPr>
            <w:tcW w:w="2793" w:type="dxa"/>
            <w:shd w:val="clear" w:color="auto" w:fill="auto"/>
          </w:tcPr>
          <w:p w14:paraId="137E01CC" w14:textId="77777777" w:rsidR="00A427C2" w:rsidRPr="00211A34" w:rsidRDefault="00A427C2" w:rsidP="00E1535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427C2">
              <w:rPr>
                <w:b/>
                <w:bCs/>
                <w:sz w:val="20"/>
                <w:szCs w:val="20"/>
              </w:rPr>
              <w:t>Medilab</w:t>
            </w:r>
            <w:proofErr w:type="spellEnd"/>
            <w:r w:rsidRPr="00A427C2">
              <w:rPr>
                <w:b/>
                <w:bCs/>
                <w:sz w:val="20"/>
                <w:szCs w:val="20"/>
              </w:rPr>
              <w:t xml:space="preserve"> Sp. z o. o.</w:t>
            </w:r>
          </w:p>
          <w:p w14:paraId="6417B564" w14:textId="77777777" w:rsidR="00A427C2" w:rsidRPr="00211A34" w:rsidRDefault="00A427C2" w:rsidP="00E15352">
            <w:pPr>
              <w:rPr>
                <w:sz w:val="20"/>
                <w:szCs w:val="20"/>
              </w:rPr>
            </w:pPr>
            <w:r w:rsidRPr="00A427C2">
              <w:rPr>
                <w:sz w:val="20"/>
                <w:szCs w:val="20"/>
              </w:rPr>
              <w:t>Wysockiego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427C2">
              <w:rPr>
                <w:sz w:val="20"/>
                <w:szCs w:val="20"/>
              </w:rPr>
              <w:t>6c</w:t>
            </w:r>
          </w:p>
          <w:p w14:paraId="7C96A5B3" w14:textId="77777777" w:rsidR="00A427C2" w:rsidRPr="00211A34" w:rsidRDefault="00A427C2" w:rsidP="00E15352">
            <w:pPr>
              <w:spacing w:after="40"/>
              <w:rPr>
                <w:color w:val="000000"/>
                <w:sz w:val="20"/>
                <w:szCs w:val="20"/>
              </w:rPr>
            </w:pPr>
            <w:r w:rsidRPr="00A427C2">
              <w:rPr>
                <w:sz w:val="20"/>
                <w:szCs w:val="20"/>
              </w:rPr>
              <w:t>03-371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427C2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A5FC534" w14:textId="77777777" w:rsidR="00A427C2" w:rsidRPr="00211A34" w:rsidRDefault="00A427C2" w:rsidP="00E1535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427C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71D3B6E" w14:textId="77777777" w:rsidR="00A427C2" w:rsidRPr="00211A34" w:rsidRDefault="00A427C2" w:rsidP="00E15352">
            <w:pPr>
              <w:jc w:val="center"/>
              <w:rPr>
                <w:color w:val="000000"/>
                <w:sz w:val="20"/>
                <w:szCs w:val="20"/>
              </w:rPr>
            </w:pPr>
            <w:r w:rsidRPr="00A427C2">
              <w:rPr>
                <w:sz w:val="20"/>
                <w:szCs w:val="20"/>
              </w:rPr>
              <w:t xml:space="preserve">  100,00</w:t>
            </w:r>
          </w:p>
        </w:tc>
      </w:tr>
      <w:tr w:rsidR="00A427C2" w:rsidRPr="00834EF4" w14:paraId="1B568FAB" w14:textId="77777777" w:rsidTr="00E15352">
        <w:tc>
          <w:tcPr>
            <w:tcW w:w="2169" w:type="dxa"/>
            <w:shd w:val="clear" w:color="auto" w:fill="auto"/>
          </w:tcPr>
          <w:p w14:paraId="76DB3B63" w14:textId="77777777" w:rsidR="00A427C2" w:rsidRPr="00211A34" w:rsidRDefault="00A427C2" w:rsidP="00E1535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427C2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427C2">
              <w:rPr>
                <w:sz w:val="20"/>
                <w:szCs w:val="20"/>
              </w:rPr>
              <w:t>opatrunek specjalistyczny</w:t>
            </w:r>
          </w:p>
        </w:tc>
        <w:tc>
          <w:tcPr>
            <w:tcW w:w="2793" w:type="dxa"/>
            <w:shd w:val="clear" w:color="auto" w:fill="auto"/>
          </w:tcPr>
          <w:p w14:paraId="53822FA9" w14:textId="77777777" w:rsidR="00A427C2" w:rsidRPr="00211A34" w:rsidRDefault="00A427C2" w:rsidP="00E1535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427C2">
              <w:rPr>
                <w:b/>
                <w:bCs/>
                <w:sz w:val="20"/>
                <w:szCs w:val="20"/>
              </w:rPr>
              <w:t>Medimax</w:t>
            </w:r>
            <w:proofErr w:type="spellEnd"/>
            <w:r w:rsidRPr="00A427C2">
              <w:rPr>
                <w:b/>
                <w:bCs/>
                <w:sz w:val="20"/>
                <w:szCs w:val="20"/>
              </w:rPr>
              <w:t xml:space="preserve"> Monika Mazurkiewicz</w:t>
            </w:r>
          </w:p>
          <w:p w14:paraId="446B5969" w14:textId="77777777" w:rsidR="00A427C2" w:rsidRPr="00211A34" w:rsidRDefault="00A427C2" w:rsidP="00E15352">
            <w:pPr>
              <w:rPr>
                <w:sz w:val="20"/>
                <w:szCs w:val="20"/>
              </w:rPr>
            </w:pPr>
            <w:r w:rsidRPr="00A427C2">
              <w:rPr>
                <w:sz w:val="20"/>
                <w:szCs w:val="20"/>
              </w:rPr>
              <w:t>Starego Dębu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427C2">
              <w:rPr>
                <w:sz w:val="20"/>
                <w:szCs w:val="20"/>
              </w:rPr>
              <w:t>12/6</w:t>
            </w:r>
          </w:p>
          <w:p w14:paraId="6551E403" w14:textId="77777777" w:rsidR="00A427C2" w:rsidRPr="00211A34" w:rsidRDefault="00A427C2" w:rsidP="00E15352">
            <w:pPr>
              <w:spacing w:after="40"/>
              <w:rPr>
                <w:color w:val="000000"/>
                <w:sz w:val="20"/>
                <w:szCs w:val="20"/>
              </w:rPr>
            </w:pPr>
            <w:r w:rsidRPr="00A427C2">
              <w:rPr>
                <w:sz w:val="20"/>
                <w:szCs w:val="20"/>
              </w:rPr>
              <w:t>31-355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427C2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11A54340" w14:textId="77777777" w:rsidR="00A427C2" w:rsidRPr="00211A34" w:rsidRDefault="00A427C2" w:rsidP="00E1535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427C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C11A0E8" w14:textId="77777777" w:rsidR="00A427C2" w:rsidRPr="00211A34" w:rsidRDefault="00A427C2" w:rsidP="00E15352">
            <w:pPr>
              <w:jc w:val="center"/>
              <w:rPr>
                <w:color w:val="000000"/>
                <w:sz w:val="20"/>
                <w:szCs w:val="20"/>
              </w:rPr>
            </w:pPr>
            <w:r w:rsidRPr="00A427C2">
              <w:rPr>
                <w:sz w:val="20"/>
                <w:szCs w:val="20"/>
              </w:rPr>
              <w:t xml:space="preserve">  100,00</w:t>
            </w:r>
          </w:p>
        </w:tc>
      </w:tr>
      <w:tr w:rsidR="00A427C2" w:rsidRPr="00834EF4" w14:paraId="19428AA1" w14:textId="77777777" w:rsidTr="00E15352">
        <w:tc>
          <w:tcPr>
            <w:tcW w:w="2169" w:type="dxa"/>
            <w:shd w:val="clear" w:color="auto" w:fill="auto"/>
          </w:tcPr>
          <w:p w14:paraId="62D24D1D" w14:textId="77777777" w:rsidR="00A427C2" w:rsidRPr="00211A34" w:rsidRDefault="00A427C2" w:rsidP="00E1535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427C2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427C2">
              <w:rPr>
                <w:sz w:val="20"/>
                <w:szCs w:val="20"/>
              </w:rPr>
              <w:t>opatrunek specjalistyczny</w:t>
            </w:r>
          </w:p>
        </w:tc>
        <w:tc>
          <w:tcPr>
            <w:tcW w:w="2793" w:type="dxa"/>
            <w:shd w:val="clear" w:color="auto" w:fill="auto"/>
          </w:tcPr>
          <w:p w14:paraId="38E54201" w14:textId="4ABE744E" w:rsidR="00A427C2" w:rsidRPr="00211A34" w:rsidRDefault="00A427C2" w:rsidP="00E1535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427C2">
              <w:rPr>
                <w:b/>
                <w:bCs/>
                <w:sz w:val="20"/>
                <w:szCs w:val="20"/>
              </w:rPr>
              <w:t xml:space="preserve">SKAMEX  Spółka z ograniczoną odpowiedzialnością </w:t>
            </w:r>
          </w:p>
          <w:p w14:paraId="4E21EC7D" w14:textId="77777777" w:rsidR="00A427C2" w:rsidRPr="00211A34" w:rsidRDefault="00A427C2" w:rsidP="00E15352">
            <w:pPr>
              <w:rPr>
                <w:sz w:val="20"/>
                <w:szCs w:val="20"/>
              </w:rPr>
            </w:pPr>
            <w:r w:rsidRPr="00A427C2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427C2">
              <w:rPr>
                <w:sz w:val="20"/>
                <w:szCs w:val="20"/>
              </w:rPr>
              <w:t>38/52</w:t>
            </w:r>
          </w:p>
          <w:p w14:paraId="067A663C" w14:textId="77777777" w:rsidR="00A427C2" w:rsidRPr="00211A34" w:rsidRDefault="00A427C2" w:rsidP="00E15352">
            <w:pPr>
              <w:spacing w:after="40"/>
              <w:rPr>
                <w:color w:val="000000"/>
                <w:sz w:val="20"/>
                <w:szCs w:val="20"/>
              </w:rPr>
            </w:pPr>
            <w:r w:rsidRPr="00A427C2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427C2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20B0B1B6" w14:textId="77777777" w:rsidR="00A427C2" w:rsidRPr="00211A34" w:rsidRDefault="00A427C2" w:rsidP="00E1535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427C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59E6983" w14:textId="77777777" w:rsidR="00A427C2" w:rsidRPr="00211A34" w:rsidRDefault="00A427C2" w:rsidP="00E15352">
            <w:pPr>
              <w:jc w:val="center"/>
              <w:rPr>
                <w:color w:val="000000"/>
                <w:sz w:val="20"/>
                <w:szCs w:val="20"/>
              </w:rPr>
            </w:pPr>
            <w:r w:rsidRPr="00A427C2">
              <w:rPr>
                <w:sz w:val="20"/>
                <w:szCs w:val="20"/>
              </w:rPr>
              <w:t xml:space="preserve">  100,00</w:t>
            </w:r>
          </w:p>
        </w:tc>
      </w:tr>
      <w:tr w:rsidR="00A427C2" w:rsidRPr="00834EF4" w14:paraId="7E17B7CE" w14:textId="77777777" w:rsidTr="00E15352">
        <w:tc>
          <w:tcPr>
            <w:tcW w:w="2169" w:type="dxa"/>
            <w:shd w:val="clear" w:color="auto" w:fill="auto"/>
          </w:tcPr>
          <w:p w14:paraId="28CCF345" w14:textId="77777777" w:rsidR="00A427C2" w:rsidRPr="00211A34" w:rsidRDefault="00A427C2" w:rsidP="00E1535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427C2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427C2">
              <w:rPr>
                <w:sz w:val="20"/>
                <w:szCs w:val="20"/>
              </w:rPr>
              <w:t>opatrunek hemostatyczny</w:t>
            </w:r>
          </w:p>
        </w:tc>
        <w:tc>
          <w:tcPr>
            <w:tcW w:w="2793" w:type="dxa"/>
            <w:shd w:val="clear" w:color="auto" w:fill="auto"/>
          </w:tcPr>
          <w:p w14:paraId="599D5B0F" w14:textId="0780C2EF" w:rsidR="00A427C2" w:rsidRPr="00211A34" w:rsidRDefault="00A427C2" w:rsidP="00E1535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427C2">
              <w:rPr>
                <w:b/>
                <w:bCs/>
                <w:sz w:val="20"/>
                <w:szCs w:val="20"/>
              </w:rPr>
              <w:t>Medicus</w:t>
            </w:r>
            <w:proofErr w:type="spellEnd"/>
            <w:r w:rsidRPr="00A427C2">
              <w:rPr>
                <w:b/>
                <w:bCs/>
                <w:sz w:val="20"/>
                <w:szCs w:val="20"/>
              </w:rPr>
              <w:t xml:space="preserve"> Sp</w:t>
            </w:r>
            <w:r w:rsidR="008F3C72">
              <w:rPr>
                <w:b/>
                <w:bCs/>
                <w:sz w:val="20"/>
                <w:szCs w:val="20"/>
              </w:rPr>
              <w:t>.</w:t>
            </w:r>
            <w:r w:rsidRPr="00A427C2">
              <w:rPr>
                <w:b/>
                <w:bCs/>
                <w:sz w:val="20"/>
                <w:szCs w:val="20"/>
              </w:rPr>
              <w:t xml:space="preserve"> z o.o. S.K.A.</w:t>
            </w:r>
          </w:p>
          <w:p w14:paraId="04BB22BF" w14:textId="77777777" w:rsidR="00A427C2" w:rsidRPr="00211A34" w:rsidRDefault="00A427C2" w:rsidP="00E15352">
            <w:pPr>
              <w:rPr>
                <w:sz w:val="20"/>
                <w:szCs w:val="20"/>
              </w:rPr>
            </w:pPr>
            <w:r w:rsidRPr="00A427C2">
              <w:rPr>
                <w:sz w:val="20"/>
                <w:szCs w:val="20"/>
              </w:rPr>
              <w:t>Browarowa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427C2">
              <w:rPr>
                <w:sz w:val="20"/>
                <w:szCs w:val="20"/>
              </w:rPr>
              <w:t>21</w:t>
            </w:r>
          </w:p>
          <w:p w14:paraId="1A30BA21" w14:textId="77777777" w:rsidR="00A427C2" w:rsidRPr="00211A34" w:rsidRDefault="00A427C2" w:rsidP="00E15352">
            <w:pPr>
              <w:spacing w:after="40"/>
              <w:rPr>
                <w:color w:val="000000"/>
                <w:sz w:val="20"/>
                <w:szCs w:val="20"/>
              </w:rPr>
            </w:pPr>
            <w:r w:rsidRPr="00A427C2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427C2">
              <w:rPr>
                <w:sz w:val="20"/>
                <w:szCs w:val="20"/>
              </w:rPr>
              <w:t>Tychy</w:t>
            </w:r>
          </w:p>
        </w:tc>
        <w:tc>
          <w:tcPr>
            <w:tcW w:w="2976" w:type="dxa"/>
            <w:shd w:val="clear" w:color="auto" w:fill="auto"/>
          </w:tcPr>
          <w:p w14:paraId="5A613511" w14:textId="77777777" w:rsidR="00A427C2" w:rsidRPr="00211A34" w:rsidRDefault="00A427C2" w:rsidP="00E1535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427C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E3DA60A" w14:textId="77777777" w:rsidR="00A427C2" w:rsidRPr="00211A34" w:rsidRDefault="00A427C2" w:rsidP="00E15352">
            <w:pPr>
              <w:jc w:val="center"/>
              <w:rPr>
                <w:color w:val="000000"/>
                <w:sz w:val="20"/>
                <w:szCs w:val="20"/>
              </w:rPr>
            </w:pPr>
            <w:r w:rsidRPr="00A427C2">
              <w:rPr>
                <w:sz w:val="20"/>
                <w:szCs w:val="20"/>
              </w:rPr>
              <w:t xml:space="preserve">  100,00</w:t>
            </w:r>
          </w:p>
        </w:tc>
      </w:tr>
      <w:tr w:rsidR="00A427C2" w:rsidRPr="00834EF4" w14:paraId="0E0959F1" w14:textId="77777777" w:rsidTr="00E15352">
        <w:tc>
          <w:tcPr>
            <w:tcW w:w="2169" w:type="dxa"/>
            <w:shd w:val="clear" w:color="auto" w:fill="auto"/>
          </w:tcPr>
          <w:p w14:paraId="6EF3426F" w14:textId="77777777" w:rsidR="00A427C2" w:rsidRPr="00211A34" w:rsidRDefault="00A427C2" w:rsidP="00E1535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427C2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427C2">
              <w:rPr>
                <w:sz w:val="20"/>
                <w:szCs w:val="20"/>
              </w:rPr>
              <w:t>opatrunek hemostatyczny</w:t>
            </w:r>
          </w:p>
        </w:tc>
        <w:tc>
          <w:tcPr>
            <w:tcW w:w="2793" w:type="dxa"/>
            <w:shd w:val="clear" w:color="auto" w:fill="auto"/>
          </w:tcPr>
          <w:p w14:paraId="05488C0C" w14:textId="77777777" w:rsidR="00A427C2" w:rsidRPr="00211A34" w:rsidRDefault="00A427C2" w:rsidP="00E1535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427C2">
              <w:rPr>
                <w:b/>
                <w:bCs/>
                <w:sz w:val="20"/>
                <w:szCs w:val="20"/>
              </w:rPr>
              <w:t>IMC IMPOMED CENTRUM S.A.</w:t>
            </w:r>
          </w:p>
          <w:p w14:paraId="4B31553E" w14:textId="77777777" w:rsidR="00A427C2" w:rsidRPr="00211A34" w:rsidRDefault="00A427C2" w:rsidP="00E15352">
            <w:pPr>
              <w:rPr>
                <w:sz w:val="20"/>
                <w:szCs w:val="20"/>
              </w:rPr>
            </w:pPr>
            <w:r w:rsidRPr="00A427C2">
              <w:rPr>
                <w:sz w:val="20"/>
                <w:szCs w:val="20"/>
              </w:rPr>
              <w:t>SKRZYNECKIEGO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427C2">
              <w:rPr>
                <w:sz w:val="20"/>
                <w:szCs w:val="20"/>
              </w:rPr>
              <w:t>38</w:t>
            </w:r>
          </w:p>
          <w:p w14:paraId="3E9FFDCC" w14:textId="77777777" w:rsidR="00A427C2" w:rsidRPr="00211A34" w:rsidRDefault="00A427C2" w:rsidP="00E15352">
            <w:pPr>
              <w:spacing w:after="40"/>
              <w:rPr>
                <w:color w:val="000000"/>
                <w:sz w:val="20"/>
                <w:szCs w:val="20"/>
              </w:rPr>
            </w:pPr>
            <w:r w:rsidRPr="00A427C2">
              <w:rPr>
                <w:sz w:val="20"/>
                <w:szCs w:val="20"/>
              </w:rPr>
              <w:t>04-563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427C2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AD83F86" w14:textId="77777777" w:rsidR="00A427C2" w:rsidRPr="00211A34" w:rsidRDefault="00A427C2" w:rsidP="00E1535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427C2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509A4EF" w14:textId="77777777" w:rsidR="00A427C2" w:rsidRPr="00211A34" w:rsidRDefault="00A427C2" w:rsidP="00E15352">
            <w:pPr>
              <w:jc w:val="center"/>
              <w:rPr>
                <w:color w:val="000000"/>
                <w:sz w:val="20"/>
                <w:szCs w:val="20"/>
              </w:rPr>
            </w:pPr>
            <w:r w:rsidRPr="00A427C2">
              <w:rPr>
                <w:sz w:val="20"/>
                <w:szCs w:val="20"/>
              </w:rPr>
              <w:t xml:space="preserve">  0,00</w:t>
            </w:r>
          </w:p>
        </w:tc>
      </w:tr>
      <w:tr w:rsidR="00A427C2" w:rsidRPr="00834EF4" w14:paraId="1F676784" w14:textId="77777777" w:rsidTr="00E15352">
        <w:tc>
          <w:tcPr>
            <w:tcW w:w="2169" w:type="dxa"/>
            <w:shd w:val="clear" w:color="auto" w:fill="auto"/>
          </w:tcPr>
          <w:p w14:paraId="17CC226F" w14:textId="77777777" w:rsidR="00A427C2" w:rsidRPr="00211A34" w:rsidRDefault="00A427C2" w:rsidP="00E1535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427C2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427C2">
              <w:rPr>
                <w:sz w:val="20"/>
                <w:szCs w:val="20"/>
              </w:rPr>
              <w:t>opatrunek hemostatyczny</w:t>
            </w:r>
          </w:p>
        </w:tc>
        <w:tc>
          <w:tcPr>
            <w:tcW w:w="2793" w:type="dxa"/>
            <w:shd w:val="clear" w:color="auto" w:fill="auto"/>
          </w:tcPr>
          <w:p w14:paraId="0D51B26D" w14:textId="77777777" w:rsidR="00A427C2" w:rsidRPr="00211A34" w:rsidRDefault="00A427C2" w:rsidP="00E1535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427C2">
              <w:rPr>
                <w:b/>
                <w:bCs/>
                <w:sz w:val="20"/>
                <w:szCs w:val="20"/>
              </w:rPr>
              <w:t>Promedica</w:t>
            </w:r>
            <w:proofErr w:type="spellEnd"/>
            <w:r w:rsidRPr="00A427C2">
              <w:rPr>
                <w:b/>
                <w:bCs/>
                <w:sz w:val="20"/>
                <w:szCs w:val="20"/>
              </w:rPr>
              <w:t xml:space="preserve"> Toruń Spółka z ograniczoną odpowiedzialnością</w:t>
            </w:r>
          </w:p>
          <w:p w14:paraId="1236B89F" w14:textId="77777777" w:rsidR="00A427C2" w:rsidRPr="00211A34" w:rsidRDefault="00A427C2" w:rsidP="00E15352">
            <w:pPr>
              <w:rPr>
                <w:sz w:val="20"/>
                <w:szCs w:val="20"/>
              </w:rPr>
            </w:pPr>
            <w:r w:rsidRPr="00A427C2">
              <w:rPr>
                <w:sz w:val="20"/>
                <w:szCs w:val="20"/>
              </w:rPr>
              <w:lastRenderedPageBreak/>
              <w:t>Grudziądzka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427C2">
              <w:rPr>
                <w:sz w:val="20"/>
                <w:szCs w:val="20"/>
              </w:rPr>
              <w:t>159a</w:t>
            </w:r>
          </w:p>
          <w:p w14:paraId="58556801" w14:textId="77777777" w:rsidR="00A427C2" w:rsidRPr="00211A34" w:rsidRDefault="00A427C2" w:rsidP="00E15352">
            <w:pPr>
              <w:spacing w:after="40"/>
              <w:rPr>
                <w:color w:val="000000"/>
                <w:sz w:val="20"/>
                <w:szCs w:val="20"/>
              </w:rPr>
            </w:pPr>
            <w:r w:rsidRPr="00A427C2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427C2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5F83C9B3" w14:textId="77777777" w:rsidR="00A427C2" w:rsidRPr="00211A34" w:rsidRDefault="00A427C2" w:rsidP="00E1535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427C2">
              <w:rPr>
                <w:sz w:val="20"/>
                <w:szCs w:val="20"/>
              </w:rPr>
              <w:lastRenderedPageBreak/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DDDC1F9" w14:textId="77777777" w:rsidR="00A427C2" w:rsidRPr="00211A34" w:rsidRDefault="00A427C2" w:rsidP="00E15352">
            <w:pPr>
              <w:jc w:val="center"/>
              <w:rPr>
                <w:color w:val="000000"/>
                <w:sz w:val="20"/>
                <w:szCs w:val="20"/>
              </w:rPr>
            </w:pPr>
            <w:r w:rsidRPr="00A427C2">
              <w:rPr>
                <w:sz w:val="20"/>
                <w:szCs w:val="20"/>
              </w:rPr>
              <w:t xml:space="preserve">  0,00</w:t>
            </w:r>
          </w:p>
        </w:tc>
      </w:tr>
      <w:tr w:rsidR="00A427C2" w:rsidRPr="00834EF4" w14:paraId="34772BB9" w14:textId="77777777" w:rsidTr="00E15352">
        <w:tc>
          <w:tcPr>
            <w:tcW w:w="2169" w:type="dxa"/>
            <w:shd w:val="clear" w:color="auto" w:fill="auto"/>
          </w:tcPr>
          <w:p w14:paraId="5CFB08AB" w14:textId="77777777" w:rsidR="00A427C2" w:rsidRPr="00211A34" w:rsidRDefault="00A427C2" w:rsidP="00E1535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427C2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427C2">
              <w:rPr>
                <w:sz w:val="20"/>
                <w:szCs w:val="20"/>
              </w:rPr>
              <w:t>opatrunek</w:t>
            </w:r>
          </w:p>
        </w:tc>
        <w:tc>
          <w:tcPr>
            <w:tcW w:w="2793" w:type="dxa"/>
            <w:shd w:val="clear" w:color="auto" w:fill="auto"/>
          </w:tcPr>
          <w:p w14:paraId="25888088" w14:textId="77777777" w:rsidR="00A427C2" w:rsidRPr="00211A34" w:rsidRDefault="00A427C2" w:rsidP="00E1535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427C2">
              <w:rPr>
                <w:b/>
                <w:bCs/>
                <w:sz w:val="20"/>
                <w:szCs w:val="20"/>
              </w:rPr>
              <w:t>Medimax</w:t>
            </w:r>
            <w:proofErr w:type="spellEnd"/>
            <w:r w:rsidRPr="00A427C2">
              <w:rPr>
                <w:b/>
                <w:bCs/>
                <w:sz w:val="20"/>
                <w:szCs w:val="20"/>
              </w:rPr>
              <w:t xml:space="preserve"> Monika Mazurkiewicz</w:t>
            </w:r>
          </w:p>
          <w:p w14:paraId="00B7B747" w14:textId="77777777" w:rsidR="00A427C2" w:rsidRPr="00211A34" w:rsidRDefault="00A427C2" w:rsidP="00E15352">
            <w:pPr>
              <w:rPr>
                <w:sz w:val="20"/>
                <w:szCs w:val="20"/>
              </w:rPr>
            </w:pPr>
            <w:r w:rsidRPr="00A427C2">
              <w:rPr>
                <w:sz w:val="20"/>
                <w:szCs w:val="20"/>
              </w:rPr>
              <w:t>Starego Dębu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427C2">
              <w:rPr>
                <w:sz w:val="20"/>
                <w:szCs w:val="20"/>
              </w:rPr>
              <w:t>12/6</w:t>
            </w:r>
          </w:p>
          <w:p w14:paraId="22FED86A" w14:textId="77777777" w:rsidR="00A427C2" w:rsidRPr="00211A34" w:rsidRDefault="00A427C2" w:rsidP="00E15352">
            <w:pPr>
              <w:spacing w:after="40"/>
              <w:rPr>
                <w:color w:val="000000"/>
                <w:sz w:val="20"/>
                <w:szCs w:val="20"/>
              </w:rPr>
            </w:pPr>
            <w:r w:rsidRPr="00A427C2">
              <w:rPr>
                <w:sz w:val="20"/>
                <w:szCs w:val="20"/>
              </w:rPr>
              <w:t>31-355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427C2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25C12823" w14:textId="77777777" w:rsidR="00A427C2" w:rsidRPr="00211A34" w:rsidRDefault="00A427C2" w:rsidP="00E1535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427C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E2D8C95" w14:textId="77777777" w:rsidR="00A427C2" w:rsidRPr="00211A34" w:rsidRDefault="00A427C2" w:rsidP="00E15352">
            <w:pPr>
              <w:jc w:val="center"/>
              <w:rPr>
                <w:color w:val="000000"/>
                <w:sz w:val="20"/>
                <w:szCs w:val="20"/>
              </w:rPr>
            </w:pPr>
            <w:r w:rsidRPr="00A427C2">
              <w:rPr>
                <w:sz w:val="20"/>
                <w:szCs w:val="20"/>
              </w:rPr>
              <w:t xml:space="preserve">  100,00</w:t>
            </w:r>
          </w:p>
        </w:tc>
      </w:tr>
    </w:tbl>
    <w:p w14:paraId="3EF06BE2" w14:textId="77777777" w:rsidR="00C0388A" w:rsidRDefault="00C0388A" w:rsidP="00C0388A">
      <w:pPr>
        <w:spacing w:after="40" w:line="276" w:lineRule="auto"/>
        <w:jc w:val="both"/>
        <w:rPr>
          <w:rFonts w:ascii="Arial" w:hAnsi="Arial" w:cs="Arial"/>
        </w:rPr>
      </w:pPr>
    </w:p>
    <w:p w14:paraId="28729499" w14:textId="77777777" w:rsidR="00C0388A" w:rsidRDefault="00C0388A" w:rsidP="00C0388A">
      <w:pPr>
        <w:spacing w:after="40" w:line="276" w:lineRule="auto"/>
        <w:jc w:val="both"/>
        <w:rPr>
          <w:rFonts w:ascii="Arial" w:hAnsi="Arial" w:cs="Arial"/>
        </w:rPr>
      </w:pPr>
    </w:p>
    <w:p w14:paraId="0D7CA7AA" w14:textId="286792AC" w:rsidR="00C0388A" w:rsidRPr="00C0388A" w:rsidRDefault="00C0388A" w:rsidP="00C0388A">
      <w:pPr>
        <w:spacing w:after="40" w:line="276" w:lineRule="auto"/>
        <w:jc w:val="both"/>
        <w:rPr>
          <w:sz w:val="22"/>
          <w:szCs w:val="22"/>
        </w:rPr>
      </w:pPr>
      <w:r w:rsidRPr="00C0388A">
        <w:rPr>
          <w:sz w:val="22"/>
          <w:szCs w:val="22"/>
        </w:rPr>
        <w:t>Informacja o terminie zawarcia umowy:</w:t>
      </w:r>
    </w:p>
    <w:p w14:paraId="0238DA43" w14:textId="77777777" w:rsidR="00C0388A" w:rsidRPr="00C0388A" w:rsidRDefault="00C0388A" w:rsidP="00C0388A">
      <w:pPr>
        <w:spacing w:after="120" w:line="276" w:lineRule="auto"/>
        <w:jc w:val="both"/>
        <w:rPr>
          <w:sz w:val="22"/>
          <w:szCs w:val="22"/>
        </w:rPr>
      </w:pPr>
      <w:r w:rsidRPr="00C0388A">
        <w:rPr>
          <w:sz w:val="22"/>
          <w:szCs w:val="22"/>
        </w:rPr>
        <w:t xml:space="preserve">Umowa w sprawie zamówienia publicznego, zgodnie z art. 308 ust. 2 ustawy </w:t>
      </w:r>
      <w:proofErr w:type="spellStart"/>
      <w:r w:rsidRPr="00C0388A">
        <w:rPr>
          <w:sz w:val="22"/>
          <w:szCs w:val="22"/>
        </w:rPr>
        <w:t>Pzp</w:t>
      </w:r>
      <w:proofErr w:type="spellEnd"/>
      <w:r w:rsidRPr="00C0388A">
        <w:rPr>
          <w:sz w:val="22"/>
          <w:szCs w:val="22"/>
        </w:rPr>
        <w:t xml:space="preserve">, zostanie zawarta, z uwzględnieniem art. 577 ustawy </w:t>
      </w:r>
      <w:proofErr w:type="spellStart"/>
      <w:r w:rsidRPr="00C0388A">
        <w:rPr>
          <w:sz w:val="22"/>
          <w:szCs w:val="22"/>
        </w:rPr>
        <w:t>Pzp</w:t>
      </w:r>
      <w:proofErr w:type="spellEnd"/>
      <w:r w:rsidRPr="00C0388A">
        <w:rPr>
          <w:sz w:val="22"/>
          <w:szCs w:val="22"/>
        </w:rPr>
        <w:t>, w terminie nie krótszym niż 5 dni od dnia przesłania niniejszego zawiadomienia o wyborze najkorzystniejszej oferty.</w:t>
      </w:r>
    </w:p>
    <w:p w14:paraId="5A19E3FA" w14:textId="77777777" w:rsidR="00C0388A" w:rsidRPr="00C0388A" w:rsidRDefault="00C0388A" w:rsidP="00C0388A">
      <w:pPr>
        <w:spacing w:line="276" w:lineRule="auto"/>
        <w:jc w:val="both"/>
        <w:rPr>
          <w:sz w:val="22"/>
          <w:szCs w:val="22"/>
        </w:rPr>
      </w:pPr>
      <w:r w:rsidRPr="00C0388A">
        <w:rPr>
          <w:sz w:val="22"/>
          <w:szCs w:val="22"/>
        </w:rP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 w:rsidRPr="00C0388A">
        <w:rPr>
          <w:sz w:val="22"/>
          <w:szCs w:val="22"/>
        </w:rPr>
        <w:t>Pzp</w:t>
      </w:r>
      <w:proofErr w:type="spellEnd"/>
      <w:r w:rsidRPr="00C0388A">
        <w:rPr>
          <w:sz w:val="22"/>
          <w:szCs w:val="22"/>
        </w:rPr>
        <w:t>.</w:t>
      </w:r>
    </w:p>
    <w:p w14:paraId="5AD5368A" w14:textId="2AF6A271" w:rsidR="00B464D3" w:rsidRPr="004229DE" w:rsidRDefault="00B464D3" w:rsidP="00C0388A">
      <w:pPr>
        <w:spacing w:before="480" w:after="480" w:line="360" w:lineRule="auto"/>
        <w:jc w:val="right"/>
        <w:rPr>
          <w:i/>
          <w:sz w:val="22"/>
          <w:szCs w:val="22"/>
        </w:rPr>
      </w:pPr>
      <w:r w:rsidRPr="00C0388A">
        <w:rPr>
          <w:i/>
          <w:sz w:val="22"/>
          <w:szCs w:val="22"/>
        </w:rPr>
        <w:t>Zamawiający</w:t>
      </w:r>
    </w:p>
    <w:bookmarkEnd w:id="0"/>
    <w:p w14:paraId="78A085BB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7C1C2" w14:textId="77777777" w:rsidR="0084244D" w:rsidRDefault="0084244D">
      <w:r>
        <w:separator/>
      </w:r>
    </w:p>
  </w:endnote>
  <w:endnote w:type="continuationSeparator" w:id="0">
    <w:p w14:paraId="172866A5" w14:textId="77777777" w:rsidR="0084244D" w:rsidRDefault="00842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BAD7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095E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0E47C7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887B32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F194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FC35F0" w14:textId="77777777" w:rsidR="0084244D" w:rsidRDefault="0084244D">
      <w:r>
        <w:separator/>
      </w:r>
    </w:p>
  </w:footnote>
  <w:footnote w:type="continuationSeparator" w:id="0">
    <w:p w14:paraId="6D9C72AC" w14:textId="77777777" w:rsidR="0084244D" w:rsidRDefault="008424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52E6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34074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8DF9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244D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66D81"/>
    <w:rsid w:val="007B303D"/>
    <w:rsid w:val="007E2ACC"/>
    <w:rsid w:val="007E68C5"/>
    <w:rsid w:val="00832144"/>
    <w:rsid w:val="00836DAF"/>
    <w:rsid w:val="0084244D"/>
    <w:rsid w:val="008567C7"/>
    <w:rsid w:val="008642B3"/>
    <w:rsid w:val="00864D00"/>
    <w:rsid w:val="008A6C10"/>
    <w:rsid w:val="008E5102"/>
    <w:rsid w:val="008F3C72"/>
    <w:rsid w:val="00915B9E"/>
    <w:rsid w:val="00952256"/>
    <w:rsid w:val="0097748A"/>
    <w:rsid w:val="009F0E5C"/>
    <w:rsid w:val="00A029B8"/>
    <w:rsid w:val="00A427C2"/>
    <w:rsid w:val="00A91321"/>
    <w:rsid w:val="00AA02AC"/>
    <w:rsid w:val="00B32D12"/>
    <w:rsid w:val="00B464D3"/>
    <w:rsid w:val="00B8185B"/>
    <w:rsid w:val="00BC6F7F"/>
    <w:rsid w:val="00BD2174"/>
    <w:rsid w:val="00C0388A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0C5420"/>
  <w15:chartTrackingRefBased/>
  <w15:docId w15:val="{F1BFA6DB-5591-4680-8C5C-1D5EB610F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867</Words>
  <Characters>4679</Characters>
  <Application>Microsoft Office Word</Application>
  <DocSecurity>0</DocSecurity>
  <Lines>38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Urszula Gawin</cp:lastModifiedBy>
  <cp:revision>2</cp:revision>
  <cp:lastPrinted>2023-02-01T11:21:00Z</cp:lastPrinted>
  <dcterms:created xsi:type="dcterms:W3CDTF">2023-02-01T11:21:00Z</dcterms:created>
  <dcterms:modified xsi:type="dcterms:W3CDTF">2023-02-01T11:21:00Z</dcterms:modified>
</cp:coreProperties>
</file>