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127" w:rsidRPr="00240E71" w:rsidRDefault="00BC7127" w:rsidP="00BC712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BC7127" w:rsidRDefault="00BC7127" w:rsidP="00BC712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C7127" w:rsidRPr="0022732C" w:rsidRDefault="00BC7127" w:rsidP="00BC712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BC7127" w:rsidRDefault="00BC7127" w:rsidP="00BC712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C7127" w:rsidRPr="008566B1" w:rsidRDefault="00BC7127" w:rsidP="00BC712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NAZWA WYKONAWCY:……………………………………………………………………..</w:t>
      </w:r>
    </w:p>
    <w:p w:rsidR="00BC7127" w:rsidRPr="008566B1" w:rsidRDefault="00BC7127" w:rsidP="00BC712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BC7127" w:rsidRPr="008566B1" w:rsidRDefault="00BC7127" w:rsidP="00BC712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ADRES:…………………………………………………………………………………………</w:t>
      </w:r>
    </w:p>
    <w:p w:rsidR="00BC7127" w:rsidRPr="008566B1" w:rsidRDefault="00BC7127" w:rsidP="00BC712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WOJEWÓDZTWO …………………………….....</w:t>
      </w:r>
    </w:p>
    <w:p w:rsidR="00BC7127" w:rsidRPr="008566B1" w:rsidRDefault="00BC7127" w:rsidP="00BC712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TEL.</w:t>
      </w:r>
      <w:r w:rsidRPr="008566B1">
        <w:rPr>
          <w:sz w:val="20"/>
          <w:szCs w:val="20"/>
        </w:rPr>
        <w:t>……………………………………………………………………………………………..</w:t>
      </w:r>
    </w:p>
    <w:p w:rsidR="00BC7127" w:rsidRPr="008566B1" w:rsidRDefault="00BC7127" w:rsidP="00BC712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 xml:space="preserve">FAX </w:t>
      </w:r>
      <w:r w:rsidRPr="008566B1">
        <w:rPr>
          <w:sz w:val="20"/>
          <w:szCs w:val="20"/>
        </w:rPr>
        <w:t>…………………………………………………………………………………………….</w:t>
      </w:r>
    </w:p>
    <w:p w:rsidR="00BC7127" w:rsidRPr="008566B1" w:rsidRDefault="00BC7127" w:rsidP="00BC712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BC7127" w:rsidRPr="008566B1" w:rsidRDefault="00BC7127" w:rsidP="00BC712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  <w:lang w:val="de-DE"/>
        </w:rPr>
        <w:t xml:space="preserve">NIP…………………………………. </w:t>
      </w:r>
      <w:r w:rsidRPr="008566B1">
        <w:rPr>
          <w:sz w:val="20"/>
          <w:szCs w:val="20"/>
        </w:rPr>
        <w:t>REGON:………………………………………………...</w:t>
      </w:r>
    </w:p>
    <w:p w:rsidR="00BC7127" w:rsidRPr="008566B1" w:rsidRDefault="00BC7127" w:rsidP="00BC712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BANK/ NR KONTA ……………………………………………………………………………</w:t>
      </w:r>
    </w:p>
    <w:p w:rsidR="00BC7127" w:rsidRPr="008566B1" w:rsidRDefault="00BC7127" w:rsidP="00BC7127">
      <w:pPr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Do: Nazwa i siedziba Zamawiającego:</w:t>
      </w:r>
    </w:p>
    <w:p w:rsidR="00BC7127" w:rsidRPr="008566B1" w:rsidRDefault="00BC7127" w:rsidP="00BC7127">
      <w:pPr>
        <w:ind w:right="-110"/>
        <w:jc w:val="both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Akademia Górniczo </w:t>
      </w:r>
      <w:r>
        <w:rPr>
          <w:b/>
          <w:sz w:val="20"/>
          <w:szCs w:val="20"/>
        </w:rPr>
        <w:t>–</w:t>
      </w:r>
      <w:r w:rsidRPr="008566B1">
        <w:rPr>
          <w:b/>
          <w:sz w:val="20"/>
          <w:szCs w:val="20"/>
        </w:rPr>
        <w:t xml:space="preserve"> Hutnicza</w:t>
      </w:r>
      <w:r>
        <w:rPr>
          <w:b/>
          <w:sz w:val="20"/>
          <w:szCs w:val="20"/>
        </w:rPr>
        <w:t xml:space="preserve"> </w:t>
      </w:r>
      <w:r w:rsidRPr="008566B1">
        <w:rPr>
          <w:b/>
          <w:sz w:val="20"/>
          <w:szCs w:val="20"/>
        </w:rPr>
        <w:t>im. Stanisława Staszica w Krakowie</w:t>
      </w:r>
      <w:r>
        <w:rPr>
          <w:b/>
          <w:sz w:val="20"/>
          <w:szCs w:val="20"/>
        </w:rPr>
        <w:t xml:space="preserve">, </w:t>
      </w:r>
      <w:r w:rsidRPr="008566B1">
        <w:rPr>
          <w:b/>
          <w:sz w:val="20"/>
          <w:szCs w:val="20"/>
        </w:rPr>
        <w:t>Dział Zamówień Publicznych</w:t>
      </w:r>
      <w:r>
        <w:rPr>
          <w:b/>
          <w:sz w:val="20"/>
          <w:szCs w:val="20"/>
        </w:rPr>
        <w:t>,</w:t>
      </w:r>
      <w:r w:rsidRPr="008566B1">
        <w:rPr>
          <w:b/>
          <w:sz w:val="20"/>
          <w:szCs w:val="20"/>
        </w:rPr>
        <w:t xml:space="preserve"> Al. Mickiewicza 30</w:t>
      </w:r>
      <w:r>
        <w:rPr>
          <w:b/>
          <w:sz w:val="20"/>
          <w:szCs w:val="20"/>
        </w:rPr>
        <w:t>,</w:t>
      </w:r>
      <w:r w:rsidRPr="008566B1">
        <w:rPr>
          <w:b/>
          <w:sz w:val="20"/>
          <w:szCs w:val="20"/>
        </w:rPr>
        <w:t xml:space="preserve"> 30-059 Kraków,  </w:t>
      </w:r>
    </w:p>
    <w:p w:rsidR="00BC7127" w:rsidRPr="008566B1" w:rsidRDefault="00BC7127" w:rsidP="00BC7127">
      <w:pPr>
        <w:ind w:firstLine="3969"/>
        <w:rPr>
          <w:b/>
          <w:sz w:val="20"/>
          <w:szCs w:val="20"/>
        </w:rPr>
      </w:pPr>
    </w:p>
    <w:p w:rsidR="00BC7127" w:rsidRPr="008566B1" w:rsidRDefault="00BC7127" w:rsidP="00BC7127">
      <w:pPr>
        <w:spacing w:after="120"/>
        <w:jc w:val="both"/>
        <w:rPr>
          <w:b/>
          <w:sz w:val="20"/>
          <w:szCs w:val="20"/>
          <w:lang w:eastAsia="zh-CN"/>
        </w:rPr>
      </w:pPr>
      <w:r w:rsidRPr="008566B1">
        <w:rPr>
          <w:sz w:val="20"/>
          <w:szCs w:val="20"/>
        </w:rPr>
        <w:t xml:space="preserve">W odpowiedzi na ogłoszenie o zamówieniu dotyczące przetargu nieograniczonego, którego przedmiotem jest </w:t>
      </w:r>
      <w:r w:rsidRPr="008566B1">
        <w:rPr>
          <w:b/>
          <w:sz w:val="20"/>
          <w:szCs w:val="20"/>
        </w:rPr>
        <w:t>na</w:t>
      </w:r>
      <w:r w:rsidRPr="00CE1382">
        <w:rPr>
          <w:b/>
          <w:sz w:val="20"/>
          <w:szCs w:val="20"/>
          <w:lang w:eastAsia="zh-CN"/>
        </w:rPr>
        <w:t xml:space="preserve">: </w:t>
      </w:r>
      <w:r w:rsidRPr="00EC6EB3">
        <w:rPr>
          <w:b/>
          <w:sz w:val="20"/>
          <w:szCs w:val="20"/>
          <w:lang w:eastAsia="zh-CN"/>
        </w:rPr>
        <w:t>Świadczenie usług telefonii stacjonarnej dla Akademii Górniczo-Hutniczej (za wyjątkiem połączeń do sieci komórkowej z numeracji 12 617 2000-</w:t>
      </w:r>
      <w:r w:rsidR="00282821">
        <w:rPr>
          <w:b/>
          <w:sz w:val="20"/>
          <w:szCs w:val="20"/>
          <w:lang w:eastAsia="zh-CN"/>
        </w:rPr>
        <w:t>5</w:t>
      </w:r>
      <w:r w:rsidRPr="00EC6EB3">
        <w:rPr>
          <w:b/>
          <w:sz w:val="20"/>
          <w:szCs w:val="20"/>
          <w:lang w:eastAsia="zh-CN"/>
        </w:rPr>
        <w:t>999) - Kc-zp.272-25/23</w:t>
      </w:r>
      <w:r w:rsidRPr="008566B1">
        <w:rPr>
          <w:b/>
          <w:sz w:val="20"/>
          <w:szCs w:val="20"/>
        </w:rPr>
        <w:t xml:space="preserve">, </w:t>
      </w:r>
      <w:r w:rsidRPr="008566B1">
        <w:rPr>
          <w:sz w:val="20"/>
          <w:szCs w:val="20"/>
        </w:rPr>
        <w:t xml:space="preserve">oferuję realizację przedmiotu zamówienia, zgodnie z wymaganiami </w:t>
      </w:r>
      <w:r w:rsidRPr="008566B1">
        <w:rPr>
          <w:bCs/>
          <w:sz w:val="20"/>
          <w:szCs w:val="20"/>
        </w:rPr>
        <w:t>Zamawiającego, składamy ofertę na wykonanie przedmiotu zamówienia zgodnie z treścią SWZ</w:t>
      </w:r>
      <w:r w:rsidRPr="008566B1">
        <w:rPr>
          <w:sz w:val="20"/>
          <w:szCs w:val="20"/>
        </w:rPr>
        <w:t>.</w:t>
      </w:r>
    </w:p>
    <w:p w:rsidR="00BC7127" w:rsidRPr="00CE1382" w:rsidRDefault="00BC7127" w:rsidP="00BC7127">
      <w:pPr>
        <w:tabs>
          <w:tab w:val="right" w:pos="9000"/>
        </w:tabs>
        <w:rPr>
          <w:sz w:val="20"/>
          <w:szCs w:val="20"/>
        </w:rPr>
      </w:pPr>
    </w:p>
    <w:p w:rsidR="00BC7127" w:rsidRPr="001A77E9" w:rsidRDefault="00BC7127" w:rsidP="00BC7127">
      <w:pPr>
        <w:widowControl w:val="0"/>
        <w:spacing w:line="264" w:lineRule="auto"/>
        <w:ind w:right="1"/>
        <w:rPr>
          <w:b/>
        </w:rPr>
      </w:pPr>
      <w:r w:rsidRPr="001A77E9">
        <w:rPr>
          <w:b/>
        </w:rPr>
        <w:t>Cena netto:   .........................................................................PLN</w:t>
      </w:r>
    </w:p>
    <w:p w:rsidR="00BC7127" w:rsidRPr="001A77E9" w:rsidRDefault="00BC7127" w:rsidP="00BC7127">
      <w:pPr>
        <w:widowControl w:val="0"/>
        <w:spacing w:before="240" w:line="264" w:lineRule="auto"/>
        <w:ind w:right="1"/>
        <w:rPr>
          <w:b/>
        </w:rPr>
      </w:pPr>
      <w:r w:rsidRPr="001A77E9">
        <w:rPr>
          <w:b/>
        </w:rPr>
        <w:t>Cena brutto: .........................................................................PLN</w:t>
      </w:r>
    </w:p>
    <w:p w:rsidR="00BC7127" w:rsidRPr="001A77E9" w:rsidRDefault="00BC7127" w:rsidP="00BC7127">
      <w:pPr>
        <w:widowControl w:val="0"/>
        <w:spacing w:before="240" w:line="264" w:lineRule="auto"/>
        <w:ind w:right="1"/>
        <w:jc w:val="both"/>
      </w:pPr>
      <w:r w:rsidRPr="001A77E9">
        <w:t>Słownie brutto :.......................................................................................................................</w:t>
      </w:r>
    </w:p>
    <w:p w:rsidR="00BC7127" w:rsidRPr="001A77E9" w:rsidRDefault="00BC7127" w:rsidP="00BC7127">
      <w:pPr>
        <w:pStyle w:val="Tekstpodstawowy"/>
        <w:spacing w:before="120"/>
      </w:pPr>
      <w:r w:rsidRPr="001A77E9">
        <w:t>Powyższa cena zawiera podatek VAT w wysokości .......... % tj.…………………….PLN</w:t>
      </w:r>
    </w:p>
    <w:p w:rsidR="00BC7127" w:rsidRPr="00BC7127" w:rsidRDefault="00BC7127" w:rsidP="00BC7127">
      <w:pPr>
        <w:widowControl w:val="0"/>
        <w:spacing w:before="120" w:line="276" w:lineRule="auto"/>
        <w:ind w:right="1"/>
        <w:jc w:val="both"/>
      </w:pPr>
      <w:r w:rsidRPr="00BC7127">
        <w:rPr>
          <w:b/>
        </w:rPr>
        <w:t xml:space="preserve">Termin realizacji umowy: </w:t>
      </w:r>
      <w:r w:rsidRPr="00BC7127">
        <w:t xml:space="preserve">Usługi będą świadczone przez okres 36 miesięcy, nie wcześniej niż </w:t>
      </w:r>
      <w:r w:rsidR="00A4475A">
        <w:t xml:space="preserve">od </w:t>
      </w:r>
      <w:r w:rsidRPr="00BC7127">
        <w:t>31.03.2023 r.</w:t>
      </w:r>
    </w:p>
    <w:p w:rsidR="00BC7127" w:rsidRPr="00BC7127" w:rsidRDefault="00BC7127" w:rsidP="00BC7127">
      <w:pPr>
        <w:widowControl w:val="0"/>
        <w:spacing w:before="120" w:line="276" w:lineRule="auto"/>
        <w:ind w:right="1"/>
        <w:jc w:val="both"/>
      </w:pPr>
      <w:r w:rsidRPr="00BC7127">
        <w:rPr>
          <w:b/>
        </w:rPr>
        <w:t xml:space="preserve">Czas usunięcia uszkodzeń łączy zewnętrznych </w:t>
      </w:r>
      <w:r w:rsidRPr="00BC7127">
        <w:rPr>
          <w:b/>
          <w:highlight w:val="yellow"/>
        </w:rPr>
        <w:t>(kryterium oceny ofert)</w:t>
      </w:r>
      <w:r w:rsidRPr="00BC7127">
        <w:rPr>
          <w:b/>
        </w:rPr>
        <w:t xml:space="preserve">: </w:t>
      </w:r>
      <w:r w:rsidRPr="00BC7127">
        <w:t>……….  godz. od momentu zgłoszenia.</w:t>
      </w:r>
    </w:p>
    <w:p w:rsidR="00BC7127" w:rsidRPr="00BC7127" w:rsidRDefault="00BC7127" w:rsidP="00BC7127">
      <w:pPr>
        <w:rPr>
          <w:b/>
          <w:sz w:val="22"/>
          <w:szCs w:val="22"/>
        </w:rPr>
      </w:pPr>
    </w:p>
    <w:p w:rsidR="00BC7127" w:rsidRPr="00CE1382" w:rsidRDefault="00BC7127" w:rsidP="00BC7127">
      <w:pPr>
        <w:rPr>
          <w:sz w:val="22"/>
          <w:szCs w:val="22"/>
        </w:rPr>
      </w:pPr>
      <w:r w:rsidRPr="00BC7127">
        <w:rPr>
          <w:b/>
          <w:sz w:val="22"/>
          <w:szCs w:val="22"/>
        </w:rPr>
        <w:t xml:space="preserve">Termin płatności: </w:t>
      </w:r>
      <w:r w:rsidRPr="00BC7127">
        <w:rPr>
          <w:sz w:val="22"/>
          <w:szCs w:val="22"/>
        </w:rPr>
        <w:t>przelewem w ciągu 21 dni od d</w:t>
      </w:r>
      <w:smartTag w:uri="urn:schemas-microsoft-com:office:smarttags" w:element="PersonName">
        <w:r w:rsidRPr="00BC7127">
          <w:rPr>
            <w:sz w:val="22"/>
            <w:szCs w:val="22"/>
          </w:rPr>
          <w:t>at</w:t>
        </w:r>
      </w:smartTag>
      <w:r w:rsidRPr="00BC7127">
        <w:rPr>
          <w:sz w:val="22"/>
          <w:szCs w:val="22"/>
        </w:rPr>
        <w:t>y otrzymania faktury przez  Zamawiającego.</w:t>
      </w:r>
    </w:p>
    <w:p w:rsidR="00BC7127" w:rsidRPr="00CE1382" w:rsidRDefault="00BC7127" w:rsidP="00BC7127">
      <w:pPr>
        <w:rPr>
          <w:b/>
          <w:highlight w:val="yellow"/>
          <w:u w:val="single"/>
        </w:rPr>
      </w:pPr>
    </w:p>
    <w:p w:rsidR="00BC7127" w:rsidRDefault="00BC7127" w:rsidP="00BC7127">
      <w:pPr>
        <w:rPr>
          <w:lang w:eastAsia="x-none"/>
        </w:rPr>
      </w:pPr>
    </w:p>
    <w:p w:rsidR="00BC7127" w:rsidRDefault="00BC7127" w:rsidP="00BC7127">
      <w:pPr>
        <w:rPr>
          <w:lang w:eastAsia="x-none"/>
        </w:rPr>
      </w:pPr>
    </w:p>
    <w:p w:rsidR="00BC7127" w:rsidRDefault="00BC7127" w:rsidP="00BC7127">
      <w:pPr>
        <w:rPr>
          <w:lang w:eastAsia="x-none"/>
        </w:rPr>
      </w:pPr>
    </w:p>
    <w:p w:rsidR="00BC7127" w:rsidRDefault="00BC7127" w:rsidP="00BC7127">
      <w:pPr>
        <w:rPr>
          <w:lang w:eastAsia="x-none"/>
        </w:rPr>
      </w:pPr>
    </w:p>
    <w:p w:rsidR="00A4475A" w:rsidRDefault="00A4475A" w:rsidP="00BC7127">
      <w:pPr>
        <w:rPr>
          <w:lang w:eastAsia="x-none"/>
        </w:rPr>
      </w:pPr>
    </w:p>
    <w:p w:rsidR="00BC7127" w:rsidRDefault="00BC7127" w:rsidP="00BC7127">
      <w:pPr>
        <w:rPr>
          <w:b/>
          <w:sz w:val="22"/>
          <w:szCs w:val="22"/>
        </w:rPr>
      </w:pPr>
    </w:p>
    <w:p w:rsidR="00BC7127" w:rsidRPr="008566B1" w:rsidRDefault="00BC7127" w:rsidP="00BC7127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lastRenderedPageBreak/>
        <w:t>Jednocześnie Oświadczam/my, że:</w:t>
      </w:r>
    </w:p>
    <w:p w:rsidR="00BC7127" w:rsidRDefault="00BC7127" w:rsidP="00BC712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8566B1">
        <w:rPr>
          <w:color w:val="000000"/>
          <w:sz w:val="20"/>
          <w:szCs w:val="20"/>
          <w:lang w:eastAsia="ar-SA"/>
        </w:rPr>
        <w:t xml:space="preserve">Jesteśmy </w:t>
      </w:r>
      <w:r w:rsidRPr="008566B1">
        <w:rPr>
          <w:sz w:val="20"/>
          <w:szCs w:val="20"/>
          <w:lang w:eastAsia="ar-SA"/>
        </w:rPr>
        <w:t xml:space="preserve">związani niniejszą ofertą przez </w:t>
      </w:r>
      <w:r>
        <w:rPr>
          <w:sz w:val="20"/>
          <w:szCs w:val="20"/>
          <w:lang w:eastAsia="ar-SA"/>
        </w:rPr>
        <w:t>okres wskazany w SWZ</w:t>
      </w:r>
      <w:r w:rsidRPr="008566B1">
        <w:rPr>
          <w:sz w:val="20"/>
          <w:szCs w:val="20"/>
          <w:lang w:eastAsia="ar-SA"/>
        </w:rPr>
        <w:t>, licząc od dnia upływu terminu składania ofert, wskazanego w dokumentach zamówienia.</w:t>
      </w:r>
    </w:p>
    <w:p w:rsidR="00BC7127" w:rsidRPr="008566B1" w:rsidRDefault="00BC7127" w:rsidP="00BC712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EC6EB3"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BC7127" w:rsidRPr="008566B1" w:rsidRDefault="00BC7127" w:rsidP="00BC71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:rsidR="00BC7127" w:rsidRPr="00C81224" w:rsidRDefault="00BC7127" w:rsidP="00BC7127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:rsidR="00BC7127" w:rsidRPr="00C81224" w:rsidRDefault="00BC7127" w:rsidP="00BC7127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C7127" w:rsidRPr="00C81224" w:rsidRDefault="00BC7127" w:rsidP="00BC7127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C7127" w:rsidRPr="008566B1" w:rsidRDefault="00BC7127" w:rsidP="00BC7127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Oświadczam/y, że warunek </w:t>
      </w:r>
      <w:r w:rsidRPr="00BC7127">
        <w:rPr>
          <w:sz w:val="20"/>
          <w:szCs w:val="20"/>
        </w:rPr>
        <w:t>określony w pkt. 8.1.2 i 8.1.4 SWZ spełniamy osobiście / powołujemy</w:t>
      </w:r>
      <w:r w:rsidRPr="008566B1">
        <w:rPr>
          <w:sz w:val="20"/>
          <w:szCs w:val="20"/>
        </w:rPr>
        <w:t xml:space="preserve"> się na zasoby podmiotu trzeciego</w:t>
      </w:r>
      <w:r>
        <w:rPr>
          <w:sz w:val="20"/>
          <w:szCs w:val="20"/>
        </w:rPr>
        <w:t>*</w:t>
      </w:r>
      <w:r w:rsidRPr="008566B1">
        <w:rPr>
          <w:sz w:val="20"/>
          <w:szCs w:val="20"/>
        </w:rPr>
        <w:t xml:space="preserve"> w następującym zakresie ………………………………………………………</w:t>
      </w:r>
      <w:r>
        <w:rPr>
          <w:sz w:val="20"/>
          <w:szCs w:val="20"/>
        </w:rPr>
        <w:t>…</w:t>
      </w:r>
    </w:p>
    <w:p w:rsidR="00BC7127" w:rsidRPr="00CE1382" w:rsidRDefault="00BC7127" w:rsidP="00BC7127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7127" w:rsidRPr="008566B1" w:rsidTr="009F7D1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7127" w:rsidRPr="008566B1" w:rsidRDefault="00BC7127" w:rsidP="009F7D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7127" w:rsidRPr="008566B1" w:rsidRDefault="00BC7127" w:rsidP="009F7D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:rsidR="00BC7127" w:rsidRPr="008566B1" w:rsidRDefault="00BC7127" w:rsidP="009F7D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7127" w:rsidRPr="008566B1" w:rsidRDefault="00BC7127" w:rsidP="009F7D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BC7127" w:rsidRPr="008566B1" w:rsidTr="009F7D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7127" w:rsidRPr="008566B1" w:rsidRDefault="00BC7127" w:rsidP="009F7D1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7127" w:rsidRPr="008566B1" w:rsidRDefault="00BC7127" w:rsidP="009F7D1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7127" w:rsidRPr="008566B1" w:rsidRDefault="00BC7127" w:rsidP="009F7D1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BC7127" w:rsidRPr="008566B1" w:rsidTr="009F7D19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7127" w:rsidRPr="008566B1" w:rsidRDefault="00BC7127" w:rsidP="009F7D1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7127" w:rsidRPr="008566B1" w:rsidRDefault="00BC7127" w:rsidP="009F7D1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7127" w:rsidRPr="008566B1" w:rsidRDefault="00BC7127" w:rsidP="009F7D1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BC7127" w:rsidRDefault="00BC7127" w:rsidP="00BC7127">
      <w:pPr>
        <w:jc w:val="both"/>
        <w:rPr>
          <w:sz w:val="20"/>
          <w:szCs w:val="20"/>
        </w:rPr>
      </w:pPr>
    </w:p>
    <w:p w:rsidR="00BC7127" w:rsidRPr="008566B1" w:rsidRDefault="00BC7127" w:rsidP="00BC7127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:rsidR="00BC7127" w:rsidRPr="008566B1" w:rsidRDefault="00BC7127" w:rsidP="00BC7127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8566B1">
        <w:rPr>
          <w:rFonts w:ascii="Times New Roman" w:hAnsi="Times New Roman" w:cs="Times New Roman"/>
          <w:sz w:val="20"/>
          <w:szCs w:val="20"/>
        </w:rPr>
        <w:t>Imię i Nazwisko</w:t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</w:p>
    <w:p w:rsidR="00BC7127" w:rsidRPr="008566B1" w:rsidRDefault="00BC7127" w:rsidP="00BC712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:rsidR="00BC7127" w:rsidRPr="008566B1" w:rsidRDefault="00BC7127" w:rsidP="00BC712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:rsidR="00BC7127" w:rsidRPr="008566B1" w:rsidRDefault="00BC7127" w:rsidP="00BC712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BC7127" w:rsidRPr="008566B1" w:rsidRDefault="00BC7127" w:rsidP="00BC712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:rsidR="00BC7127" w:rsidRPr="008566B1" w:rsidRDefault="00BC7127" w:rsidP="00BC712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BC7127" w:rsidRPr="008566B1" w:rsidRDefault="00BC7127" w:rsidP="00BC7127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</w:t>
      </w:r>
      <w:proofErr w:type="spellStart"/>
      <w:r w:rsidRPr="008566B1">
        <w:rPr>
          <w:sz w:val="20"/>
          <w:szCs w:val="20"/>
        </w:rPr>
        <w:t>ych</w:t>
      </w:r>
      <w:proofErr w:type="spellEnd"/>
      <w:r w:rsidRPr="008566B1">
        <w:rPr>
          <w:sz w:val="20"/>
          <w:szCs w:val="20"/>
        </w:rPr>
        <w:t>) dokumentu(ów)…………………………………..................……które dołączamy do oferty.</w:t>
      </w:r>
    </w:p>
    <w:p w:rsidR="00BC7127" w:rsidRPr="008566B1" w:rsidRDefault="00BC7127" w:rsidP="00BC7127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załącznikami do niniejszej oferty są:</w:t>
      </w:r>
    </w:p>
    <w:p w:rsidR="00BC7127" w:rsidRPr="008566B1" w:rsidRDefault="00BC7127" w:rsidP="00BC712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:rsidR="00BC7127" w:rsidRPr="008566B1" w:rsidRDefault="00BC7127" w:rsidP="00BC712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:rsidR="00BC7127" w:rsidRPr="008566B1" w:rsidRDefault="00BC7127" w:rsidP="00BC712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BC7127" w:rsidRPr="008566B1" w:rsidRDefault="00BC7127" w:rsidP="00BC712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:rsidR="00BC7127" w:rsidRPr="00BC7127" w:rsidRDefault="00BC7127" w:rsidP="00BC712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:rsidR="00BC7127" w:rsidRDefault="00BC7127" w:rsidP="00BC7127">
      <w:pPr>
        <w:rPr>
          <w:sz w:val="20"/>
          <w:szCs w:val="20"/>
        </w:rPr>
      </w:pPr>
    </w:p>
    <w:p w:rsidR="00BC7127" w:rsidRDefault="00BC7127" w:rsidP="00BC71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BC7127" w:rsidRDefault="00BC7127" w:rsidP="00BC71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D71938" w:rsidRPr="00BC7127" w:rsidRDefault="00D71938" w:rsidP="00BC7127">
      <w:pPr>
        <w:rPr>
          <w:sz w:val="20"/>
          <w:szCs w:val="20"/>
        </w:rPr>
      </w:pPr>
    </w:p>
    <w:p w:rsidR="00BC7127" w:rsidRPr="001A77E9" w:rsidRDefault="00BC7127" w:rsidP="00BC7127">
      <w:pPr>
        <w:jc w:val="right"/>
        <w:rPr>
          <w:b/>
        </w:rPr>
      </w:pPr>
      <w:r w:rsidRPr="001A77E9">
        <w:rPr>
          <w:b/>
        </w:rPr>
        <w:lastRenderedPageBreak/>
        <w:t>Załącznik nr 1a</w:t>
      </w:r>
    </w:p>
    <w:p w:rsidR="00BC7127" w:rsidRDefault="00BC7127" w:rsidP="00BC712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34"/>
          <w:szCs w:val="34"/>
        </w:rPr>
      </w:pPr>
    </w:p>
    <w:p w:rsidR="0066751D" w:rsidRDefault="0066751D" w:rsidP="0066751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34"/>
          <w:szCs w:val="34"/>
        </w:rPr>
      </w:pPr>
      <w:r>
        <w:rPr>
          <w:rFonts w:ascii="TimesNewRomanPS-BoldMT" w:hAnsi="TimesNewRomanPS-BoldMT" w:cs="TimesNewRomanPS-BoldMT"/>
          <w:b/>
          <w:bCs/>
          <w:sz w:val="34"/>
          <w:szCs w:val="34"/>
        </w:rPr>
        <w:t>KALKULACJA CENOWA</w:t>
      </w:r>
    </w:p>
    <w:p w:rsidR="0066751D" w:rsidRDefault="0066751D" w:rsidP="0066751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062"/>
        <w:gridCol w:w="1543"/>
        <w:gridCol w:w="1560"/>
        <w:gridCol w:w="1560"/>
        <w:gridCol w:w="2127"/>
      </w:tblGrid>
      <w:tr w:rsidR="00A4475A" w:rsidRPr="00A4475A" w:rsidTr="00A4475A">
        <w:trPr>
          <w:trHeight w:val="106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Usługa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Cena jednostkowa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Cena miesięczna netto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(kolumna 3 x kolumna 4)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Wartość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ogółem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brutto za 36 miesięcy</w:t>
            </w:r>
          </w:p>
        </w:tc>
      </w:tr>
      <w:tr w:rsidR="00A4475A" w:rsidRPr="00A4475A" w:rsidTr="00A4475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</w:t>
            </w:r>
          </w:p>
        </w:tc>
      </w:tr>
      <w:tr w:rsidR="00A4475A" w:rsidRPr="00A4475A" w:rsidTr="00A4475A">
        <w:trPr>
          <w:trHeight w:val="222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Średni ruch miesięczny wychodzący z Akademii Górniczo-Hutniczej w roku 2022: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a) Połączenia lokalne  i międzystrefowe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b) Połączenia do sieci komórkowej        ( z wyłączeniem numeracji 617</w:t>
            </w:r>
            <w:r w:rsidR="00D71938">
              <w:rPr>
                <w:rFonts w:ascii="Arial" w:hAnsi="Arial" w:cs="Arial"/>
                <w:sz w:val="16"/>
                <w:szCs w:val="16"/>
                <w:lang w:eastAsia="en-US"/>
              </w:rPr>
              <w:t xml:space="preserve"> </w:t>
            </w:r>
            <w:r w:rsidR="00D71938" w:rsidRPr="00D71938">
              <w:rPr>
                <w:rFonts w:ascii="Arial" w:hAnsi="Arial" w:cs="Arial"/>
                <w:sz w:val="16"/>
                <w:szCs w:val="16"/>
                <w:lang w:eastAsia="en-US"/>
              </w:rPr>
              <w:t>2000-</w:t>
            </w:r>
            <w:r w:rsidR="00282821">
              <w:rPr>
                <w:rFonts w:ascii="Arial" w:hAnsi="Arial" w:cs="Arial"/>
                <w:sz w:val="16"/>
                <w:szCs w:val="16"/>
                <w:lang w:eastAsia="en-US"/>
              </w:rPr>
              <w:t>5</w:t>
            </w:r>
            <w:bookmarkStart w:id="0" w:name="_GoBack"/>
            <w:bookmarkEnd w:id="0"/>
            <w:r w:rsidR="00D71938" w:rsidRPr="00D71938">
              <w:rPr>
                <w:rFonts w:ascii="Arial" w:hAnsi="Arial" w:cs="Arial"/>
                <w:sz w:val="16"/>
                <w:szCs w:val="16"/>
                <w:lang w:eastAsia="en-US"/>
              </w:rPr>
              <w:t>999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)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c) Połączenia międzynarodowe: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    do krajów UE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    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   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SUMA (a + b + c 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78 000 min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12 000 min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ind w:left="5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ind w:left="5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ind w:left="5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1 500 min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ind w:left="5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ind w:left="5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ind w:left="5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ind w:left="57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....………….zł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…………...................zł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0"/>
                <w:szCs w:val="10"/>
                <w:lang w:eastAsia="en-US"/>
              </w:rPr>
              <w:t xml:space="preserve">                   </w:t>
            </w:r>
          </w:p>
        </w:tc>
      </w:tr>
      <w:tr w:rsidR="00A4475A" w:rsidRPr="00A4475A" w:rsidTr="00A4475A">
        <w:trPr>
          <w:trHeight w:val="177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Abonamenty za trakty i numery telef. 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a) trakt ISDN PRA 30B+D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b)  trakt ISDN PRA 15B+D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c) trakt ISDN 2B+D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d) numer PSTN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e)  łącze światłowodowe 100/100Mb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SUMA (a + b +c +d +e)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before="24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9 traktów</w:t>
            </w:r>
          </w:p>
          <w:p w:rsidR="00A4475A" w:rsidRDefault="00A4475A">
            <w:pPr>
              <w:autoSpaceDE w:val="0"/>
              <w:autoSpaceDN w:val="0"/>
              <w:adjustRightInd w:val="0"/>
              <w:spacing w:before="18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 trakt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40 dostępów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77 numerów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 łącze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before="24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before="24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..…….…..…zł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before="24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…………...................zł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4475A" w:rsidRPr="00A4475A" w:rsidTr="00A4475A">
        <w:trPr>
          <w:trHeight w:val="57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Opłata za 8 820 DDI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 pakiet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4475A" w:rsidRPr="00A4475A" w:rsidTr="00A4475A">
        <w:trPr>
          <w:trHeight w:val="77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Opłata za sztywne  łącze teleinformatyczne o długości do 5 km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..................................zł</w:t>
            </w:r>
          </w:p>
          <w:p w:rsidR="00A4475A" w:rsidRDefault="00A44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BC7127" w:rsidRDefault="00BC7127" w:rsidP="00BC7127"/>
    <w:p w:rsidR="00BC7127" w:rsidRPr="008566B1" w:rsidRDefault="00BC7127" w:rsidP="00BC7127">
      <w:pPr>
        <w:jc w:val="center"/>
        <w:rPr>
          <w:i/>
          <w:color w:val="FF0000"/>
          <w:sz w:val="20"/>
          <w:szCs w:val="20"/>
        </w:rPr>
      </w:pPr>
    </w:p>
    <w:p w:rsidR="00BC7127" w:rsidRPr="00645C19" w:rsidRDefault="00BC7127" w:rsidP="00BC7127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Dokument </w:t>
      </w:r>
      <w:r w:rsidRPr="008566B1">
        <w:rPr>
          <w:i/>
          <w:color w:val="FF0000"/>
          <w:sz w:val="20"/>
          <w:szCs w:val="20"/>
        </w:rPr>
        <w:t xml:space="preserve"> należy </w:t>
      </w:r>
      <w:r w:rsidRPr="00CE1382">
        <w:rPr>
          <w:i/>
          <w:color w:val="FF0000"/>
          <w:sz w:val="20"/>
          <w:szCs w:val="20"/>
        </w:rPr>
        <w:t>sporządz</w:t>
      </w:r>
      <w:r>
        <w:rPr>
          <w:i/>
          <w:color w:val="FF0000"/>
          <w:sz w:val="20"/>
          <w:szCs w:val="20"/>
        </w:rPr>
        <w:t>ić</w:t>
      </w:r>
      <w:r w:rsidRPr="00CE1382">
        <w:rPr>
          <w:i/>
          <w:color w:val="FF0000"/>
          <w:sz w:val="20"/>
          <w:szCs w:val="20"/>
        </w:rPr>
        <w:t xml:space="preserve"> w języku polskim </w:t>
      </w:r>
      <w:r w:rsidRPr="00E07EFD">
        <w:rPr>
          <w:i/>
          <w:color w:val="FF0000"/>
          <w:sz w:val="20"/>
          <w:szCs w:val="20"/>
        </w:rPr>
        <w:t>w postaci elektronicznej i podpisać kwalifikowanym podpisem elektronicznym.</w:t>
      </w:r>
    </w:p>
    <w:p w:rsidR="00BC7127" w:rsidRPr="00410148" w:rsidRDefault="00BC7127" w:rsidP="00BC7127"/>
    <w:p w:rsidR="00FE545C" w:rsidRPr="00BC7127" w:rsidRDefault="00FE545C" w:rsidP="00BC7127"/>
    <w:sectPr w:rsidR="00FE545C" w:rsidRPr="00BC71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65F" w:rsidRDefault="007C265F">
      <w:r>
        <w:separator/>
      </w:r>
    </w:p>
  </w:endnote>
  <w:endnote w:type="continuationSeparator" w:id="0">
    <w:p w:rsidR="007C265F" w:rsidRDefault="007C2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F2A" w:rsidRDefault="007C5F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F2A" w:rsidRDefault="007C5F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65F" w:rsidRDefault="007C265F">
      <w:r>
        <w:separator/>
      </w:r>
    </w:p>
  </w:footnote>
  <w:footnote w:type="continuationSeparator" w:id="0">
    <w:p w:rsidR="007C265F" w:rsidRDefault="007C2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F2A" w:rsidRDefault="007C5F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F2A" w:rsidRDefault="007C5F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65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2821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751D"/>
    <w:rsid w:val="006815F6"/>
    <w:rsid w:val="007748F0"/>
    <w:rsid w:val="007A4321"/>
    <w:rsid w:val="007C265F"/>
    <w:rsid w:val="007C5F2A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475A"/>
    <w:rsid w:val="00A47B4D"/>
    <w:rsid w:val="00A83018"/>
    <w:rsid w:val="00B774DC"/>
    <w:rsid w:val="00BC7127"/>
    <w:rsid w:val="00C969A6"/>
    <w:rsid w:val="00CA7D36"/>
    <w:rsid w:val="00D24208"/>
    <w:rsid w:val="00D60C38"/>
    <w:rsid w:val="00D66893"/>
    <w:rsid w:val="00D71938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346BDA6"/>
  <w15:chartTrackingRefBased/>
  <w15:docId w15:val="{B59DA5C3-1DDF-4982-9019-B11DB49A7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712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B2FD5-2ECB-46C5-9836-9B6D5BF51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733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2023-01-30T14:00:00Z</cp:lastPrinted>
  <dcterms:created xsi:type="dcterms:W3CDTF">2023-01-31T07:39:00Z</dcterms:created>
  <dcterms:modified xsi:type="dcterms:W3CDTF">2023-01-31T07:39:00Z</dcterms:modified>
</cp:coreProperties>
</file>