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0F66C" w14:textId="77777777" w:rsidR="00FB7F50" w:rsidRPr="002245BE" w:rsidRDefault="00D23D0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23D0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23D0A">
        <w:rPr>
          <w:sz w:val="22"/>
          <w:szCs w:val="22"/>
        </w:rPr>
        <w:t>2023-01-31</w:t>
      </w:r>
    </w:p>
    <w:p w14:paraId="711A5A8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110B2D" w14:textId="77777777" w:rsidR="00FB7F50" w:rsidRPr="002245BE" w:rsidRDefault="00D23D0A" w:rsidP="00FB7F50">
      <w:pPr>
        <w:spacing w:after="40"/>
        <w:rPr>
          <w:b/>
          <w:bCs/>
          <w:sz w:val="22"/>
          <w:szCs w:val="22"/>
        </w:rPr>
      </w:pPr>
      <w:r w:rsidRPr="00D23D0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7E66E1F" w14:textId="77777777" w:rsidR="00FB7F50" w:rsidRPr="002245BE" w:rsidRDefault="00D23D0A" w:rsidP="00FB7F50">
      <w:pPr>
        <w:rPr>
          <w:sz w:val="22"/>
          <w:szCs w:val="22"/>
        </w:rPr>
      </w:pPr>
      <w:r w:rsidRPr="00D23D0A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23D0A">
        <w:rPr>
          <w:sz w:val="22"/>
          <w:szCs w:val="22"/>
        </w:rPr>
        <w:t>66</w:t>
      </w:r>
    </w:p>
    <w:p w14:paraId="5E1BA4FA" w14:textId="77777777" w:rsidR="00FB7F50" w:rsidRPr="002245BE" w:rsidRDefault="00D23D0A" w:rsidP="00FB7F50">
      <w:pPr>
        <w:rPr>
          <w:sz w:val="22"/>
          <w:szCs w:val="22"/>
        </w:rPr>
      </w:pPr>
      <w:r w:rsidRPr="00D23D0A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23D0A">
        <w:rPr>
          <w:sz w:val="22"/>
          <w:szCs w:val="22"/>
        </w:rPr>
        <w:t>Kraków</w:t>
      </w:r>
    </w:p>
    <w:p w14:paraId="659505A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105C02A" w14:textId="130CC04B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1D09A55" w14:textId="77777777" w:rsidR="00800CA5" w:rsidRDefault="00800CA5" w:rsidP="00FB7F50">
      <w:pPr>
        <w:jc w:val="both"/>
        <w:rPr>
          <w:bCs/>
          <w:sz w:val="18"/>
          <w:szCs w:val="18"/>
        </w:rPr>
      </w:pPr>
    </w:p>
    <w:p w14:paraId="6B39AD59" w14:textId="530F021B" w:rsidR="00800CA5" w:rsidRPr="002245BE" w:rsidRDefault="00800CA5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SZP-271-23/22 – 108.MM</w:t>
      </w:r>
    </w:p>
    <w:p w14:paraId="74A9DA7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2E941F" w14:textId="3BE0E7C0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23D0A" w:rsidRPr="00607F9B" w14:paraId="149DF0B7" w14:textId="77777777" w:rsidTr="00F1377B">
        <w:trPr>
          <w:trHeight w:val="638"/>
        </w:trPr>
        <w:tc>
          <w:tcPr>
            <w:tcW w:w="959" w:type="dxa"/>
            <w:shd w:val="clear" w:color="auto" w:fill="auto"/>
          </w:tcPr>
          <w:p w14:paraId="1CF52608" w14:textId="77777777" w:rsidR="00D23D0A" w:rsidRPr="00607F9B" w:rsidRDefault="00D23D0A" w:rsidP="00F137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C0C04D" w14:textId="77777777" w:rsidR="00D23D0A" w:rsidRPr="00607F9B" w:rsidRDefault="00D23D0A" w:rsidP="00F137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3D0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3D0A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3D0A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284C7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23D0A" w:rsidRPr="00D23D0A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23D0A" w:rsidRPr="00D23D0A">
        <w:rPr>
          <w:sz w:val="22"/>
          <w:szCs w:val="22"/>
        </w:rPr>
        <w:t>(</w:t>
      </w:r>
      <w:proofErr w:type="spellStart"/>
      <w:r w:rsidR="00D23D0A" w:rsidRPr="00D23D0A">
        <w:rPr>
          <w:sz w:val="22"/>
          <w:szCs w:val="22"/>
        </w:rPr>
        <w:t>t.j</w:t>
      </w:r>
      <w:proofErr w:type="spellEnd"/>
      <w:r w:rsidR="00D23D0A" w:rsidRPr="00D23D0A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3D0A" w14:paraId="0F8A981F" w14:textId="77777777" w:rsidTr="00F137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70921C1" w14:textId="77777777" w:rsidR="00D23D0A" w:rsidRPr="001D1EEC" w:rsidRDefault="00D23D0A" w:rsidP="00F1377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23D0A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D23D0A">
              <w:rPr>
                <w:b/>
                <w:sz w:val="22"/>
                <w:szCs w:val="22"/>
              </w:rPr>
              <w:t>Group</w:t>
            </w:r>
            <w:proofErr w:type="spellEnd"/>
            <w:r w:rsidRPr="00D23D0A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460C460" w14:textId="77777777" w:rsidR="00D23D0A" w:rsidRPr="001D1EEC" w:rsidRDefault="00D23D0A" w:rsidP="00F1377B">
            <w:pPr>
              <w:spacing w:line="276" w:lineRule="auto"/>
              <w:rPr>
                <w:bCs/>
                <w:sz w:val="22"/>
                <w:szCs w:val="22"/>
              </w:rPr>
            </w:pPr>
            <w:r w:rsidRPr="00D23D0A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23D0A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23D0A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23D0A">
              <w:rPr>
                <w:bCs/>
                <w:sz w:val="22"/>
                <w:szCs w:val="22"/>
              </w:rPr>
              <w:t>Zabrze</w:t>
            </w:r>
          </w:p>
          <w:p w14:paraId="4F5A79DB" w14:textId="77777777" w:rsidR="00D23D0A" w:rsidRDefault="00D23D0A" w:rsidP="00F137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019E60" w14:textId="77777777" w:rsidR="00D23D0A" w:rsidRPr="00211A34" w:rsidRDefault="00D23D0A" w:rsidP="00F137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23D0A">
              <w:rPr>
                <w:color w:val="000000"/>
                <w:sz w:val="22"/>
                <w:szCs w:val="22"/>
              </w:rPr>
              <w:t>56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23D0A">
              <w:rPr>
                <w:color w:val="000000"/>
                <w:sz w:val="22"/>
                <w:szCs w:val="22"/>
              </w:rPr>
              <w:t>Zadanie 56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23D0A">
              <w:rPr>
                <w:b/>
                <w:sz w:val="22"/>
                <w:szCs w:val="22"/>
              </w:rPr>
              <w:t>59 356.80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259E38" w14:textId="77777777" w:rsidR="00D23D0A" w:rsidRPr="00D168A0" w:rsidRDefault="00D23D0A" w:rsidP="00F137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8339FEA" w14:textId="77777777" w:rsidR="00D23D0A" w:rsidRDefault="00D23D0A" w:rsidP="00F1377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23D0A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52FA950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A66796E" w14:textId="77777777" w:rsidTr="00596EA3">
        <w:tc>
          <w:tcPr>
            <w:tcW w:w="2169" w:type="dxa"/>
            <w:shd w:val="clear" w:color="auto" w:fill="F3F3F3"/>
          </w:tcPr>
          <w:p w14:paraId="72334CF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51C4E0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9EA930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71637C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23D0A" w:rsidRPr="00834EF4" w14:paraId="2A994303" w14:textId="77777777" w:rsidTr="00F1377B">
        <w:tc>
          <w:tcPr>
            <w:tcW w:w="2169" w:type="dxa"/>
            <w:shd w:val="clear" w:color="auto" w:fill="auto"/>
          </w:tcPr>
          <w:p w14:paraId="245660E3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20CFABF3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D0A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23D0A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23D0A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5A0447B1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18</w:t>
            </w:r>
          </w:p>
          <w:p w14:paraId="713F36E7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12A2173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51F10C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100,00</w:t>
            </w:r>
          </w:p>
        </w:tc>
      </w:tr>
      <w:tr w:rsidR="00D23D0A" w:rsidRPr="00834EF4" w14:paraId="4505F491" w14:textId="77777777" w:rsidTr="00F1377B">
        <w:tc>
          <w:tcPr>
            <w:tcW w:w="2169" w:type="dxa"/>
            <w:shd w:val="clear" w:color="auto" w:fill="auto"/>
          </w:tcPr>
          <w:p w14:paraId="54AC81E9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7900ADD8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23D0A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D23D0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A1A2E62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15</w:t>
            </w:r>
          </w:p>
          <w:p w14:paraId="49722344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3ABFD45A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1 - Cena - 93.66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4242B4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93,66</w:t>
            </w:r>
          </w:p>
        </w:tc>
      </w:tr>
      <w:tr w:rsidR="00D23D0A" w:rsidRPr="00834EF4" w14:paraId="4D64D906" w14:textId="77777777" w:rsidTr="00F1377B">
        <w:tc>
          <w:tcPr>
            <w:tcW w:w="2169" w:type="dxa"/>
            <w:shd w:val="clear" w:color="auto" w:fill="auto"/>
          </w:tcPr>
          <w:p w14:paraId="10843E36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3C5367CC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D0A">
              <w:rPr>
                <w:b/>
                <w:bCs/>
                <w:sz w:val="20"/>
                <w:szCs w:val="20"/>
              </w:rPr>
              <w:t>J.CHODACKI, A.MISZTAL "MEDICA" SPÓŁKA JAWNA</w:t>
            </w:r>
          </w:p>
          <w:p w14:paraId="66C1D034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lastRenderedPageBreak/>
              <w:t>UL.PRZEMYSŁOWA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4A</w:t>
            </w:r>
          </w:p>
          <w:p w14:paraId="345D4597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LUBIN</w:t>
            </w:r>
          </w:p>
        </w:tc>
        <w:tc>
          <w:tcPr>
            <w:tcW w:w="2976" w:type="dxa"/>
            <w:shd w:val="clear" w:color="auto" w:fill="auto"/>
          </w:tcPr>
          <w:p w14:paraId="79437E81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lastRenderedPageBreak/>
              <w:t>1 - Cena - 92.15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591419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92,15</w:t>
            </w:r>
          </w:p>
        </w:tc>
      </w:tr>
      <w:tr w:rsidR="00D23D0A" w:rsidRPr="00834EF4" w14:paraId="563400D6" w14:textId="77777777" w:rsidTr="00F1377B">
        <w:tc>
          <w:tcPr>
            <w:tcW w:w="2169" w:type="dxa"/>
            <w:shd w:val="clear" w:color="auto" w:fill="auto"/>
          </w:tcPr>
          <w:p w14:paraId="30E6A222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1AE6BBDC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D0A"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20C1A1AB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38/52</w:t>
            </w:r>
          </w:p>
          <w:p w14:paraId="3F63E02F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59C345A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1 - Cena - 91.60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915344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91,60</w:t>
            </w:r>
          </w:p>
        </w:tc>
      </w:tr>
      <w:tr w:rsidR="00D23D0A" w:rsidRPr="00834EF4" w14:paraId="7A3512CA" w14:textId="77777777" w:rsidTr="00F1377B">
        <w:tc>
          <w:tcPr>
            <w:tcW w:w="2169" w:type="dxa"/>
            <w:shd w:val="clear" w:color="auto" w:fill="auto"/>
          </w:tcPr>
          <w:p w14:paraId="2411073B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3C4F3514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D0A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5B42784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20/26</w:t>
            </w:r>
          </w:p>
          <w:p w14:paraId="2B5CD855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3E40581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1 - Cena - 50.89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B3EA6B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50,89</w:t>
            </w:r>
          </w:p>
        </w:tc>
      </w:tr>
      <w:tr w:rsidR="00D23D0A" w:rsidRPr="00834EF4" w14:paraId="4BABE9AB" w14:textId="77777777" w:rsidTr="00F1377B">
        <w:tc>
          <w:tcPr>
            <w:tcW w:w="2169" w:type="dxa"/>
            <w:shd w:val="clear" w:color="auto" w:fill="auto"/>
          </w:tcPr>
          <w:p w14:paraId="611EBC67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732EA058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23D0A">
              <w:rPr>
                <w:b/>
                <w:bCs/>
                <w:sz w:val="20"/>
                <w:szCs w:val="20"/>
              </w:rPr>
              <w:t>Nordhandel</w:t>
            </w:r>
            <w:proofErr w:type="spellEnd"/>
            <w:r w:rsidRPr="00D23D0A">
              <w:rPr>
                <w:b/>
                <w:bCs/>
                <w:sz w:val="20"/>
                <w:szCs w:val="20"/>
              </w:rPr>
              <w:t xml:space="preserve"> OÜ</w:t>
            </w:r>
          </w:p>
          <w:p w14:paraId="5ECA4382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Masti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17</w:t>
            </w:r>
          </w:p>
          <w:p w14:paraId="108CAFAA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11911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Tallinn</w:t>
            </w:r>
          </w:p>
        </w:tc>
        <w:tc>
          <w:tcPr>
            <w:tcW w:w="2976" w:type="dxa"/>
            <w:shd w:val="clear" w:color="auto" w:fill="auto"/>
          </w:tcPr>
          <w:p w14:paraId="003BD3A5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1 - Cena - 6.70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330DFA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6,70</w:t>
            </w:r>
          </w:p>
        </w:tc>
      </w:tr>
      <w:tr w:rsidR="00D23D0A" w:rsidRPr="00834EF4" w14:paraId="5B472F72" w14:textId="77777777" w:rsidTr="00F1377B">
        <w:tc>
          <w:tcPr>
            <w:tcW w:w="2169" w:type="dxa"/>
            <w:shd w:val="clear" w:color="auto" w:fill="auto"/>
          </w:tcPr>
          <w:p w14:paraId="1D300FA9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57D57779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3D0A">
              <w:rPr>
                <w:b/>
                <w:bCs/>
                <w:sz w:val="20"/>
                <w:szCs w:val="20"/>
              </w:rPr>
              <w:t xml:space="preserve">EM POLAND </w:t>
            </w:r>
            <w:proofErr w:type="spellStart"/>
            <w:r w:rsidRPr="00D23D0A">
              <w:rPr>
                <w:b/>
                <w:bCs/>
                <w:sz w:val="20"/>
                <w:szCs w:val="20"/>
              </w:rPr>
              <w:t>sp.zo.o</w:t>
            </w:r>
            <w:proofErr w:type="spellEnd"/>
            <w:r w:rsidRPr="00D23D0A">
              <w:rPr>
                <w:b/>
                <w:bCs/>
                <w:sz w:val="20"/>
                <w:szCs w:val="20"/>
              </w:rPr>
              <w:t>.</w:t>
            </w:r>
          </w:p>
          <w:p w14:paraId="335535D3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Al.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63</w:t>
            </w:r>
          </w:p>
          <w:p w14:paraId="66FEA376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Sulejówek</w:t>
            </w:r>
          </w:p>
        </w:tc>
        <w:tc>
          <w:tcPr>
            <w:tcW w:w="2976" w:type="dxa"/>
            <w:shd w:val="clear" w:color="auto" w:fill="auto"/>
          </w:tcPr>
          <w:p w14:paraId="51D1CE77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EA9AF2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0,00</w:t>
            </w:r>
          </w:p>
        </w:tc>
      </w:tr>
      <w:tr w:rsidR="00D23D0A" w:rsidRPr="00834EF4" w14:paraId="0B31422C" w14:textId="77777777" w:rsidTr="00F1377B">
        <w:tc>
          <w:tcPr>
            <w:tcW w:w="2169" w:type="dxa"/>
            <w:shd w:val="clear" w:color="auto" w:fill="auto"/>
          </w:tcPr>
          <w:p w14:paraId="54F41A3B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3D0A">
              <w:rPr>
                <w:sz w:val="20"/>
                <w:szCs w:val="20"/>
              </w:rPr>
              <w:t>Zadanie 56</w:t>
            </w:r>
          </w:p>
        </w:tc>
        <w:tc>
          <w:tcPr>
            <w:tcW w:w="2793" w:type="dxa"/>
            <w:shd w:val="clear" w:color="auto" w:fill="auto"/>
          </w:tcPr>
          <w:p w14:paraId="339F1FE7" w14:textId="77777777" w:rsidR="00D23D0A" w:rsidRPr="00211A34" w:rsidRDefault="00D23D0A" w:rsidP="00F137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23D0A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D23D0A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14:paraId="7A97ABEB" w14:textId="77777777" w:rsidR="00D23D0A" w:rsidRPr="00211A34" w:rsidRDefault="00D23D0A" w:rsidP="00F1377B">
            <w:pPr>
              <w:rPr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8B</w:t>
            </w:r>
          </w:p>
          <w:p w14:paraId="27AB4FC2" w14:textId="77777777" w:rsidR="00D23D0A" w:rsidRPr="00211A34" w:rsidRDefault="00D23D0A" w:rsidP="00F1377B">
            <w:pPr>
              <w:spacing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3D0A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721F82D7" w14:textId="77777777" w:rsidR="00D23D0A" w:rsidRPr="00211A34" w:rsidRDefault="00D23D0A" w:rsidP="00F137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EB693E" w14:textId="77777777" w:rsidR="00D23D0A" w:rsidRPr="00211A34" w:rsidRDefault="00D23D0A" w:rsidP="00F1377B">
            <w:pPr>
              <w:jc w:val="center"/>
              <w:rPr>
                <w:color w:val="000000"/>
                <w:sz w:val="20"/>
                <w:szCs w:val="20"/>
              </w:rPr>
            </w:pPr>
            <w:r w:rsidRPr="00D23D0A">
              <w:rPr>
                <w:sz w:val="20"/>
                <w:szCs w:val="20"/>
              </w:rPr>
              <w:t xml:space="preserve">  0,00</w:t>
            </w:r>
          </w:p>
        </w:tc>
      </w:tr>
    </w:tbl>
    <w:p w14:paraId="66AFD0B4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828BD" w14:textId="77777777" w:rsidR="00BB06BD" w:rsidRDefault="00BB06BD">
      <w:r>
        <w:separator/>
      </w:r>
    </w:p>
  </w:endnote>
  <w:endnote w:type="continuationSeparator" w:id="0">
    <w:p w14:paraId="07CA895D" w14:textId="77777777" w:rsidR="00BB06BD" w:rsidRDefault="00BB0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E2B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B54F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AE75A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801C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5273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88087" w14:textId="77777777" w:rsidR="00BB06BD" w:rsidRDefault="00BB06BD">
      <w:r>
        <w:separator/>
      </w:r>
    </w:p>
  </w:footnote>
  <w:footnote w:type="continuationSeparator" w:id="0">
    <w:p w14:paraId="6ED67B03" w14:textId="77777777" w:rsidR="00BB06BD" w:rsidRDefault="00BB0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705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A9A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7CFC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6B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0CA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06BD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3D0A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17F0E"/>
  <w15:chartTrackingRefBased/>
  <w15:docId w15:val="{7BC654F5-4CF5-4419-BA19-1216392A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2023-01-31T06:55:00Z</dcterms:created>
  <dcterms:modified xsi:type="dcterms:W3CDTF">2023-01-31T06:58:00Z</dcterms:modified>
</cp:coreProperties>
</file>