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26D771" w14:textId="213E8451" w:rsidR="00087124" w:rsidRPr="00240E71" w:rsidRDefault="00087124" w:rsidP="00087124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623F8DF" w14:textId="77777777" w:rsidR="00087124" w:rsidRDefault="00087124" w:rsidP="00087124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D0F4F4B" w14:textId="77777777" w:rsidR="00087124" w:rsidRPr="0022732C" w:rsidRDefault="00087124" w:rsidP="00087124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F61A046" w14:textId="77777777" w:rsidR="00087124" w:rsidRDefault="00087124" w:rsidP="00087124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F4E87D5" w14:textId="77777777" w:rsidR="00087124" w:rsidRPr="0022732C" w:rsidRDefault="00087124" w:rsidP="0008712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52BDA728" w14:textId="77777777" w:rsidR="00087124" w:rsidRPr="0022732C" w:rsidRDefault="00087124" w:rsidP="0008712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50C28CE3" w14:textId="77777777" w:rsidR="00087124" w:rsidRPr="0022732C" w:rsidRDefault="00087124" w:rsidP="0008712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52A3B4C2" w14:textId="77777777" w:rsidR="00087124" w:rsidRPr="0022732C" w:rsidRDefault="00087124" w:rsidP="0008712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6D5A5D93" w14:textId="77777777" w:rsidR="00087124" w:rsidRPr="0022732C" w:rsidRDefault="00087124" w:rsidP="00087124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3EC4CE35" w14:textId="77777777" w:rsidR="00087124" w:rsidRPr="0022732C" w:rsidRDefault="00087124" w:rsidP="00087124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1F27A032" w14:textId="77777777" w:rsidR="00087124" w:rsidRPr="0022732C" w:rsidRDefault="00087124" w:rsidP="00087124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4E3968F1" w14:textId="77777777" w:rsidR="00087124" w:rsidRPr="0022732C" w:rsidRDefault="00087124" w:rsidP="0008712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B7BCA08" w14:textId="77777777" w:rsidR="00087124" w:rsidRPr="0022732C" w:rsidRDefault="00087124" w:rsidP="0008712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27025EA3" w14:textId="77777777" w:rsidR="00087124" w:rsidRDefault="00087124" w:rsidP="00087124">
      <w:pPr>
        <w:spacing w:line="360" w:lineRule="auto"/>
      </w:pPr>
      <w:r>
        <w:t>Do: Nazwa i siedziba Zamawiającego:</w:t>
      </w:r>
    </w:p>
    <w:p w14:paraId="20F562DE" w14:textId="77777777" w:rsidR="00087124" w:rsidRPr="00765DCA" w:rsidRDefault="00087124" w:rsidP="00087124">
      <w:pPr>
        <w:ind w:right="-110"/>
        <w:rPr>
          <w:b/>
        </w:rPr>
      </w:pPr>
      <w:r w:rsidRPr="00765DCA">
        <w:rPr>
          <w:b/>
        </w:rPr>
        <w:t>Akademia Górniczo - Hutnicza</w:t>
      </w:r>
    </w:p>
    <w:p w14:paraId="00DE955A" w14:textId="77777777" w:rsidR="00087124" w:rsidRPr="00765DCA" w:rsidRDefault="00087124" w:rsidP="00087124">
      <w:pPr>
        <w:ind w:right="-110"/>
        <w:rPr>
          <w:b/>
        </w:rPr>
      </w:pPr>
      <w:r w:rsidRPr="00765DCA">
        <w:rPr>
          <w:b/>
        </w:rPr>
        <w:t>im. Stanisława Staszica w Krakowie</w:t>
      </w:r>
    </w:p>
    <w:p w14:paraId="761441BC" w14:textId="77777777" w:rsidR="00087124" w:rsidRDefault="00087124" w:rsidP="00087124">
      <w:pPr>
        <w:ind w:right="-110"/>
        <w:rPr>
          <w:b/>
        </w:rPr>
      </w:pPr>
      <w:r w:rsidRPr="00765DCA">
        <w:rPr>
          <w:b/>
        </w:rPr>
        <w:t>Dział Zamówień Publicznych</w:t>
      </w:r>
      <w:r>
        <w:rPr>
          <w:b/>
        </w:rPr>
        <w:t xml:space="preserve">  </w:t>
      </w:r>
    </w:p>
    <w:p w14:paraId="022AB14D" w14:textId="77777777" w:rsidR="00087124" w:rsidRDefault="00087124" w:rsidP="00087124">
      <w:pPr>
        <w:ind w:right="-110"/>
        <w:rPr>
          <w:b/>
        </w:rPr>
      </w:pPr>
      <w:r w:rsidRPr="00765DCA">
        <w:rPr>
          <w:b/>
        </w:rPr>
        <w:t>Al. Mickiewicza</w:t>
      </w:r>
      <w:r>
        <w:rPr>
          <w:b/>
        </w:rPr>
        <w:t xml:space="preserve"> </w:t>
      </w:r>
      <w:r w:rsidRPr="00765DCA">
        <w:rPr>
          <w:b/>
        </w:rPr>
        <w:t>30</w:t>
      </w:r>
      <w:r>
        <w:rPr>
          <w:b/>
        </w:rPr>
        <w:t xml:space="preserve"> </w:t>
      </w:r>
    </w:p>
    <w:p w14:paraId="3AE09A7C" w14:textId="77777777" w:rsidR="00087124" w:rsidRDefault="00087124" w:rsidP="00087124">
      <w:pPr>
        <w:rPr>
          <w:b/>
        </w:rPr>
      </w:pPr>
      <w:r w:rsidRPr="00765DCA">
        <w:rPr>
          <w:b/>
        </w:rPr>
        <w:t>30-059</w:t>
      </w:r>
      <w:r>
        <w:rPr>
          <w:b/>
        </w:rPr>
        <w:t xml:space="preserve"> </w:t>
      </w:r>
      <w:r w:rsidRPr="00765DCA">
        <w:rPr>
          <w:b/>
        </w:rPr>
        <w:t>Kraków</w:t>
      </w:r>
      <w:r>
        <w:rPr>
          <w:b/>
        </w:rPr>
        <w:t xml:space="preserve">,  </w:t>
      </w:r>
    </w:p>
    <w:p w14:paraId="559353C6" w14:textId="77777777" w:rsidR="00087124" w:rsidRDefault="00087124" w:rsidP="00087124">
      <w:pPr>
        <w:ind w:firstLine="3969"/>
        <w:rPr>
          <w:b/>
        </w:rPr>
      </w:pPr>
    </w:p>
    <w:p w14:paraId="1001C3C6" w14:textId="77777777" w:rsidR="00087124" w:rsidRDefault="00087124" w:rsidP="00087124">
      <w:pPr>
        <w:widowControl w:val="0"/>
        <w:ind w:right="1"/>
        <w:jc w:val="both"/>
      </w:pPr>
      <w:r w:rsidRPr="00DA5FB6">
        <w:rPr>
          <w:sz w:val="22"/>
          <w:szCs w:val="22"/>
        </w:rPr>
        <w:t xml:space="preserve">Przystępując do postępowania o udzielenie zamówienia publicznego, którego przedmiotem jest </w:t>
      </w:r>
      <w:r w:rsidRPr="00DA5FB6">
        <w:rPr>
          <w:b/>
          <w:sz w:val="22"/>
          <w:szCs w:val="22"/>
        </w:rPr>
        <w:t xml:space="preserve">dostawa 10 czujników do śledzenia, pozwalających na przeniesienie części ciała lub obiektów do rzeczywistości wirtualnej - KC-zp.272-41/23, </w:t>
      </w:r>
      <w:r w:rsidRPr="00DA5FB6">
        <w:rPr>
          <w:sz w:val="22"/>
          <w:szCs w:val="22"/>
        </w:rPr>
        <w:t>oferuję realizację przedmiotu zamówienia, zgodnie z zasadami określonymi w specyfikacji warunków zamówienia</w:t>
      </w:r>
      <w:r>
        <w:t>.</w:t>
      </w:r>
    </w:p>
    <w:p w14:paraId="2EC04B89" w14:textId="77777777" w:rsidR="00087124" w:rsidRDefault="00087124" w:rsidP="00087124">
      <w:pPr>
        <w:tabs>
          <w:tab w:val="right" w:pos="9000"/>
        </w:tabs>
      </w:pPr>
    </w:p>
    <w:p w14:paraId="221EA0FC" w14:textId="68D4538A" w:rsidR="00087124" w:rsidRDefault="00087124" w:rsidP="00087124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45028A">
        <w:rPr>
          <w:b/>
        </w:rPr>
        <w:t xml:space="preserve"> za całość przedmiotu zamówienia</w:t>
      </w:r>
      <w:r>
        <w:rPr>
          <w:b/>
        </w:rPr>
        <w:t>:   ....................................................PLN</w:t>
      </w:r>
    </w:p>
    <w:p w14:paraId="0C12B1B3" w14:textId="77777777" w:rsidR="00087124" w:rsidRDefault="00087124" w:rsidP="00087124">
      <w:pPr>
        <w:widowControl w:val="0"/>
        <w:spacing w:line="264" w:lineRule="auto"/>
        <w:ind w:right="1"/>
        <w:rPr>
          <w:b/>
        </w:rPr>
      </w:pPr>
    </w:p>
    <w:p w14:paraId="4437E4D0" w14:textId="40C85B77" w:rsidR="00087124" w:rsidRDefault="00087124" w:rsidP="00087124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45028A" w:rsidRPr="0045028A">
        <w:rPr>
          <w:b/>
        </w:rPr>
        <w:t xml:space="preserve"> </w:t>
      </w:r>
      <w:r w:rsidR="0045028A">
        <w:rPr>
          <w:b/>
        </w:rPr>
        <w:t>za całość przedmiotu zamówienia:   ....................................................PLN</w:t>
      </w:r>
    </w:p>
    <w:p w14:paraId="2F51CFAA" w14:textId="77777777" w:rsidR="00087124" w:rsidRPr="00FB1B4F" w:rsidRDefault="00087124" w:rsidP="00087124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709866E6" w14:textId="77777777" w:rsidR="00087124" w:rsidRPr="00FB1B4F" w:rsidRDefault="00087124" w:rsidP="00087124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21B083F6" w14:textId="77777777" w:rsidR="00087124" w:rsidRPr="00FB1B4F" w:rsidRDefault="00087124" w:rsidP="00087124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0BC33855" w14:textId="77777777" w:rsidR="00087124" w:rsidRDefault="00087124" w:rsidP="00087124">
      <w:pPr>
        <w:pStyle w:val="Tekstpodstawowy"/>
      </w:pPr>
      <w:r>
        <w:t>Powyższa cena zawiera podatek VAT w wysokości .......... % tj.…………………….PLN</w:t>
      </w:r>
    </w:p>
    <w:p w14:paraId="5B54BEB0" w14:textId="520AF46C" w:rsidR="00087124" w:rsidRDefault="00087124" w:rsidP="00087124">
      <w:pPr>
        <w:pStyle w:val="Tekstpodstawowy"/>
      </w:pPr>
      <w:r>
        <w:t>Producent/model zaoferowan</w:t>
      </w:r>
      <w:r w:rsidR="00340B20">
        <w:t>ych</w:t>
      </w:r>
      <w:r>
        <w:t xml:space="preserve"> urządze</w:t>
      </w:r>
      <w:r w:rsidR="00340B20">
        <w:t>ń (tj. czujników do śledzenia):</w:t>
      </w:r>
      <w:r>
        <w:t xml:space="preserve"> </w:t>
      </w:r>
      <w:r w:rsidRPr="00FE545C">
        <w:rPr>
          <w:b w:val="0"/>
        </w:rPr>
        <w:t>…………………</w:t>
      </w:r>
    </w:p>
    <w:p w14:paraId="5D244D69" w14:textId="77777777" w:rsidR="00087124" w:rsidRDefault="00087124" w:rsidP="00087124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…………</w:t>
      </w:r>
      <w:r>
        <w:t xml:space="preserve">dni od daty podpisania umowy </w:t>
      </w:r>
    </w:p>
    <w:p w14:paraId="54BAAF6D" w14:textId="77777777" w:rsidR="00087124" w:rsidRDefault="00087124" w:rsidP="00087124">
      <w:pPr>
        <w:widowControl w:val="0"/>
        <w:spacing w:line="360" w:lineRule="auto"/>
        <w:ind w:right="1"/>
        <w:jc w:val="both"/>
      </w:pPr>
      <w:r>
        <w:rPr>
          <w:b/>
        </w:rPr>
        <w:t>Okres udzielonej gwarancji wynosi:</w:t>
      </w:r>
      <w:r w:rsidRPr="00FB1B4F">
        <w:t xml:space="preserve"> ………………</w:t>
      </w:r>
      <w:r>
        <w:t>miesięcy (</w:t>
      </w:r>
      <w:r w:rsidRPr="0022732C">
        <w:rPr>
          <w:i/>
          <w:highlight w:val="yellow"/>
        </w:rPr>
        <w:t>kryterium oceny ofert)</w:t>
      </w:r>
    </w:p>
    <w:p w14:paraId="18E8D339" w14:textId="77777777" w:rsidR="00087124" w:rsidRDefault="00087124" w:rsidP="00087124">
      <w:pPr>
        <w:tabs>
          <w:tab w:val="left" w:pos="426"/>
        </w:tabs>
        <w:jc w:val="both"/>
        <w:rPr>
          <w:sz w:val="22"/>
          <w:szCs w:val="22"/>
        </w:rPr>
      </w:pPr>
    </w:p>
    <w:p w14:paraId="36FBF764" w14:textId="77777777" w:rsidR="00087124" w:rsidRDefault="00087124" w:rsidP="00087124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7B4E8E51" w14:textId="77777777" w:rsidR="00087124" w:rsidRDefault="00087124" w:rsidP="00087124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0FB6B536" w14:textId="77777777" w:rsidR="00087124" w:rsidRDefault="00087124" w:rsidP="00087124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F528ECA" w14:textId="77777777" w:rsidR="00087124" w:rsidRDefault="00087124" w:rsidP="00087124">
      <w:pPr>
        <w:tabs>
          <w:tab w:val="left" w:pos="426"/>
        </w:tabs>
        <w:jc w:val="both"/>
        <w:rPr>
          <w:sz w:val="22"/>
          <w:szCs w:val="22"/>
        </w:rPr>
      </w:pPr>
    </w:p>
    <w:p w14:paraId="4D3CC1BC" w14:textId="77777777" w:rsidR="00087124" w:rsidRDefault="00087124" w:rsidP="00087124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oświadczamy, że:</w:t>
      </w:r>
    </w:p>
    <w:p w14:paraId="2EE127EF" w14:textId="77777777" w:rsidR="00087124" w:rsidRDefault="00087124" w:rsidP="0008712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0EC5BF1D" w14:textId="77777777" w:rsidR="00087124" w:rsidRDefault="00087124" w:rsidP="0008712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5341735B" w14:textId="77777777" w:rsidR="00087124" w:rsidRDefault="00087124" w:rsidP="0008712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10F35044" w14:textId="77777777" w:rsidR="00087124" w:rsidRDefault="00087124" w:rsidP="0008712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15AEAE3" w14:textId="77777777" w:rsidR="00087124" w:rsidRDefault="00087124" w:rsidP="0008712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7F1EA6B" w14:textId="77777777" w:rsidR="00087124" w:rsidRDefault="00087124" w:rsidP="0008712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BAF08D" w14:textId="77777777" w:rsidR="00087124" w:rsidRDefault="00087124" w:rsidP="0008712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87124" w14:paraId="07C97C16" w14:textId="77777777" w:rsidTr="00F138C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AB176F" w14:textId="77777777" w:rsidR="00087124" w:rsidRDefault="00087124" w:rsidP="00F138C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AEB85E" w14:textId="77777777" w:rsidR="00087124" w:rsidRDefault="00087124" w:rsidP="00F138C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4BE3CD15" w14:textId="77777777" w:rsidR="00087124" w:rsidRDefault="00087124" w:rsidP="00F138C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3F7DC9" w14:textId="77777777" w:rsidR="00087124" w:rsidRDefault="00087124" w:rsidP="00F138C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087124" w14:paraId="5ECF7AA8" w14:textId="77777777" w:rsidTr="00F138C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AA1967" w14:textId="77777777" w:rsidR="00087124" w:rsidRDefault="00087124" w:rsidP="00F138C6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9D7436" w14:textId="77777777" w:rsidR="00087124" w:rsidRDefault="00087124" w:rsidP="00F138C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8015C2" w14:textId="77777777" w:rsidR="00087124" w:rsidRDefault="00087124" w:rsidP="00F138C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087124" w14:paraId="01D0C9F3" w14:textId="77777777" w:rsidTr="00F138C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A16E4C" w14:textId="77777777" w:rsidR="00087124" w:rsidRDefault="00087124" w:rsidP="00F138C6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114FB2" w14:textId="77777777" w:rsidR="00087124" w:rsidRDefault="00087124" w:rsidP="00F138C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2B43B1" w14:textId="77777777" w:rsidR="00087124" w:rsidRDefault="00087124" w:rsidP="00F138C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1E0314A" w14:textId="77777777" w:rsidR="00087124" w:rsidRDefault="00087124" w:rsidP="0008712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14:paraId="50CFBEB3" w14:textId="77777777" w:rsidR="00087124" w:rsidRDefault="00087124" w:rsidP="00087124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4CD3A933" w14:textId="77777777" w:rsidR="00087124" w:rsidRDefault="00087124" w:rsidP="0008712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6F0EF100" w14:textId="77777777" w:rsidR="00087124" w:rsidRDefault="00087124" w:rsidP="0008712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</w:t>
      </w:r>
    </w:p>
    <w:p w14:paraId="2B408749" w14:textId="77777777" w:rsidR="00087124" w:rsidRDefault="00087124" w:rsidP="0008712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(ych) dokumentu(ów)</w:t>
      </w:r>
    </w:p>
    <w:p w14:paraId="6592BFC7" w14:textId="77777777" w:rsidR="00087124" w:rsidRDefault="00087124" w:rsidP="0008712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9D42157" w14:textId="77777777" w:rsidR="00087124" w:rsidRDefault="00087124" w:rsidP="0008712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A0FDD98" w14:textId="77777777" w:rsidR="00087124" w:rsidRDefault="00087124" w:rsidP="0008712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DB50BFF" w14:textId="77777777" w:rsidR="00087124" w:rsidRDefault="00087124" w:rsidP="0008712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59A388A" w14:textId="77777777" w:rsidR="00087124" w:rsidRDefault="00087124" w:rsidP="00087124">
      <w:pPr>
        <w:jc w:val="both"/>
        <w:rPr>
          <w:b/>
          <w:color w:val="FF0000"/>
          <w:sz w:val="18"/>
          <w:szCs w:val="18"/>
        </w:rPr>
      </w:pPr>
      <w:r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2877C633" w14:textId="77777777" w:rsidR="00087124" w:rsidRDefault="00087124" w:rsidP="00087124"/>
    <w:p w14:paraId="15FB519F" w14:textId="77777777" w:rsidR="00087124" w:rsidRDefault="00087124" w:rsidP="00087124">
      <w:pPr>
        <w:jc w:val="right"/>
        <w:rPr>
          <w:sz w:val="20"/>
          <w:szCs w:val="20"/>
        </w:rPr>
      </w:pPr>
    </w:p>
    <w:p w14:paraId="325C134B" w14:textId="77777777" w:rsidR="00FE545C" w:rsidRPr="00087124" w:rsidRDefault="00FE545C" w:rsidP="00087124"/>
    <w:sectPr w:rsidR="00FE545C" w:rsidRPr="00087124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AB1AA0" w14:textId="77777777" w:rsidR="0056057B" w:rsidRDefault="0056057B">
      <w:r>
        <w:separator/>
      </w:r>
    </w:p>
  </w:endnote>
  <w:endnote w:type="continuationSeparator" w:id="0">
    <w:p w14:paraId="20F45270" w14:textId="77777777" w:rsidR="0056057B" w:rsidRDefault="00560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79826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13D49B" w14:textId="77777777" w:rsidR="0056057B" w:rsidRDefault="0056057B">
      <w:r>
        <w:separator/>
      </w:r>
    </w:p>
  </w:footnote>
  <w:footnote w:type="continuationSeparator" w:id="0">
    <w:p w14:paraId="17945778" w14:textId="77777777" w:rsidR="0056057B" w:rsidRDefault="005605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E70E9" w14:textId="53A0CE0E" w:rsidR="00F53146" w:rsidRDefault="00340B20">
    <w:pPr>
      <w:pStyle w:val="Nagwek"/>
      <w:rPr>
        <w:sz w:val="22"/>
      </w:rPr>
    </w:pPr>
    <w:r>
      <w:rPr>
        <w:noProof/>
      </w:rPr>
      <w:pict w14:anchorId="1668F58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68" o:spid="_x0000_s2049" type="#_x0000_t75" alt="stopka_listownika_prace-lab_v2" style="position:absolute;margin-left:-4.9pt;margin-top:-6.5pt;width:453.5pt;height:35.45pt;z-index:25165926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<v:imagedata r:id="rId1" o:title="stopka_listownika_prace-lab_v2"/>
          <o:lock v:ext="edit" aspectratio="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9598474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11197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34363601">
    <w:abstractNumId w:val="0"/>
  </w:num>
  <w:num w:numId="4" w16cid:durableId="6557655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057B"/>
    <w:rsid w:val="00012286"/>
    <w:rsid w:val="000704FC"/>
    <w:rsid w:val="00071CCC"/>
    <w:rsid w:val="00087124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40B20"/>
    <w:rsid w:val="0045028A"/>
    <w:rsid w:val="004B7300"/>
    <w:rsid w:val="004C42FF"/>
    <w:rsid w:val="004C6753"/>
    <w:rsid w:val="0056057B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96079D8"/>
  <w15:chartTrackingRefBased/>
  <w15:docId w15:val="{FAA8A5AD-272A-46A5-9F53-B8736AA48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712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532</Words>
  <Characters>4258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4</cp:revision>
  <cp:lastPrinted>1899-12-31T23:00:00Z</cp:lastPrinted>
  <dcterms:created xsi:type="dcterms:W3CDTF">2023-01-17T09:01:00Z</dcterms:created>
  <dcterms:modified xsi:type="dcterms:W3CDTF">2023-01-20T08:55:00Z</dcterms:modified>
</cp:coreProperties>
</file>