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D4114" w14:textId="77777777" w:rsidR="00EB1359" w:rsidRPr="003261E7" w:rsidRDefault="00501893" w:rsidP="00EB1359">
      <w:pPr>
        <w:spacing w:after="240"/>
        <w:jc w:val="right"/>
        <w:rPr>
          <w:sz w:val="22"/>
          <w:szCs w:val="22"/>
        </w:rPr>
      </w:pPr>
      <w:r w:rsidRPr="0050189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501893">
        <w:rPr>
          <w:sz w:val="22"/>
          <w:szCs w:val="22"/>
        </w:rPr>
        <w:t>2023-01-24</w:t>
      </w:r>
    </w:p>
    <w:p w14:paraId="23BB0B73" w14:textId="77777777" w:rsidR="00EB1359" w:rsidRPr="003261E7" w:rsidRDefault="00501893" w:rsidP="00EB1359">
      <w:pPr>
        <w:spacing w:after="40"/>
        <w:rPr>
          <w:b/>
          <w:bCs/>
          <w:sz w:val="22"/>
          <w:szCs w:val="22"/>
        </w:rPr>
      </w:pPr>
      <w:r w:rsidRPr="0050189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9B2F645" w14:textId="77777777" w:rsidR="00EB1359" w:rsidRPr="003261E7" w:rsidRDefault="00501893" w:rsidP="00EB1359">
      <w:pPr>
        <w:rPr>
          <w:sz w:val="22"/>
          <w:szCs w:val="22"/>
        </w:rPr>
      </w:pPr>
      <w:r w:rsidRPr="00501893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501893">
        <w:rPr>
          <w:sz w:val="22"/>
          <w:szCs w:val="22"/>
        </w:rPr>
        <w:t>66</w:t>
      </w:r>
    </w:p>
    <w:p w14:paraId="419E9773" w14:textId="77777777" w:rsidR="00EB1359" w:rsidRPr="003261E7" w:rsidRDefault="00501893" w:rsidP="00EB1359">
      <w:pPr>
        <w:rPr>
          <w:sz w:val="22"/>
          <w:szCs w:val="22"/>
        </w:rPr>
      </w:pPr>
      <w:r w:rsidRPr="00501893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501893">
        <w:rPr>
          <w:sz w:val="22"/>
          <w:szCs w:val="22"/>
        </w:rPr>
        <w:t>Kraków</w:t>
      </w:r>
    </w:p>
    <w:p w14:paraId="7C24DD35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D473091" w14:textId="37CF595C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8A4030D" w14:textId="44AB9B54" w:rsidR="00EA1974" w:rsidRPr="003261E7" w:rsidRDefault="00EA1974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SZP-271-57/22 – 54.MM</w:t>
      </w:r>
    </w:p>
    <w:p w14:paraId="1F1EFD5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2E91A0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398D70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97D5EB7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01893" w:rsidRPr="003261E7" w14:paraId="08C2A6BF" w14:textId="77777777" w:rsidTr="0084165B">
        <w:trPr>
          <w:trHeight w:val="638"/>
        </w:trPr>
        <w:tc>
          <w:tcPr>
            <w:tcW w:w="959" w:type="dxa"/>
            <w:shd w:val="clear" w:color="auto" w:fill="auto"/>
          </w:tcPr>
          <w:p w14:paraId="39A76E0B" w14:textId="77777777" w:rsidR="00501893" w:rsidRPr="003261E7" w:rsidRDefault="00501893" w:rsidP="00841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35747C" w14:textId="77777777" w:rsidR="00501893" w:rsidRPr="003261E7" w:rsidRDefault="00501893" w:rsidP="008416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1893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501893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01893">
              <w:rPr>
                <w:b/>
                <w:bCs/>
                <w:sz w:val="22"/>
                <w:szCs w:val="22"/>
              </w:rPr>
              <w:t>Wykonanie przeglądów okresowych sprzętu medycznego na potrzeby Oddziałów Szpitalnych (34 grupy)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01893">
              <w:rPr>
                <w:b/>
                <w:sz w:val="22"/>
                <w:szCs w:val="22"/>
              </w:rPr>
              <w:t>ZP/57/2022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E839DD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A4C152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3D377C5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01893" w:rsidRPr="00501893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01893" w:rsidRPr="00501893">
        <w:rPr>
          <w:sz w:val="22"/>
          <w:szCs w:val="22"/>
        </w:rPr>
        <w:t>(</w:t>
      </w:r>
      <w:proofErr w:type="spellStart"/>
      <w:r w:rsidR="00501893" w:rsidRPr="00501893">
        <w:rPr>
          <w:sz w:val="22"/>
          <w:szCs w:val="22"/>
        </w:rPr>
        <w:t>t.j</w:t>
      </w:r>
      <w:proofErr w:type="spellEnd"/>
      <w:r w:rsidR="00501893" w:rsidRPr="00501893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CF45EA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7FC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E75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A95B95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62AA4" w:rsidRPr="00EB1359" w14:paraId="122C4DB4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192D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A360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Pompy</w:t>
            </w:r>
          </w:p>
          <w:p w14:paraId="552D4D0D" w14:textId="678F3216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862AA4">
              <w:rPr>
                <w:b/>
                <w:bCs/>
                <w:sz w:val="22"/>
                <w:szCs w:val="22"/>
              </w:rPr>
              <w:t xml:space="preserve"> </w:t>
            </w:r>
            <w:r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45F1C7E2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78E12F9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7ACD8C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862AA4" w:rsidRPr="00EB1359" w14:paraId="080CCA2B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9DB3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B56B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Pulsoksymetry</w:t>
            </w:r>
          </w:p>
          <w:p w14:paraId="3C479819" w14:textId="7A96D94A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>
              <w:t xml:space="preserve"> </w:t>
            </w:r>
            <w:r w:rsidRPr="00862AA4">
              <w:rPr>
                <w:b/>
                <w:bCs/>
                <w:sz w:val="22"/>
                <w:szCs w:val="22"/>
              </w:rPr>
              <w:t>art. 255 pkt 2</w:t>
            </w:r>
          </w:p>
          <w:p w14:paraId="21A2C2D6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7C1957B7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3470EB9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oferty podlegały odrzuceniu.</w:t>
            </w:r>
          </w:p>
        </w:tc>
      </w:tr>
      <w:tr w:rsidR="00501893" w:rsidRPr="00EB1359" w14:paraId="44E149DB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05E8" w14:textId="77777777" w:rsidR="00501893" w:rsidRPr="00710915" w:rsidRDefault="00501893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7BEE" w14:textId="77777777" w:rsidR="00501893" w:rsidRPr="00EB1359" w:rsidRDefault="00501893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Respiratory</w:t>
            </w:r>
          </w:p>
          <w:p w14:paraId="2A5253D2" w14:textId="1719EAF5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62AA4">
              <w:rPr>
                <w:sz w:val="22"/>
                <w:szCs w:val="22"/>
              </w:rPr>
              <w:t xml:space="preserve"> </w:t>
            </w:r>
            <w:r w:rsidR="00862AA4"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33666A85" w14:textId="77777777" w:rsidR="00501893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14:paraId="7B1131E0" w14:textId="77777777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DB35C1A" w14:textId="77777777" w:rsidR="00501893" w:rsidRPr="00EB1359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  <w:tr w:rsidR="00862AA4" w:rsidRPr="00EB1359" w14:paraId="4B804CA4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888A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0C11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Stacje dokujące</w:t>
            </w:r>
          </w:p>
          <w:p w14:paraId="51DDE4A2" w14:textId="0D6F67D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862AA4">
              <w:rPr>
                <w:b/>
                <w:bCs/>
                <w:sz w:val="22"/>
                <w:szCs w:val="22"/>
              </w:rPr>
              <w:t xml:space="preserve"> </w:t>
            </w:r>
            <w:r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4898E973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D40CF5F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604D40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501893" w:rsidRPr="00EB1359" w14:paraId="618643E9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2C6E" w14:textId="77777777" w:rsidR="00501893" w:rsidRPr="00710915" w:rsidRDefault="00501893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3195" w14:textId="77777777" w:rsidR="00501893" w:rsidRPr="00EB1359" w:rsidRDefault="00501893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Mikroskopy</w:t>
            </w:r>
          </w:p>
          <w:p w14:paraId="732EEEC0" w14:textId="6C9C8351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62AA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862AA4"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6A8A42D8" w14:textId="77777777" w:rsidR="00501893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533457D" w14:textId="77777777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FDB144" w14:textId="77777777" w:rsidR="00501893" w:rsidRPr="00EB1359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  <w:tr w:rsidR="00862AA4" w:rsidRPr="00EB1359" w14:paraId="59B15614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8CFC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9209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Myjnie - dezynfektory</w:t>
            </w:r>
          </w:p>
          <w:p w14:paraId="324D5217" w14:textId="270F99CC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5B5308B5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B81E51E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13F6FD0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501893" w:rsidRPr="00EB1359" w14:paraId="689BF241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230C" w14:textId="77777777" w:rsidR="00501893" w:rsidRPr="00710915" w:rsidRDefault="00501893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88A8" w14:textId="77777777" w:rsidR="00501893" w:rsidRPr="00EB1359" w:rsidRDefault="00501893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Aparaty ultrasonograficzne, echokardiograficzne</w:t>
            </w:r>
          </w:p>
          <w:p w14:paraId="7DA87443" w14:textId="3A9A77B5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62AA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862AA4"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4281295F" w14:textId="77777777" w:rsidR="00501893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01D053D" w14:textId="77777777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45EEC4C" w14:textId="77777777" w:rsidR="00501893" w:rsidRPr="00EB1359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  <w:tr w:rsidR="00862AA4" w:rsidRPr="00EB1359" w14:paraId="2909B90B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3895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9E78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Kardiomonitory</w:t>
            </w:r>
          </w:p>
          <w:p w14:paraId="01F842A1" w14:textId="38921458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2C20D695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2D4DF89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B90473D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862AA4" w:rsidRPr="00EB1359" w14:paraId="15F476E6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A938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BB77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Lampy operacyjne, zabiegowe</w:t>
            </w:r>
          </w:p>
          <w:p w14:paraId="735869EB" w14:textId="0F97B99D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21E4443A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D1A262F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F37ACFE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862AA4" w:rsidRPr="00EB1359" w14:paraId="6ECB8FB6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1B50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AA06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Urządzenia do kompresji klatki piersiowej</w:t>
            </w:r>
          </w:p>
          <w:p w14:paraId="0AAD797B" w14:textId="1AF77FBD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3C1A1A3B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 xml:space="preserve">wszystkie złożone wnioski o dopuszczenie do udziału w postępowaniu albo oferty </w:t>
            </w:r>
            <w:r w:rsidRPr="00501893">
              <w:rPr>
                <w:sz w:val="22"/>
                <w:szCs w:val="22"/>
              </w:rPr>
              <w:lastRenderedPageBreak/>
              <w:t>podlegały odrzuceniu</w:t>
            </w:r>
          </w:p>
          <w:p w14:paraId="506D2C43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747F696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862AA4" w:rsidRPr="00EB1359" w14:paraId="1DE4054B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344D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3920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Podnośniki pacjenta</w:t>
            </w:r>
          </w:p>
          <w:p w14:paraId="27D06196" w14:textId="20AD8872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003C6C9F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91FBAEC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152BB30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501893" w:rsidRPr="00EB1359" w14:paraId="7D9E91FB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8EDD" w14:textId="77777777" w:rsidR="00501893" w:rsidRPr="00710915" w:rsidRDefault="00501893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99AA" w14:textId="77777777" w:rsidR="00501893" w:rsidRPr="00EB1359" w:rsidRDefault="00501893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Spirometry</w:t>
            </w:r>
          </w:p>
          <w:p w14:paraId="7D45DF61" w14:textId="3D5161EF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62AA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862AA4"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7C977728" w14:textId="77777777" w:rsidR="00501893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9C34186" w14:textId="77777777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2B5A598" w14:textId="77777777" w:rsidR="00501893" w:rsidRPr="00EB1359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  <w:tr w:rsidR="00501893" w:rsidRPr="00EB1359" w14:paraId="02DB5FB3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3B40" w14:textId="77777777" w:rsidR="00501893" w:rsidRPr="00710915" w:rsidRDefault="00501893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E3D5" w14:textId="77777777" w:rsidR="00501893" w:rsidRPr="00EB1359" w:rsidRDefault="00501893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Urządzenia do resuscytacji noworodka</w:t>
            </w:r>
          </w:p>
          <w:p w14:paraId="3F755D90" w14:textId="4E97CAA9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62AA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862AA4"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14932878" w14:textId="77777777" w:rsidR="00501893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C843E2F" w14:textId="77777777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85292ED" w14:textId="77777777" w:rsidR="00501893" w:rsidRPr="00EB1359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  <w:tr w:rsidR="00862AA4" w:rsidRPr="00EB1359" w14:paraId="5DED4FB2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43E2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EF3F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Inkubatory zamknięte</w:t>
            </w:r>
          </w:p>
          <w:p w14:paraId="2D2F1BEE" w14:textId="230B63E2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034F3D5A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1F1488A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0789B5E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862AA4" w:rsidRPr="00EB1359" w14:paraId="2E693C0F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44E4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C7E1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01893">
              <w:rPr>
                <w:b/>
                <w:sz w:val="22"/>
                <w:szCs w:val="22"/>
              </w:rPr>
              <w:t>Aparty</w:t>
            </w:r>
            <w:proofErr w:type="spellEnd"/>
            <w:r w:rsidRPr="0050189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01893">
              <w:rPr>
                <w:b/>
                <w:sz w:val="22"/>
                <w:szCs w:val="22"/>
              </w:rPr>
              <w:t>ekg</w:t>
            </w:r>
            <w:proofErr w:type="spellEnd"/>
            <w:r w:rsidRPr="0050189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501893">
              <w:rPr>
                <w:b/>
                <w:sz w:val="22"/>
                <w:szCs w:val="22"/>
              </w:rPr>
              <w:t>holtery</w:t>
            </w:r>
            <w:proofErr w:type="spellEnd"/>
          </w:p>
          <w:p w14:paraId="0792CFB2" w14:textId="1D96578C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263681AF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419DBE3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F15479E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862AA4" w:rsidRPr="00EB1359" w14:paraId="4254CE2C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E61E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B823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01893">
              <w:rPr>
                <w:b/>
                <w:sz w:val="22"/>
                <w:szCs w:val="22"/>
              </w:rPr>
              <w:t>Apraty</w:t>
            </w:r>
            <w:proofErr w:type="spellEnd"/>
            <w:r w:rsidRPr="0050189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01893">
              <w:rPr>
                <w:b/>
                <w:sz w:val="22"/>
                <w:szCs w:val="22"/>
              </w:rPr>
              <w:t>ktg</w:t>
            </w:r>
            <w:proofErr w:type="spellEnd"/>
            <w:r w:rsidRPr="00501893">
              <w:rPr>
                <w:b/>
                <w:sz w:val="22"/>
                <w:szCs w:val="22"/>
              </w:rPr>
              <w:t>, detektory tętna płodu</w:t>
            </w:r>
          </w:p>
          <w:p w14:paraId="5A85C2C5" w14:textId="453D33D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588DF846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597A872B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CA0727C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oferty podlegały odrzuceniu.</w:t>
            </w:r>
          </w:p>
        </w:tc>
      </w:tr>
      <w:tr w:rsidR="00862AA4" w:rsidRPr="00EB1359" w14:paraId="58926D06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40A1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47BE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Diatermie</w:t>
            </w:r>
          </w:p>
          <w:p w14:paraId="7ABF0309" w14:textId="6DB388EB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0CE46742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15A138A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7AC5053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501893" w:rsidRPr="00EB1359" w14:paraId="6528BCD5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0216" w14:textId="77777777" w:rsidR="00501893" w:rsidRPr="00710915" w:rsidRDefault="00501893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D857" w14:textId="77777777" w:rsidR="00501893" w:rsidRPr="00EB1359" w:rsidRDefault="00501893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Lampy szczelinowe</w:t>
            </w:r>
          </w:p>
          <w:p w14:paraId="4DAF63FC" w14:textId="7EA3C144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62AA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862AA4"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5C9BA757" w14:textId="77777777" w:rsidR="00501893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A6FAAEA" w14:textId="77777777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8FCCBF2" w14:textId="77777777" w:rsidR="00501893" w:rsidRPr="00EB1359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  <w:tr w:rsidR="00501893" w:rsidRPr="00EB1359" w14:paraId="23D416FF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20E0" w14:textId="77777777" w:rsidR="00501893" w:rsidRPr="00710915" w:rsidRDefault="00501893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27FC" w14:textId="77777777" w:rsidR="00501893" w:rsidRPr="00EB1359" w:rsidRDefault="00501893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Aparat ultrasonograficzny do diagnostyki oka</w:t>
            </w:r>
          </w:p>
          <w:p w14:paraId="3E85DCFE" w14:textId="3447AC00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62AA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862AA4"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307BCC13" w14:textId="77777777" w:rsidR="00501893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850B98A" w14:textId="77777777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BEAA54B" w14:textId="77777777" w:rsidR="00501893" w:rsidRPr="00EB1359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  <w:tr w:rsidR="00862AA4" w:rsidRPr="00EB1359" w14:paraId="06EA8216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A70F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D30C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01893">
              <w:rPr>
                <w:b/>
                <w:sz w:val="22"/>
                <w:szCs w:val="22"/>
              </w:rPr>
              <w:t>Autorefraktometr</w:t>
            </w:r>
            <w:proofErr w:type="spellEnd"/>
          </w:p>
          <w:p w14:paraId="3F526314" w14:textId="2B862876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56AFC96F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0CF98FE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72D10CE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862AA4" w:rsidRPr="00EB1359" w14:paraId="101B0C9B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31E6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2F53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Fotele do badań</w:t>
            </w:r>
          </w:p>
          <w:p w14:paraId="53E47D36" w14:textId="18CA197C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7FA45655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5E90F34A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9D233D3" w14:textId="5E4E4B2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oferty podlegały odrzuceniu.</w:t>
            </w:r>
          </w:p>
        </w:tc>
      </w:tr>
      <w:tr w:rsidR="00862AA4" w:rsidRPr="00EB1359" w14:paraId="41216955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5FF6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4F69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Lampy bezcieniowe</w:t>
            </w:r>
          </w:p>
          <w:p w14:paraId="58E0507A" w14:textId="3A1DDD5C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307C304A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75543CD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D16DCCD" w14:textId="7CA5F01B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oferty podlegały odrzuceniu.</w:t>
            </w:r>
          </w:p>
        </w:tc>
      </w:tr>
      <w:tr w:rsidR="00862AA4" w:rsidRPr="00EB1359" w14:paraId="20A583D6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08EC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2C63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Lasery okulistyczne</w:t>
            </w:r>
          </w:p>
          <w:p w14:paraId="0595A61D" w14:textId="1CE91D7A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Pr="00862AA4">
              <w:rPr>
                <w:b/>
                <w:bCs/>
                <w:sz w:val="22"/>
                <w:szCs w:val="22"/>
              </w:rPr>
              <w:t xml:space="preserve"> </w:t>
            </w:r>
            <w:r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59125956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FFA17ED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874B737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  <w:tr w:rsidR="00862AA4" w:rsidRPr="00EB1359" w14:paraId="668AD73D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B8F2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F84C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Perymetr komputerowy</w:t>
            </w:r>
          </w:p>
          <w:p w14:paraId="06FB7A64" w14:textId="64BCDE84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78930EB0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CA77744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F9732F5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lastRenderedPageBreak/>
              <w:t>Jedyna oferta złożona w postępowaniu podlegała odrzuceniu.</w:t>
            </w:r>
          </w:p>
        </w:tc>
      </w:tr>
      <w:tr w:rsidR="00862AA4" w:rsidRPr="00EB1359" w14:paraId="3A9A5A07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3146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lastRenderedPageBreak/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3CC6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Rzutniki optotypów</w:t>
            </w:r>
          </w:p>
          <w:p w14:paraId="176B329A" w14:textId="57AC2BDE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0680FA0B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D051F09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8846818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Jedyna oferta złożona w postępowaniu podlegała odrzuceniu.</w:t>
            </w:r>
          </w:p>
        </w:tc>
      </w:tr>
      <w:tr w:rsidR="00862AA4" w:rsidRPr="00EB1359" w14:paraId="14E0CFD8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9B4E" w14:textId="77777777" w:rsidR="00862AA4" w:rsidRPr="00710915" w:rsidRDefault="00862AA4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D43B" w14:textId="77777777" w:rsidR="00862AA4" w:rsidRPr="00EB1359" w:rsidRDefault="00862AA4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Stoliki okulistyczne</w:t>
            </w:r>
          </w:p>
          <w:p w14:paraId="5A00AD8E" w14:textId="6CF70735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EA1974" w:rsidRPr="00862AA4">
              <w:rPr>
                <w:b/>
                <w:bCs/>
                <w:sz w:val="22"/>
                <w:szCs w:val="22"/>
              </w:rPr>
              <w:t xml:space="preserve">art. 255 pkt </w:t>
            </w:r>
            <w:r w:rsidR="00EA1974">
              <w:rPr>
                <w:b/>
                <w:bCs/>
                <w:sz w:val="22"/>
                <w:szCs w:val="22"/>
              </w:rPr>
              <w:t>2</w:t>
            </w:r>
          </w:p>
          <w:p w14:paraId="670EFD6C" w14:textId="77777777" w:rsidR="00862AA4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51CF419" w14:textId="77777777" w:rsidR="00862AA4" w:rsidRDefault="00862AA4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2CD3116" w14:textId="77777777" w:rsidR="00862AA4" w:rsidRPr="00EB1359" w:rsidRDefault="00862AA4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Wszystkie oferty podlegały odrzuceniu.</w:t>
            </w:r>
          </w:p>
        </w:tc>
      </w:tr>
      <w:tr w:rsidR="00501893" w:rsidRPr="00EB1359" w14:paraId="1661985C" w14:textId="77777777" w:rsidTr="0084165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CFEA" w14:textId="77777777" w:rsidR="00501893" w:rsidRPr="00710915" w:rsidRDefault="00501893" w:rsidP="008416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01893"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2590" w14:textId="77777777" w:rsidR="00501893" w:rsidRPr="00EB1359" w:rsidRDefault="00501893" w:rsidP="0084165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1893">
              <w:rPr>
                <w:b/>
                <w:sz w:val="22"/>
                <w:szCs w:val="22"/>
              </w:rPr>
              <w:t>Unity okulistyczne</w:t>
            </w:r>
          </w:p>
          <w:p w14:paraId="7D26F22E" w14:textId="7FAF1150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62AA4" w:rsidRPr="00862AA4">
              <w:rPr>
                <w:b/>
                <w:bCs/>
                <w:sz w:val="22"/>
                <w:szCs w:val="22"/>
              </w:rPr>
              <w:t xml:space="preserve"> </w:t>
            </w:r>
            <w:r w:rsidR="00862AA4" w:rsidRPr="00862AA4">
              <w:rPr>
                <w:b/>
                <w:bCs/>
                <w:sz w:val="22"/>
                <w:szCs w:val="22"/>
              </w:rPr>
              <w:t>art. 255 pkt 1</w:t>
            </w:r>
          </w:p>
          <w:p w14:paraId="5A25CC11" w14:textId="77777777" w:rsidR="00501893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7127DAA" w14:textId="77777777" w:rsidR="00501893" w:rsidRDefault="00501893" w:rsidP="0084165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B6BECA1" w14:textId="77777777" w:rsidR="00501893" w:rsidRPr="00EB1359" w:rsidRDefault="00501893" w:rsidP="0084165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01893">
              <w:rPr>
                <w:sz w:val="22"/>
                <w:szCs w:val="22"/>
              </w:rPr>
              <w:t>Nie złożono żadnej oferty.</w:t>
            </w:r>
          </w:p>
        </w:tc>
      </w:tr>
    </w:tbl>
    <w:p w14:paraId="45D6BC14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9FA3823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6F486DA1" w14:textId="7053EA3E" w:rsidR="00010B31" w:rsidRDefault="00501893" w:rsidP="00010B31">
      <w:pPr>
        <w:spacing w:line="360" w:lineRule="auto"/>
        <w:jc w:val="right"/>
        <w:rPr>
          <w:i/>
          <w:sz w:val="24"/>
        </w:rPr>
      </w:pPr>
      <w:r w:rsidRPr="00501893">
        <w:rPr>
          <w:sz w:val="24"/>
        </w:rPr>
        <w:t xml:space="preserve">  </w:t>
      </w:r>
    </w:p>
    <w:p w14:paraId="48A2AE4D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42165" w14:textId="77777777" w:rsidR="00501893" w:rsidRDefault="00501893" w:rsidP="00501893">
      <w:r>
        <w:separator/>
      </w:r>
    </w:p>
  </w:endnote>
  <w:endnote w:type="continuationSeparator" w:id="0">
    <w:p w14:paraId="610AEEA8" w14:textId="77777777" w:rsidR="00501893" w:rsidRDefault="00501893" w:rsidP="00501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1788" w14:textId="77777777" w:rsidR="00501893" w:rsidRDefault="005018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94632" w14:textId="77777777" w:rsidR="00501893" w:rsidRDefault="005018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93D5" w14:textId="77777777" w:rsidR="00501893" w:rsidRDefault="005018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7B799" w14:textId="77777777" w:rsidR="00501893" w:rsidRDefault="00501893" w:rsidP="00501893">
      <w:r>
        <w:separator/>
      </w:r>
    </w:p>
  </w:footnote>
  <w:footnote w:type="continuationSeparator" w:id="0">
    <w:p w14:paraId="4BD2B398" w14:textId="77777777" w:rsidR="00501893" w:rsidRDefault="00501893" w:rsidP="00501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23506" w14:textId="77777777" w:rsidR="00501893" w:rsidRDefault="00501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A4299" w14:textId="77777777" w:rsidR="00501893" w:rsidRDefault="00501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717B1" w14:textId="77777777" w:rsidR="00501893" w:rsidRDefault="005018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760"/>
    <w:rsid w:val="00010B31"/>
    <w:rsid w:val="00104963"/>
    <w:rsid w:val="00150F65"/>
    <w:rsid w:val="001C4760"/>
    <w:rsid w:val="00501893"/>
    <w:rsid w:val="00823326"/>
    <w:rsid w:val="00856A3E"/>
    <w:rsid w:val="00862AA4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A1974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62F64"/>
  <w15:chartTrackingRefBased/>
  <w15:docId w15:val="{B0E9533C-D4B0-413A-B085-ECA9DBC7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018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01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5</Pages>
  <Words>932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2023-01-24T07:33:00Z</dcterms:created>
  <dcterms:modified xsi:type="dcterms:W3CDTF">2023-01-24T07:48:00Z</dcterms:modified>
</cp:coreProperties>
</file>