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1ACC6F" w14:textId="6F900127" w:rsidR="00404400" w:rsidRPr="00B66A62" w:rsidRDefault="008D2AB8" w:rsidP="00475D3D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04400" w:rsidRPr="00B66A62">
        <w:rPr>
          <w:rFonts w:ascii="Times New Roman" w:hAnsi="Times New Roman"/>
          <w:sz w:val="22"/>
          <w:szCs w:val="22"/>
        </w:rPr>
        <w:t>Załącznik nr 1</w:t>
      </w:r>
    </w:p>
    <w:p w14:paraId="3945128C" w14:textId="26F3BB94" w:rsidR="00404400" w:rsidRDefault="00404400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6F6FDE07" w14:textId="77777777" w:rsidR="00475D3D" w:rsidRPr="00475D3D" w:rsidRDefault="00475D3D" w:rsidP="00404400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29E54EF7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D1325DB" w14:textId="1D07EAE5" w:rsidR="00404400" w:rsidRPr="00404400" w:rsidRDefault="00404400" w:rsidP="00404400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2A03161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16932285" w14:textId="63849F92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259FF859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0507325F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0024174B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39E553E" w14:textId="77777777" w:rsidR="00404400" w:rsidRPr="00404400" w:rsidRDefault="00404400" w:rsidP="00404400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6C38D974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5BFB2C9D" w14:textId="77777777" w:rsidR="00404400" w:rsidRPr="00404400" w:rsidRDefault="00404400" w:rsidP="00404400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4DEB6544" w14:textId="77777777" w:rsidR="00404400" w:rsidRPr="00B66A62" w:rsidRDefault="00404400" w:rsidP="00404400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A98C09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31202C81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3A5822B0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62377AE6" w14:textId="77777777" w:rsidR="00404400" w:rsidRPr="00B66A62" w:rsidRDefault="00404400" w:rsidP="00404400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Al. Mickiewicza 30 </w:t>
      </w:r>
    </w:p>
    <w:p w14:paraId="0572B5E8" w14:textId="2C99BAD2" w:rsidR="00404400" w:rsidRDefault="00404400" w:rsidP="00404400">
      <w:pPr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30-059 Kraków,  </w:t>
      </w:r>
    </w:p>
    <w:p w14:paraId="63E3F804" w14:textId="43E01C4B" w:rsidR="009C7573" w:rsidRPr="001475D4" w:rsidRDefault="006E5314" w:rsidP="00404400">
      <w:pPr>
        <w:jc w:val="both"/>
      </w:pPr>
      <w:r w:rsidRPr="001475D4">
        <w:t xml:space="preserve">Przystępując do postępowania o udzielenie zamówienia publicznego, którego przedmiotem jest </w:t>
      </w:r>
      <w:r w:rsidRPr="001475D4">
        <w:rPr>
          <w:b/>
        </w:rPr>
        <w:t xml:space="preserve">Dostawa </w:t>
      </w:r>
      <w:r w:rsidR="00FF3D89" w:rsidRPr="00FF3D89">
        <w:rPr>
          <w:b/>
        </w:rPr>
        <w:t>obudowy ekranowej, eliminującej wpływ zaburzeń zewnętrznych na pomiary wysokiej częstotliwości dla laboratorium w części badawczo-komercyjnej Centrum Energetyki dla Instytutu Elektroniki - KC-</w:t>
      </w:r>
      <w:proofErr w:type="spellStart"/>
      <w:r w:rsidR="00FF3D89" w:rsidRPr="00FF3D89">
        <w:rPr>
          <w:b/>
        </w:rPr>
        <w:t>zp</w:t>
      </w:r>
      <w:proofErr w:type="spellEnd"/>
      <w:r w:rsidR="00FF3D89" w:rsidRPr="00FF3D89">
        <w:rPr>
          <w:b/>
        </w:rPr>
        <w:t>. 272-54/23</w:t>
      </w:r>
      <w:r w:rsidRPr="001475D4">
        <w:rPr>
          <w:b/>
        </w:rPr>
        <w:t xml:space="preserve">, </w:t>
      </w:r>
      <w:r w:rsidRPr="001475D4">
        <w:t>oferuję realizację przedmiotu zamówienia, zgodnie z zasadami określonymi w specyfikacji istotnych warunków zamówienia.</w:t>
      </w:r>
    </w:p>
    <w:p w14:paraId="32450C5E" w14:textId="1D5665AE" w:rsidR="009C7573" w:rsidRDefault="009C7573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3A5888E6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14:paraId="7188A802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22A2475E" w14:textId="77777777" w:rsidR="00E07B3E" w:rsidRDefault="00E07B3E" w:rsidP="00E07B3E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14:paraId="4698B7B1" w14:textId="77777777" w:rsidR="00E07B3E" w:rsidRDefault="00E07B3E" w:rsidP="00E07B3E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BCBD345" w14:textId="77777777" w:rsidR="00E07B3E" w:rsidRDefault="00E07B3E" w:rsidP="00E07B3E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14:paraId="0574F355" w14:textId="77777777" w:rsidR="00E07B3E" w:rsidRDefault="00E07B3E" w:rsidP="00E07B3E">
      <w:pPr>
        <w:widowControl w:val="0"/>
        <w:spacing w:line="360" w:lineRule="auto"/>
        <w:rPr>
          <w:bCs/>
        </w:rPr>
      </w:pPr>
      <w:r>
        <w:rPr>
          <w:b/>
        </w:rPr>
        <w:t>Powyższa cena zawiera podatek VAT w wysokości 23%</w:t>
      </w:r>
      <w:r>
        <w:rPr>
          <w:bCs/>
        </w:rPr>
        <w:t xml:space="preserve"> tj.…………………….PLN</w:t>
      </w:r>
    </w:p>
    <w:p w14:paraId="16877DAF" w14:textId="72A7C1B1" w:rsidR="00BA4ED1" w:rsidRDefault="00E07B3E" w:rsidP="00E07B3E">
      <w:pPr>
        <w:widowControl w:val="0"/>
        <w:ind w:right="1"/>
        <w:jc w:val="both"/>
        <w:rPr>
          <w:b/>
          <w:sz w:val="22"/>
          <w:szCs w:val="22"/>
        </w:rPr>
      </w:pPr>
      <w:r>
        <w:t>Producent, model oferowanego sprzętu ……………………………………..</w:t>
      </w:r>
    </w:p>
    <w:p w14:paraId="3BDF8D51" w14:textId="0A3D2243" w:rsidR="00BA4ED1" w:rsidRDefault="00BA4ED1" w:rsidP="0003101D">
      <w:pPr>
        <w:widowControl w:val="0"/>
        <w:ind w:right="1"/>
        <w:jc w:val="both"/>
        <w:rPr>
          <w:b/>
          <w:sz w:val="22"/>
          <w:szCs w:val="22"/>
        </w:rPr>
      </w:pPr>
    </w:p>
    <w:p w14:paraId="6A3E8041" w14:textId="77777777" w:rsidR="006E5314" w:rsidRPr="007E5862" w:rsidRDefault="006E5314" w:rsidP="006E5314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7E5862">
        <w:rPr>
          <w:b/>
        </w:rPr>
        <w:t xml:space="preserve">Termin realizacji umowy: </w:t>
      </w:r>
      <w:r w:rsidRPr="007E5862">
        <w:rPr>
          <w:b/>
          <w:iCs/>
          <w:color w:val="000000"/>
        </w:rPr>
        <w:t xml:space="preserve">do …… dni od daty </w:t>
      </w:r>
      <w:r>
        <w:rPr>
          <w:b/>
          <w:iCs/>
          <w:color w:val="000000"/>
        </w:rPr>
        <w:t xml:space="preserve">podpisania umowy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7ACB2DDA" w14:textId="49D32520" w:rsidR="006E5314" w:rsidRDefault="006E5314" w:rsidP="006E5314">
      <w:pPr>
        <w:widowControl w:val="0"/>
        <w:spacing w:line="360" w:lineRule="auto"/>
        <w:ind w:right="1"/>
        <w:jc w:val="both"/>
        <w:rPr>
          <w:i/>
        </w:rPr>
      </w:pPr>
      <w:r w:rsidRPr="007E5862">
        <w:rPr>
          <w:b/>
        </w:rPr>
        <w:t>Okres udzielonej gwarancji wynosi:</w:t>
      </w:r>
      <w:r w:rsidRPr="007E5862">
        <w:t xml:space="preserve"> </w:t>
      </w:r>
      <w:r w:rsidRPr="007E5862">
        <w:rPr>
          <w:b/>
          <w:bCs/>
        </w:rPr>
        <w:t xml:space="preserve">………… miesięcy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44442872" w14:textId="3EE58EB0" w:rsidR="00FF3D89" w:rsidRPr="00FF3D89" w:rsidRDefault="00FF3D89" w:rsidP="006E5314">
      <w:pPr>
        <w:widowControl w:val="0"/>
        <w:spacing w:line="360" w:lineRule="auto"/>
        <w:ind w:right="1"/>
        <w:jc w:val="both"/>
        <w:rPr>
          <w:b/>
          <w:bCs/>
          <w:iCs/>
        </w:rPr>
      </w:pPr>
      <w:r>
        <w:rPr>
          <w:b/>
          <w:bCs/>
          <w:iCs/>
        </w:rPr>
        <w:t xml:space="preserve">Zwiększona skuteczność ekranowania w paśmie 100 MHz-6GHz ………. </w:t>
      </w:r>
      <w:proofErr w:type="spellStart"/>
      <w:r>
        <w:rPr>
          <w:b/>
          <w:bCs/>
          <w:iCs/>
        </w:rPr>
        <w:t>dB</w:t>
      </w:r>
      <w:proofErr w:type="spellEnd"/>
      <w:r>
        <w:rPr>
          <w:b/>
          <w:bCs/>
          <w:iCs/>
        </w:rPr>
        <w:t xml:space="preserve"> </w:t>
      </w:r>
      <w:r w:rsidRPr="007E5862">
        <w:rPr>
          <w:highlight w:val="yellow"/>
        </w:rPr>
        <w:t>(</w:t>
      </w:r>
      <w:r w:rsidRPr="007E5862">
        <w:rPr>
          <w:i/>
          <w:highlight w:val="yellow"/>
        </w:rPr>
        <w:t>kryterium oceny ofert)</w:t>
      </w:r>
    </w:p>
    <w:p w14:paraId="18172154" w14:textId="60E8C82E" w:rsidR="00404400" w:rsidRPr="0055729C" w:rsidRDefault="00404400" w:rsidP="00404400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55729C">
        <w:rPr>
          <w:b/>
          <w:sz w:val="22"/>
          <w:szCs w:val="22"/>
        </w:rPr>
        <w:t xml:space="preserve">Termin płatności: </w:t>
      </w:r>
      <w:r w:rsidRPr="0055729C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ACDE9CD" w14:textId="77777777" w:rsidR="00FF3D89" w:rsidRDefault="00FF3D89" w:rsidP="00404400">
      <w:pPr>
        <w:rPr>
          <w:b/>
          <w:sz w:val="22"/>
          <w:szCs w:val="20"/>
          <w:u w:val="single"/>
        </w:rPr>
      </w:pPr>
    </w:p>
    <w:p w14:paraId="532E13E1" w14:textId="07AA4962" w:rsidR="00404400" w:rsidRPr="00B66A62" w:rsidRDefault="00404400" w:rsidP="00404400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lastRenderedPageBreak/>
        <w:t>Jednocześnie oświadczamy, że:</w:t>
      </w:r>
    </w:p>
    <w:p w14:paraId="29BD9294" w14:textId="143C0260" w:rsidR="00404400" w:rsidRPr="00B66A62" w:rsidRDefault="00404400" w:rsidP="0040440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68AD0A8F" w14:textId="63D97A48" w:rsidR="00404400" w:rsidRDefault="00404400" w:rsidP="00B66A62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</w:t>
      </w:r>
      <w:r w:rsidR="005B6047" w:rsidRPr="00B66A62"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517B0523" w14:textId="79D9D080" w:rsidR="00404400" w:rsidRPr="00B66A62" w:rsidRDefault="00404400" w:rsidP="00B66A62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7780ECD9" w14:textId="77777777" w:rsidR="00404400" w:rsidRPr="00B66A62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80B3892" w14:textId="50B6F34E" w:rsidR="00404400" w:rsidRDefault="00404400" w:rsidP="00404400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F1FBDA7" w14:textId="6B44B18A" w:rsidR="00F40380" w:rsidRPr="00F40380" w:rsidRDefault="00404400" w:rsidP="00F40380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4400" w:rsidRPr="00B66A62" w14:paraId="6C14668E" w14:textId="77777777" w:rsidTr="0040440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56440A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7CF5A5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6FE895C0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C5ECA6" w14:textId="77777777" w:rsidR="00404400" w:rsidRPr="00B66A62" w:rsidRDefault="00404400" w:rsidP="00404400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404400" w:rsidRPr="00B66A62" w14:paraId="618F7CEF" w14:textId="77777777" w:rsidTr="0040440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F560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8397D2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6407E3" w14:textId="77777777" w:rsidR="00404400" w:rsidRPr="00B66A62" w:rsidRDefault="00404400" w:rsidP="0040440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7A2233B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0D265955" w14:textId="77777777" w:rsidR="00404400" w:rsidRPr="00B66A62" w:rsidRDefault="00404400" w:rsidP="00404400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77BEBE35" w14:textId="6B380602" w:rsidR="00404400" w:rsidRPr="00B66A62" w:rsidRDefault="00404400" w:rsidP="008806B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6B93EDA3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2510861F" w14:textId="77777777" w:rsidR="00404400" w:rsidRPr="00B66A62" w:rsidRDefault="00404400" w:rsidP="00404400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5F60924" w14:textId="77777777" w:rsidR="00404400" w:rsidRPr="00B66A62" w:rsidRDefault="00404400" w:rsidP="00404400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4AC94E31" w14:textId="77777777" w:rsidR="00404400" w:rsidRPr="00B66A62" w:rsidRDefault="00404400" w:rsidP="00404400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36EF1557" w14:textId="77777777" w:rsidR="00404400" w:rsidRPr="00B66A62" w:rsidRDefault="00404400" w:rsidP="00404400">
      <w:pPr>
        <w:jc w:val="both"/>
        <w:rPr>
          <w:sz w:val="22"/>
          <w:szCs w:val="20"/>
        </w:rPr>
      </w:pPr>
    </w:p>
    <w:p w14:paraId="0D128306" w14:textId="77777777" w:rsidR="00404400" w:rsidRPr="00B66A62" w:rsidRDefault="00404400" w:rsidP="00404400">
      <w:pPr>
        <w:jc w:val="right"/>
        <w:rPr>
          <w:sz w:val="22"/>
          <w:szCs w:val="20"/>
        </w:rPr>
      </w:pPr>
    </w:p>
    <w:p w14:paraId="1D926E91" w14:textId="06D7CEEE" w:rsidR="00FE545C" w:rsidRPr="0003676D" w:rsidRDefault="00404400" w:rsidP="0003676D">
      <w:pPr>
        <w:tabs>
          <w:tab w:val="left" w:pos="0"/>
        </w:tabs>
        <w:spacing w:line="264" w:lineRule="auto"/>
        <w:ind w:left="426" w:right="1"/>
        <w:contextualSpacing/>
        <w:jc w:val="center"/>
        <w:rPr>
          <w:sz w:val="20"/>
          <w:szCs w:val="20"/>
        </w:rPr>
      </w:pP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ą</w:t>
      </w:r>
      <w:r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w języku polskim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>,</w:t>
      </w:r>
      <w:r w:rsidR="008C64CC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 </w:t>
      </w:r>
      <w:r w:rsidR="002E7627" w:rsidRPr="0003676D">
        <w:rPr>
          <w:rFonts w:eastAsia="Calibri"/>
          <w:i/>
          <w:sz w:val="22"/>
          <w:szCs w:val="22"/>
          <w:highlight w:val="yellow"/>
          <w:lang w:eastAsia="zh-CN"/>
        </w:rPr>
        <w:t xml:space="preserve">składa się, pod rygorem nieważności,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w postaci elektronicznej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i 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opatruje 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podpis</w:t>
      </w:r>
      <w:r w:rsidR="00A54218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em</w:t>
      </w:r>
      <w:r w:rsidR="00A54218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 xml:space="preserve"> </w:t>
      </w:r>
      <w:r w:rsidR="0003676D" w:rsidRPr="0003676D">
        <w:rPr>
          <w:rFonts w:eastAsia="Calibri"/>
          <w:bCs/>
          <w:i/>
          <w:iCs/>
          <w:sz w:val="22"/>
          <w:szCs w:val="22"/>
          <w:highlight w:val="yellow"/>
          <w:lang w:eastAsia="en-US"/>
        </w:rPr>
        <w:t>kwalifikowanym podpisem elektronicznym lub podpisem zaufanym lub podpisem osobistym</w:t>
      </w:r>
      <w:r w:rsidR="00177518" w:rsidRPr="0003676D">
        <w:rPr>
          <w:rFonts w:eastAsia="Calibri"/>
          <w:i/>
          <w:iCs/>
          <w:sz w:val="22"/>
          <w:szCs w:val="22"/>
          <w:highlight w:val="yellow"/>
          <w:lang w:eastAsia="zh-CN"/>
        </w:rPr>
        <w:t>.</w:t>
      </w:r>
    </w:p>
    <w:sectPr w:rsidR="00FE545C" w:rsidRPr="0003676D" w:rsidSect="00AD2AA0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B881CC" w14:textId="77777777" w:rsidR="009E024C" w:rsidRDefault="009E024C">
      <w:r>
        <w:separator/>
      </w:r>
    </w:p>
  </w:endnote>
  <w:endnote w:type="continuationSeparator" w:id="0">
    <w:p w14:paraId="2DFE8C7D" w14:textId="77777777" w:rsidR="009E024C" w:rsidRDefault="009E02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D3F1A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1A2E5" w14:textId="77777777" w:rsidR="009E024C" w:rsidRDefault="009E024C">
      <w:r>
        <w:separator/>
      </w:r>
    </w:p>
  </w:footnote>
  <w:footnote w:type="continuationSeparator" w:id="0">
    <w:p w14:paraId="438D8C31" w14:textId="77777777" w:rsidR="009E024C" w:rsidRDefault="009E02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063125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16438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95442689">
    <w:abstractNumId w:val="1"/>
  </w:num>
  <w:num w:numId="4" w16cid:durableId="1278753848">
    <w:abstractNumId w:val="3"/>
  </w:num>
  <w:num w:numId="5" w16cid:durableId="8744632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6FB"/>
    <w:rsid w:val="00012286"/>
    <w:rsid w:val="0002352F"/>
    <w:rsid w:val="0003101D"/>
    <w:rsid w:val="0003676D"/>
    <w:rsid w:val="00071CCC"/>
    <w:rsid w:val="000B731D"/>
    <w:rsid w:val="000C4FB4"/>
    <w:rsid w:val="000D6134"/>
    <w:rsid w:val="000E09C7"/>
    <w:rsid w:val="000E4C66"/>
    <w:rsid w:val="000F6589"/>
    <w:rsid w:val="00106636"/>
    <w:rsid w:val="00116EC6"/>
    <w:rsid w:val="0012467A"/>
    <w:rsid w:val="001475D4"/>
    <w:rsid w:val="00161CD6"/>
    <w:rsid w:val="00177518"/>
    <w:rsid w:val="001801DD"/>
    <w:rsid w:val="001B44E8"/>
    <w:rsid w:val="001D4612"/>
    <w:rsid w:val="0020013C"/>
    <w:rsid w:val="00207E98"/>
    <w:rsid w:val="002723B0"/>
    <w:rsid w:val="00276FDA"/>
    <w:rsid w:val="00287CEE"/>
    <w:rsid w:val="00290074"/>
    <w:rsid w:val="002A43EC"/>
    <w:rsid w:val="002C78CE"/>
    <w:rsid w:val="002E7627"/>
    <w:rsid w:val="00315A4A"/>
    <w:rsid w:val="00357602"/>
    <w:rsid w:val="003A24EB"/>
    <w:rsid w:val="003A28A9"/>
    <w:rsid w:val="003B702B"/>
    <w:rsid w:val="003C4E23"/>
    <w:rsid w:val="003F0883"/>
    <w:rsid w:val="00404400"/>
    <w:rsid w:val="00416ACE"/>
    <w:rsid w:val="0043780D"/>
    <w:rsid w:val="004578E3"/>
    <w:rsid w:val="00475D3D"/>
    <w:rsid w:val="004968B3"/>
    <w:rsid w:val="004B7300"/>
    <w:rsid w:val="004C6753"/>
    <w:rsid w:val="0055729C"/>
    <w:rsid w:val="00595C87"/>
    <w:rsid w:val="005A61A9"/>
    <w:rsid w:val="005B51B0"/>
    <w:rsid w:val="005B6047"/>
    <w:rsid w:val="005D2C65"/>
    <w:rsid w:val="005E6D94"/>
    <w:rsid w:val="005F310C"/>
    <w:rsid w:val="00610900"/>
    <w:rsid w:val="0063384F"/>
    <w:rsid w:val="00643C6F"/>
    <w:rsid w:val="00646202"/>
    <w:rsid w:val="0065290F"/>
    <w:rsid w:val="006815F6"/>
    <w:rsid w:val="006A20EA"/>
    <w:rsid w:val="006E5314"/>
    <w:rsid w:val="007748F0"/>
    <w:rsid w:val="007A34E8"/>
    <w:rsid w:val="007A3612"/>
    <w:rsid w:val="007A4321"/>
    <w:rsid w:val="008250A1"/>
    <w:rsid w:val="00833933"/>
    <w:rsid w:val="00842FB1"/>
    <w:rsid w:val="00853083"/>
    <w:rsid w:val="008734EF"/>
    <w:rsid w:val="008806B4"/>
    <w:rsid w:val="008A28B5"/>
    <w:rsid w:val="008B2F0C"/>
    <w:rsid w:val="008B4928"/>
    <w:rsid w:val="008C5F63"/>
    <w:rsid w:val="008C64CC"/>
    <w:rsid w:val="008D2AB8"/>
    <w:rsid w:val="008D5F66"/>
    <w:rsid w:val="008E1B08"/>
    <w:rsid w:val="008F1C66"/>
    <w:rsid w:val="00923303"/>
    <w:rsid w:val="00931B3D"/>
    <w:rsid w:val="00932889"/>
    <w:rsid w:val="00941298"/>
    <w:rsid w:val="0095519C"/>
    <w:rsid w:val="00970FE4"/>
    <w:rsid w:val="00993D96"/>
    <w:rsid w:val="009C66FB"/>
    <w:rsid w:val="009C7573"/>
    <w:rsid w:val="009E024C"/>
    <w:rsid w:val="009F7580"/>
    <w:rsid w:val="00A0022B"/>
    <w:rsid w:val="00A346FE"/>
    <w:rsid w:val="00A47B4D"/>
    <w:rsid w:val="00A54218"/>
    <w:rsid w:val="00A55979"/>
    <w:rsid w:val="00A55E67"/>
    <w:rsid w:val="00A83018"/>
    <w:rsid w:val="00A83A63"/>
    <w:rsid w:val="00A94EF5"/>
    <w:rsid w:val="00A973D0"/>
    <w:rsid w:val="00AA03B5"/>
    <w:rsid w:val="00AC427B"/>
    <w:rsid w:val="00AD2AA0"/>
    <w:rsid w:val="00AF6707"/>
    <w:rsid w:val="00B121A4"/>
    <w:rsid w:val="00B20410"/>
    <w:rsid w:val="00B2596E"/>
    <w:rsid w:val="00B66A62"/>
    <w:rsid w:val="00B774DC"/>
    <w:rsid w:val="00B84B6F"/>
    <w:rsid w:val="00B87FF0"/>
    <w:rsid w:val="00BA3FB7"/>
    <w:rsid w:val="00BA4ED1"/>
    <w:rsid w:val="00C2312E"/>
    <w:rsid w:val="00C52643"/>
    <w:rsid w:val="00C706E6"/>
    <w:rsid w:val="00C969A6"/>
    <w:rsid w:val="00CA7D36"/>
    <w:rsid w:val="00CB361B"/>
    <w:rsid w:val="00CD5D8D"/>
    <w:rsid w:val="00CD6F9D"/>
    <w:rsid w:val="00CE0095"/>
    <w:rsid w:val="00D137C9"/>
    <w:rsid w:val="00D24208"/>
    <w:rsid w:val="00D60C38"/>
    <w:rsid w:val="00D611FE"/>
    <w:rsid w:val="00D63B96"/>
    <w:rsid w:val="00D66893"/>
    <w:rsid w:val="00D90ACB"/>
    <w:rsid w:val="00DB468F"/>
    <w:rsid w:val="00DC1500"/>
    <w:rsid w:val="00DD31FC"/>
    <w:rsid w:val="00E07B3E"/>
    <w:rsid w:val="00E44371"/>
    <w:rsid w:val="00E46350"/>
    <w:rsid w:val="00E6277C"/>
    <w:rsid w:val="00E949B0"/>
    <w:rsid w:val="00F00591"/>
    <w:rsid w:val="00F25375"/>
    <w:rsid w:val="00F30265"/>
    <w:rsid w:val="00F40380"/>
    <w:rsid w:val="00F420D1"/>
    <w:rsid w:val="00F51688"/>
    <w:rsid w:val="00F53146"/>
    <w:rsid w:val="00F91018"/>
    <w:rsid w:val="00FA0F30"/>
    <w:rsid w:val="00FA51A4"/>
    <w:rsid w:val="00FD4273"/>
    <w:rsid w:val="00FE545C"/>
    <w:rsid w:val="00FF3D89"/>
    <w:rsid w:val="00FF45EF"/>
    <w:rsid w:val="00FF5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22836B"/>
  <w15:chartTrackingRefBased/>
  <w15:docId w15:val="{B4F12386-B593-4625-9FCF-0E4BE8615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32889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932889"/>
    <w:pPr>
      <w:ind w:left="720"/>
      <w:contextualSpacing/>
    </w:pPr>
  </w:style>
  <w:style w:type="table" w:styleId="Tabela-Siatka">
    <w:name w:val="Table Grid"/>
    <w:basedOn w:val="Standardowy"/>
    <w:uiPriority w:val="39"/>
    <w:rsid w:val="003C4E23"/>
    <w:rPr>
      <w:rFonts w:ascii="Calibri" w:eastAsia="Calibri" w:hAnsi="Calibr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670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2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378D73-CA35-4ADC-A101-FE035ACF3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493</Words>
  <Characters>4019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Anna Zarzycka</cp:lastModifiedBy>
  <cp:revision>2</cp:revision>
  <cp:lastPrinted>2023-01-04T09:58:00Z</cp:lastPrinted>
  <dcterms:created xsi:type="dcterms:W3CDTF">2023-01-24T13:05:00Z</dcterms:created>
  <dcterms:modified xsi:type="dcterms:W3CDTF">2023-01-24T13:05:00Z</dcterms:modified>
</cp:coreProperties>
</file>