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F14E3" w14:textId="77777777" w:rsidR="00FB7F50" w:rsidRPr="002245BE" w:rsidRDefault="007E5E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E5E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E5E47">
        <w:rPr>
          <w:sz w:val="22"/>
          <w:szCs w:val="22"/>
        </w:rPr>
        <w:t>2023-01-26</w:t>
      </w:r>
    </w:p>
    <w:p w14:paraId="59A24191" w14:textId="77777777" w:rsidR="00FB7F50" w:rsidRPr="002245BE" w:rsidRDefault="007E5E47" w:rsidP="00FB7F50">
      <w:pPr>
        <w:spacing w:after="40"/>
        <w:rPr>
          <w:b/>
          <w:bCs/>
          <w:sz w:val="22"/>
          <w:szCs w:val="22"/>
        </w:rPr>
      </w:pPr>
      <w:r w:rsidRPr="007E5E4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0BA48D1" w14:textId="77777777" w:rsidR="00FB7F50" w:rsidRPr="002245BE" w:rsidRDefault="007E5E47" w:rsidP="00FB7F50">
      <w:pPr>
        <w:rPr>
          <w:sz w:val="22"/>
          <w:szCs w:val="22"/>
        </w:rPr>
      </w:pPr>
      <w:r w:rsidRPr="007E5E4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E5E47">
        <w:rPr>
          <w:sz w:val="22"/>
          <w:szCs w:val="22"/>
        </w:rPr>
        <w:t>66</w:t>
      </w:r>
    </w:p>
    <w:p w14:paraId="45885E68" w14:textId="77777777" w:rsidR="00FB7F50" w:rsidRPr="002245BE" w:rsidRDefault="007E5E47" w:rsidP="00FB7F50">
      <w:pPr>
        <w:rPr>
          <w:sz w:val="22"/>
          <w:szCs w:val="22"/>
        </w:rPr>
      </w:pPr>
      <w:r w:rsidRPr="007E5E4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E5E47">
        <w:rPr>
          <w:sz w:val="22"/>
          <w:szCs w:val="22"/>
        </w:rPr>
        <w:t>Kraków</w:t>
      </w:r>
    </w:p>
    <w:p w14:paraId="1B9A858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200C23E" w14:textId="6DF55120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7361E86" w14:textId="723DFC14" w:rsidR="00CC423F" w:rsidRDefault="00CC423F" w:rsidP="00FB7F50">
      <w:pPr>
        <w:jc w:val="both"/>
        <w:rPr>
          <w:bCs/>
          <w:sz w:val="18"/>
          <w:szCs w:val="18"/>
        </w:rPr>
      </w:pPr>
    </w:p>
    <w:p w14:paraId="4EFC7FC7" w14:textId="14701DD8" w:rsidR="00CC423F" w:rsidRPr="002245BE" w:rsidRDefault="00CC423F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SZP-271-58/22 – 64.MM</w:t>
      </w:r>
    </w:p>
    <w:p w14:paraId="42287B39" w14:textId="77777777" w:rsidR="008642B3" w:rsidRDefault="00836DAF" w:rsidP="002A2149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260C041D" w14:textId="58A86D3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C423F">
        <w:rPr>
          <w:b/>
          <w:sz w:val="28"/>
        </w:rPr>
        <w:t xml:space="preserve"> – dot. zad. 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E5E47" w:rsidRPr="00607F9B" w14:paraId="08AA7391" w14:textId="77777777" w:rsidTr="00094D81">
        <w:trPr>
          <w:trHeight w:val="638"/>
        </w:trPr>
        <w:tc>
          <w:tcPr>
            <w:tcW w:w="959" w:type="dxa"/>
            <w:shd w:val="clear" w:color="auto" w:fill="auto"/>
          </w:tcPr>
          <w:p w14:paraId="36068E2C" w14:textId="77777777" w:rsidR="007E5E47" w:rsidRPr="00607F9B" w:rsidRDefault="007E5E47" w:rsidP="00094D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890C52" w14:textId="77777777" w:rsidR="007E5E47" w:rsidRPr="00607F9B" w:rsidRDefault="007E5E47" w:rsidP="00094D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5E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E5E4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5E47">
              <w:rPr>
                <w:b/>
                <w:bCs/>
                <w:sz w:val="22"/>
                <w:szCs w:val="22"/>
              </w:rPr>
              <w:t>Zakup i dostawa preparatów dezynfekujących, myjących oraz higieniczno-pielęgnacyjnych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5E47">
              <w:rPr>
                <w:b/>
                <w:sz w:val="22"/>
                <w:szCs w:val="22"/>
              </w:rPr>
              <w:t>ZP/58/2022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2049F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E5E47" w:rsidRPr="007E5E4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E5E47" w:rsidRPr="007E5E47">
        <w:rPr>
          <w:sz w:val="22"/>
          <w:szCs w:val="22"/>
        </w:rPr>
        <w:t>(</w:t>
      </w:r>
      <w:proofErr w:type="spellStart"/>
      <w:r w:rsidR="007E5E47" w:rsidRPr="007E5E47">
        <w:rPr>
          <w:sz w:val="22"/>
          <w:szCs w:val="22"/>
        </w:rPr>
        <w:t>t.j</w:t>
      </w:r>
      <w:proofErr w:type="spellEnd"/>
      <w:r w:rsidR="007E5E47" w:rsidRPr="007E5E4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E5E47" w14:paraId="36C7C51F" w14:textId="77777777" w:rsidTr="00094D81">
        <w:trPr>
          <w:cantSplit/>
        </w:trPr>
        <w:tc>
          <w:tcPr>
            <w:tcW w:w="9498" w:type="dxa"/>
          </w:tcPr>
          <w:p w14:paraId="07C306E4" w14:textId="77777777" w:rsidR="007E5E47" w:rsidRPr="001D1EEC" w:rsidRDefault="007E5E47" w:rsidP="00094D8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E5E47">
              <w:rPr>
                <w:b/>
                <w:sz w:val="22"/>
                <w:szCs w:val="22"/>
              </w:rPr>
              <w:t>Bialmed</w:t>
            </w:r>
            <w:proofErr w:type="spellEnd"/>
            <w:r w:rsidRPr="007E5E47">
              <w:rPr>
                <w:b/>
                <w:sz w:val="22"/>
                <w:szCs w:val="22"/>
              </w:rPr>
              <w:t xml:space="preserve"> Sp. z o.o.</w:t>
            </w:r>
          </w:p>
          <w:p w14:paraId="5FEC1119" w14:textId="77777777" w:rsidR="007E5E47" w:rsidRPr="001D1EEC" w:rsidRDefault="007E5E47" w:rsidP="00094D81">
            <w:pPr>
              <w:spacing w:line="276" w:lineRule="auto"/>
              <w:rPr>
                <w:bCs/>
                <w:sz w:val="22"/>
                <w:szCs w:val="22"/>
              </w:rPr>
            </w:pPr>
            <w:r w:rsidRPr="007E5E47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E5E47">
              <w:rPr>
                <w:bCs/>
                <w:sz w:val="22"/>
                <w:szCs w:val="22"/>
              </w:rPr>
              <w:t>46/48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E5E47">
              <w:rPr>
                <w:bCs/>
                <w:sz w:val="22"/>
                <w:szCs w:val="22"/>
              </w:rPr>
              <w:t>/35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E5E47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E5E47">
              <w:rPr>
                <w:bCs/>
                <w:sz w:val="22"/>
                <w:szCs w:val="22"/>
              </w:rPr>
              <w:t>Warszawa</w:t>
            </w:r>
          </w:p>
          <w:p w14:paraId="7E58D5BA" w14:textId="77777777" w:rsidR="007E5E47" w:rsidRDefault="007E5E47" w:rsidP="00094D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C4E652" w14:textId="77777777" w:rsidR="002A2149" w:rsidRDefault="007E5E47" w:rsidP="00094D81">
            <w:pPr>
              <w:spacing w:before="40" w:after="4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E5E47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E5E47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10C451F" w14:textId="391F5321" w:rsidR="007E5E47" w:rsidRPr="00211A34" w:rsidRDefault="007E5E47" w:rsidP="00094D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E5E47">
              <w:rPr>
                <w:b/>
                <w:sz w:val="22"/>
                <w:szCs w:val="22"/>
              </w:rPr>
              <w:t>6 747.84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C4762D" w14:textId="77777777" w:rsidR="007E5E47" w:rsidRPr="00D168A0" w:rsidRDefault="007E5E47" w:rsidP="00094D8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1F673DE" w14:textId="5AEC5FAD" w:rsidR="007E5E47" w:rsidRPr="007E5E47" w:rsidRDefault="002A2149" w:rsidP="00094D8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2A21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28E1F5F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2BABEBB" w14:textId="77777777" w:rsidTr="00596EA3">
        <w:tc>
          <w:tcPr>
            <w:tcW w:w="2169" w:type="dxa"/>
            <w:shd w:val="clear" w:color="auto" w:fill="F3F3F3"/>
          </w:tcPr>
          <w:p w14:paraId="7FA554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49E07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D90855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C584E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E5E47" w:rsidRPr="00834EF4" w14:paraId="1E3C24A1" w14:textId="77777777" w:rsidTr="00094D81">
        <w:tc>
          <w:tcPr>
            <w:tcW w:w="2169" w:type="dxa"/>
            <w:shd w:val="clear" w:color="auto" w:fill="auto"/>
          </w:tcPr>
          <w:p w14:paraId="0BA25043" w14:textId="77777777" w:rsidR="007E5E47" w:rsidRPr="00211A34" w:rsidRDefault="007E5E47" w:rsidP="00094D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E5E47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6CEDE33E" w14:textId="77777777" w:rsidR="007E5E47" w:rsidRPr="00211A34" w:rsidRDefault="007E5E47" w:rsidP="00094D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E5E4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E5E4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D33B79B" w14:textId="77777777" w:rsidR="007E5E47" w:rsidRPr="00211A34" w:rsidRDefault="007E5E47" w:rsidP="00094D81">
            <w:pPr>
              <w:rPr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5E47">
              <w:rPr>
                <w:sz w:val="20"/>
                <w:szCs w:val="20"/>
              </w:rPr>
              <w:t>46/48/35</w:t>
            </w:r>
          </w:p>
          <w:p w14:paraId="4417BFB4" w14:textId="77777777" w:rsidR="007E5E47" w:rsidRPr="00211A34" w:rsidRDefault="007E5E47" w:rsidP="00094D81">
            <w:pPr>
              <w:spacing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5E4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E2222BF" w14:textId="77777777" w:rsidR="007E5E47" w:rsidRPr="00211A34" w:rsidRDefault="007E5E47" w:rsidP="00094D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9BE8BB" w14:textId="77777777" w:rsidR="007E5E47" w:rsidRPr="00211A34" w:rsidRDefault="007E5E47" w:rsidP="00094D81">
            <w:pPr>
              <w:jc w:val="center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 xml:space="preserve">  100,00</w:t>
            </w:r>
          </w:p>
        </w:tc>
      </w:tr>
      <w:tr w:rsidR="007E5E47" w:rsidRPr="00834EF4" w14:paraId="22723653" w14:textId="77777777" w:rsidTr="00094D81">
        <w:tc>
          <w:tcPr>
            <w:tcW w:w="2169" w:type="dxa"/>
            <w:shd w:val="clear" w:color="auto" w:fill="auto"/>
          </w:tcPr>
          <w:p w14:paraId="0455EE0A" w14:textId="77777777" w:rsidR="007E5E47" w:rsidRPr="00211A34" w:rsidRDefault="007E5E47" w:rsidP="00094D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E5E47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6F9995ED" w14:textId="77777777" w:rsidR="007E5E47" w:rsidRPr="00211A34" w:rsidRDefault="007E5E47" w:rsidP="00094D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5E47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7E5E47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7E5E47">
              <w:rPr>
                <w:b/>
                <w:bCs/>
                <w:sz w:val="20"/>
                <w:szCs w:val="20"/>
              </w:rPr>
              <w:t>" SA Wrocław</w:t>
            </w:r>
          </w:p>
          <w:p w14:paraId="721989F3" w14:textId="77777777" w:rsidR="007E5E47" w:rsidRPr="00211A34" w:rsidRDefault="007E5E47" w:rsidP="00094D81">
            <w:pPr>
              <w:rPr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5E47">
              <w:rPr>
                <w:sz w:val="20"/>
                <w:szCs w:val="20"/>
              </w:rPr>
              <w:t>117</w:t>
            </w:r>
          </w:p>
          <w:p w14:paraId="58CE1BFF" w14:textId="77777777" w:rsidR="007E5E47" w:rsidRPr="00211A34" w:rsidRDefault="007E5E47" w:rsidP="00094D81">
            <w:pPr>
              <w:spacing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5E4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14F50D" w14:textId="77777777" w:rsidR="007E5E47" w:rsidRPr="00211A34" w:rsidRDefault="007E5E47" w:rsidP="00094D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>1 - Cena - 97.85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09F7C0" w14:textId="77777777" w:rsidR="007E5E47" w:rsidRPr="00211A34" w:rsidRDefault="007E5E47" w:rsidP="00094D81">
            <w:pPr>
              <w:jc w:val="center"/>
              <w:rPr>
                <w:color w:val="000000"/>
                <w:sz w:val="20"/>
                <w:szCs w:val="20"/>
              </w:rPr>
            </w:pPr>
            <w:r w:rsidRPr="007E5E47">
              <w:rPr>
                <w:sz w:val="20"/>
                <w:szCs w:val="20"/>
              </w:rPr>
              <w:t xml:space="preserve">  97,85</w:t>
            </w:r>
          </w:p>
        </w:tc>
      </w:tr>
    </w:tbl>
    <w:p w14:paraId="69D3CC3C" w14:textId="58AE69BD" w:rsidR="008642B3" w:rsidRPr="00CC423F" w:rsidRDefault="00B464D3" w:rsidP="00CC423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7E5E47" w:rsidRPr="007E5E47">
        <w:rPr>
          <w:sz w:val="22"/>
          <w:szCs w:val="22"/>
        </w:rPr>
        <w:t xml:space="preserve">  </w:t>
      </w:r>
      <w:bookmarkEnd w:id="0"/>
    </w:p>
    <w:sectPr w:rsidR="008642B3" w:rsidRPr="00CC423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2AF7" w14:textId="77777777" w:rsidR="006C0914" w:rsidRDefault="006C0914">
      <w:r>
        <w:separator/>
      </w:r>
    </w:p>
  </w:endnote>
  <w:endnote w:type="continuationSeparator" w:id="0">
    <w:p w14:paraId="06310E9A" w14:textId="77777777" w:rsidR="006C0914" w:rsidRDefault="006C0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1F9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5D1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7EF32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4231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A2C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3B13" w14:textId="77777777" w:rsidR="006C0914" w:rsidRDefault="006C0914">
      <w:r>
        <w:separator/>
      </w:r>
    </w:p>
  </w:footnote>
  <w:footnote w:type="continuationSeparator" w:id="0">
    <w:p w14:paraId="471CF7DC" w14:textId="77777777" w:rsidR="006C0914" w:rsidRDefault="006C0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6249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C7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0AE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914"/>
    <w:rsid w:val="00022322"/>
    <w:rsid w:val="00042497"/>
    <w:rsid w:val="000C1E6F"/>
    <w:rsid w:val="000E4E56"/>
    <w:rsid w:val="001A1468"/>
    <w:rsid w:val="001B7815"/>
    <w:rsid w:val="001D1EEC"/>
    <w:rsid w:val="00211A34"/>
    <w:rsid w:val="002A2149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0914"/>
    <w:rsid w:val="006E3089"/>
    <w:rsid w:val="00712C39"/>
    <w:rsid w:val="00756CDA"/>
    <w:rsid w:val="007E2ACC"/>
    <w:rsid w:val="007E5E47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423F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ABC11"/>
  <w15:chartTrackingRefBased/>
  <w15:docId w15:val="{2892E3B5-DD23-4680-A27C-012FD3A3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263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2023-01-26T06:22:00Z</dcterms:created>
  <dcterms:modified xsi:type="dcterms:W3CDTF">2023-01-26T06:27:00Z</dcterms:modified>
</cp:coreProperties>
</file>