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F578B" w14:textId="6E85FAED" w:rsidR="00CB6204" w:rsidRPr="006D2D05" w:rsidRDefault="00CB6204" w:rsidP="006D2D05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B331B">
        <w:rPr>
          <w:bCs/>
          <w:i w:val="0"/>
          <w:sz w:val="22"/>
          <w:szCs w:val="22"/>
        </w:rPr>
        <w:t>6</w:t>
      </w:r>
      <w:r w:rsidR="003762D4">
        <w:rPr>
          <w:bCs/>
          <w:i w:val="0"/>
          <w:sz w:val="22"/>
          <w:szCs w:val="22"/>
        </w:rPr>
        <w:t xml:space="preserve"> do SWZ</w:t>
      </w:r>
    </w:p>
    <w:p w14:paraId="11A084A3" w14:textId="30D25303"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762D4">
        <w:rPr>
          <w:b/>
        </w:rPr>
        <w:t>S</w:t>
      </w:r>
      <w:r w:rsidR="003762D4" w:rsidRPr="007A6163">
        <w:rPr>
          <w:b/>
        </w:rPr>
        <w:t>ZP</w:t>
      </w:r>
      <w:r w:rsidR="003762D4">
        <w:rPr>
          <w:b/>
        </w:rPr>
        <w:t>-271-</w:t>
      </w:r>
      <w:r w:rsidR="003762D4" w:rsidRPr="007A6163">
        <w:rPr>
          <w:b/>
        </w:rPr>
        <w:t>1/202</w:t>
      </w:r>
      <w:r w:rsidR="003762D4">
        <w:rPr>
          <w:b/>
        </w:rPr>
        <w:t>3</w:t>
      </w: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22EC651" w14:textId="77777777" w:rsidR="0005019D" w:rsidRDefault="0005019D" w:rsidP="0005019D">
      <w:pPr>
        <w:spacing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"Dostawa  wyposażenia informatycznego obejmującego przełączniki sieciowe  w ramach programu MSIM</w:t>
      </w:r>
      <w:r>
        <w:rPr>
          <w:sz w:val="22"/>
          <w:szCs w:val="22"/>
        </w:rPr>
        <w:t>”</w:t>
      </w:r>
    </w:p>
    <w:p w14:paraId="47197AF4" w14:textId="6F93A8E8" w:rsidR="001E6326" w:rsidRDefault="001E6326" w:rsidP="001E6326">
      <w:pPr>
        <w:jc w:val="both"/>
        <w:rPr>
          <w:b/>
        </w:rPr>
      </w:pPr>
    </w:p>
    <w:p w14:paraId="4D876B09" w14:textId="324974FA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13F35B59" w14:textId="435D5CB1" w:rsidR="00F11547" w:rsidRDefault="00B36E68" w:rsidP="006D2D05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70259" w14:textId="77777777" w:rsidR="00950F93" w:rsidRDefault="00950F93">
      <w:r>
        <w:separator/>
      </w:r>
    </w:p>
  </w:endnote>
  <w:endnote w:type="continuationSeparator" w:id="0">
    <w:p w14:paraId="7F9FB44D" w14:textId="77777777" w:rsidR="00950F93" w:rsidRDefault="00950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39EAE6AF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2D0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79E0E" w14:textId="77777777" w:rsidR="00950F93" w:rsidRDefault="00950F93">
      <w:r>
        <w:separator/>
      </w:r>
    </w:p>
  </w:footnote>
  <w:footnote w:type="continuationSeparator" w:id="0">
    <w:p w14:paraId="798ECB20" w14:textId="77777777" w:rsidR="00950F93" w:rsidRDefault="00950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5019D"/>
    <w:rsid w:val="0005513A"/>
    <w:rsid w:val="000621A2"/>
    <w:rsid w:val="000719DC"/>
    <w:rsid w:val="00075CEC"/>
    <w:rsid w:val="000C01E2"/>
    <w:rsid w:val="000E0467"/>
    <w:rsid w:val="00106AC7"/>
    <w:rsid w:val="00111985"/>
    <w:rsid w:val="00117559"/>
    <w:rsid w:val="00120ACA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62D4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2D05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8E78BA"/>
    <w:rsid w:val="00950F93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B331B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11CC7"/>
    <w:rsid w:val="00D466EB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A1546"/>
    <w:rsid w:val="00FB42E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2021-06-17T10:54:00Z</cp:lastPrinted>
  <dcterms:created xsi:type="dcterms:W3CDTF">2022-09-01T06:33:00Z</dcterms:created>
  <dcterms:modified xsi:type="dcterms:W3CDTF">2023-01-25T09:41:00Z</dcterms:modified>
</cp:coreProperties>
</file>