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0903E" w14:textId="7DDC12D2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331B18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3D5A5F75" w14:textId="77777777" w:rsidR="005103B9" w:rsidRPr="000C227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F0CE98A" w14:textId="187B3D19" w:rsidR="006676AE" w:rsidRPr="000C227E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0C227E">
        <w:rPr>
          <w:rFonts w:ascii="Arial" w:hAnsi="Arial" w:cs="Arial"/>
          <w:sz w:val="24"/>
          <w:szCs w:val="24"/>
        </w:rPr>
        <w:t>Znak sprawy:</w:t>
      </w:r>
      <w:r w:rsidRPr="000C227E">
        <w:rPr>
          <w:rFonts w:ascii="Arial" w:hAnsi="Arial" w:cs="Arial"/>
          <w:b/>
          <w:sz w:val="24"/>
          <w:szCs w:val="24"/>
        </w:rPr>
        <w:t xml:space="preserve"> </w:t>
      </w:r>
      <w:r w:rsidR="000C227E" w:rsidRPr="000C227E">
        <w:rPr>
          <w:rFonts w:ascii="Arial" w:hAnsi="Arial" w:cs="Arial"/>
          <w:b/>
          <w:sz w:val="24"/>
          <w:szCs w:val="24"/>
        </w:rPr>
        <w:t>SZP-271-1/2023</w:t>
      </w:r>
    </w:p>
    <w:p w14:paraId="3D682B66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055C0D8" w14:textId="6F81229F" w:rsidR="006676AE" w:rsidRPr="0012157F" w:rsidRDefault="00A41FA7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41FA7">
        <w:rPr>
          <w:rFonts w:ascii="Arial" w:hAnsi="Arial" w:cs="Arial"/>
        </w:rPr>
        <w:t>Szpital Specjalistyczny im. Stefana Żeromskiego SPZOZ w Krakowie</w:t>
      </w:r>
    </w:p>
    <w:p w14:paraId="54D401AC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6451103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A41FA7" w:rsidRPr="00A41FA7">
        <w:rPr>
          <w:rFonts w:ascii="Arial" w:hAnsi="Arial" w:cs="Arial"/>
        </w:rPr>
        <w:t>Kraków</w:t>
      </w:r>
    </w:p>
    <w:p w14:paraId="14E78A3D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1AEF67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032F95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E938572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C734B4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2E1B6AA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6CD7B201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29D4BDA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17DBD0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41FA7" w:rsidRPr="0012157F" w14:paraId="0DE88FD6" w14:textId="77777777" w:rsidTr="002079B9">
        <w:tc>
          <w:tcPr>
            <w:tcW w:w="9104" w:type="dxa"/>
            <w:shd w:val="clear" w:color="auto" w:fill="D9D9D9"/>
          </w:tcPr>
          <w:p w14:paraId="2FC8FF25" w14:textId="77777777" w:rsidR="00A41FA7" w:rsidRPr="0012157F" w:rsidRDefault="00A41FA7" w:rsidP="002079B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F10D3A" w14:textId="77777777" w:rsidR="00A41FA7" w:rsidRDefault="00A41FA7" w:rsidP="002079B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A41FA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41FA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41FA7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A41FA7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A41FA7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6953B4B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36108231" w14:textId="77777777" w:rsidR="00A41FA7" w:rsidRDefault="00A41FA7" w:rsidP="002079B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325F5264" w14:textId="77777777" w:rsidR="00A41FA7" w:rsidRPr="00C86421" w:rsidRDefault="00A41FA7" w:rsidP="002079B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2DE2BF7D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8B5DE5F" w14:textId="77777777" w:rsidR="00145379" w:rsidRPr="00145379" w:rsidRDefault="00145379" w:rsidP="00145379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45379">
        <w:rPr>
          <w:rFonts w:ascii="Times New Roman" w:hAnsi="Times New Roman"/>
          <w:b/>
          <w:sz w:val="24"/>
          <w:szCs w:val="24"/>
        </w:rPr>
        <w:t>"Dostawa  wyposażenia informatycznego obejmującego przełączniki sieciowe  w ramach programu MSIM</w:t>
      </w:r>
      <w:r w:rsidRPr="00145379">
        <w:rPr>
          <w:rFonts w:ascii="Times New Roman" w:hAnsi="Times New Roman"/>
          <w:sz w:val="24"/>
          <w:szCs w:val="24"/>
        </w:rPr>
        <w:t>”</w:t>
      </w:r>
    </w:p>
    <w:p w14:paraId="1198F884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41FA7" w:rsidRPr="00A41FA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0E5CE8F" w14:textId="77777777" w:rsidTr="00650D6C">
        <w:tc>
          <w:tcPr>
            <w:tcW w:w="9104" w:type="dxa"/>
            <w:shd w:val="clear" w:color="auto" w:fill="D9D9D9"/>
          </w:tcPr>
          <w:p w14:paraId="348296F4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B31F51A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694C648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C0D8271" w14:textId="77777777" w:rsidTr="00CD4DD1">
        <w:tc>
          <w:tcPr>
            <w:tcW w:w="9104" w:type="dxa"/>
            <w:shd w:val="clear" w:color="auto" w:fill="D9D9D9"/>
          </w:tcPr>
          <w:p w14:paraId="348777D9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D52153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105F6D1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5E0843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7D1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E2BB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41FA7" w:rsidRPr="0012157F" w14:paraId="1F3AEDC0" w14:textId="77777777" w:rsidTr="002079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E1A2A" w14:textId="77777777" w:rsidR="00A41FA7" w:rsidRPr="0012157F" w:rsidRDefault="00A41FA7" w:rsidP="002079B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765A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41FA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C8F4444" w14:textId="77777777" w:rsidR="00A41FA7" w:rsidRPr="0012157F" w:rsidRDefault="00A41FA7" w:rsidP="002079B9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41FA7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</w:t>
            </w:r>
            <w:r w:rsidRPr="00A41FA7">
              <w:rPr>
                <w:rFonts w:ascii="Arial" w:hAnsi="Arial" w:cs="Arial"/>
                <w:sz w:val="24"/>
                <w:szCs w:val="24"/>
              </w:rPr>
              <w:lastRenderedPageBreak/>
              <w:t>spełniania warunków udziału w postępowaniu będzie dokonana na zasadzie spełnia/nie spełnia.</w:t>
            </w:r>
          </w:p>
        </w:tc>
      </w:tr>
    </w:tbl>
    <w:p w14:paraId="32BF9AC5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7BA13D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3D455F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3F21DE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A72CE0F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15801C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849BB9D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00761A22" w14:textId="77777777" w:rsidTr="0061040C">
        <w:tc>
          <w:tcPr>
            <w:tcW w:w="9104" w:type="dxa"/>
            <w:shd w:val="clear" w:color="auto" w:fill="D9D9D9"/>
          </w:tcPr>
          <w:p w14:paraId="7FAF3AF7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DD53C54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8784247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89361FB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92298E7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F508AA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6F880650" w14:textId="77777777" w:rsidTr="0061040C">
        <w:tc>
          <w:tcPr>
            <w:tcW w:w="9104" w:type="dxa"/>
            <w:shd w:val="clear" w:color="auto" w:fill="D9D9D9"/>
          </w:tcPr>
          <w:p w14:paraId="2FE4972A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067260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02A6A81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644A4CB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72AFA0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4C86996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41B39FC" w14:textId="77777777" w:rsidTr="00CD4DD1">
        <w:tc>
          <w:tcPr>
            <w:tcW w:w="9104" w:type="dxa"/>
            <w:shd w:val="clear" w:color="auto" w:fill="D9D9D9"/>
          </w:tcPr>
          <w:p w14:paraId="77877E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438C2D8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F5DD165" w14:textId="77777777" w:rsidTr="00847232">
        <w:tc>
          <w:tcPr>
            <w:tcW w:w="9104" w:type="dxa"/>
            <w:shd w:val="clear" w:color="auto" w:fill="D9D9D9"/>
          </w:tcPr>
          <w:p w14:paraId="73BB3143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D370BD8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CE5CEC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ECFA286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E9AD1E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72B7D2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002E2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BD37B2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B0E6F39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3CDA317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62F68AD6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73919A6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5499A9F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70821" w14:textId="77777777" w:rsidR="0052438D" w:rsidRDefault="0052438D" w:rsidP="0038231F">
      <w:pPr>
        <w:spacing w:after="0" w:line="240" w:lineRule="auto"/>
      </w:pPr>
      <w:r>
        <w:separator/>
      </w:r>
    </w:p>
  </w:endnote>
  <w:endnote w:type="continuationSeparator" w:id="0">
    <w:p w14:paraId="1F0BFA12" w14:textId="77777777" w:rsidR="0052438D" w:rsidRDefault="005243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5DB57" w14:textId="77777777" w:rsidR="00A41FA7" w:rsidRDefault="00A41F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281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7BB617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1679B" w14:textId="77777777" w:rsidR="00A41FA7" w:rsidRDefault="00A41F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3C557" w14:textId="77777777" w:rsidR="0052438D" w:rsidRDefault="0052438D" w:rsidP="0038231F">
      <w:pPr>
        <w:spacing w:after="0" w:line="240" w:lineRule="auto"/>
      </w:pPr>
      <w:r>
        <w:separator/>
      </w:r>
    </w:p>
  </w:footnote>
  <w:footnote w:type="continuationSeparator" w:id="0">
    <w:p w14:paraId="22AA3CDD" w14:textId="77777777" w:rsidR="0052438D" w:rsidRDefault="0052438D" w:rsidP="0038231F">
      <w:pPr>
        <w:spacing w:after="0" w:line="240" w:lineRule="auto"/>
      </w:pPr>
      <w:r>
        <w:continuationSeparator/>
      </w:r>
    </w:p>
  </w:footnote>
  <w:footnote w:id="1">
    <w:p w14:paraId="727C267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FDB785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1A3AF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F8A765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DEBE537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1DC54C7E" w14:textId="77777777" w:rsidR="0032618A" w:rsidRDefault="0032618A" w:rsidP="0032618A">
      <w:pPr>
        <w:pStyle w:val="Tekstprzypisudolnego"/>
      </w:pPr>
    </w:p>
  </w:footnote>
  <w:footnote w:id="2">
    <w:p w14:paraId="35144BA0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6A6086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A9D11A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6BA79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45F0" w14:textId="77777777" w:rsidR="00A41FA7" w:rsidRDefault="00A41F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3A555" w14:textId="77777777" w:rsidR="00A41FA7" w:rsidRDefault="00A41F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E14F" w14:textId="77777777" w:rsidR="00A41FA7" w:rsidRDefault="00A41F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648889">
    <w:abstractNumId w:val="11"/>
  </w:num>
  <w:num w:numId="2" w16cid:durableId="1238977081">
    <w:abstractNumId w:val="0"/>
  </w:num>
  <w:num w:numId="3" w16cid:durableId="899636058">
    <w:abstractNumId w:val="10"/>
  </w:num>
  <w:num w:numId="4" w16cid:durableId="1449861422">
    <w:abstractNumId w:val="13"/>
  </w:num>
  <w:num w:numId="5" w16cid:durableId="569852901">
    <w:abstractNumId w:val="12"/>
  </w:num>
  <w:num w:numId="6" w16cid:durableId="2047485757">
    <w:abstractNumId w:val="9"/>
  </w:num>
  <w:num w:numId="7" w16cid:durableId="2081828123">
    <w:abstractNumId w:val="1"/>
  </w:num>
  <w:num w:numId="8" w16cid:durableId="863790577">
    <w:abstractNumId w:val="6"/>
  </w:num>
  <w:num w:numId="9" w16cid:durableId="751126027">
    <w:abstractNumId w:val="4"/>
  </w:num>
  <w:num w:numId="10" w16cid:durableId="1438984827">
    <w:abstractNumId w:val="7"/>
  </w:num>
  <w:num w:numId="11" w16cid:durableId="1581254894">
    <w:abstractNumId w:val="5"/>
  </w:num>
  <w:num w:numId="12" w16cid:durableId="1057777779">
    <w:abstractNumId w:val="8"/>
  </w:num>
  <w:num w:numId="13" w16cid:durableId="1333412427">
    <w:abstractNumId w:val="3"/>
  </w:num>
  <w:num w:numId="14" w16cid:durableId="1921909778">
    <w:abstractNumId w:val="2"/>
  </w:num>
  <w:num w:numId="15" w16cid:durableId="13252844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A96"/>
    <w:rsid w:val="000103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C227E"/>
    <w:rsid w:val="000D6F17"/>
    <w:rsid w:val="000D73C4"/>
    <w:rsid w:val="000E4D37"/>
    <w:rsid w:val="00103D09"/>
    <w:rsid w:val="00110593"/>
    <w:rsid w:val="0011306C"/>
    <w:rsid w:val="00114E8D"/>
    <w:rsid w:val="0012157F"/>
    <w:rsid w:val="00122954"/>
    <w:rsid w:val="00145379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1B18"/>
    <w:rsid w:val="00333209"/>
    <w:rsid w:val="00334A77"/>
    <w:rsid w:val="00337073"/>
    <w:rsid w:val="00343DBD"/>
    <w:rsid w:val="00344C84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38D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73B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FA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1A96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80E04"/>
  <w15:docId w15:val="{2733F687-941F-42DF-B8BA-38E923C7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37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894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6</cp:revision>
  <cp:lastPrinted>2016-07-26T10:32:00Z</cp:lastPrinted>
  <dcterms:created xsi:type="dcterms:W3CDTF">2022-09-01T06:40:00Z</dcterms:created>
  <dcterms:modified xsi:type="dcterms:W3CDTF">2023-01-25T09:40:00Z</dcterms:modified>
</cp:coreProperties>
</file>